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865BFA">
      <w:pPr>
        <w:pStyle w:val="Title"/>
      </w:pPr>
      <w:r w:rsidRPr="005959B0">
        <w:t xml:space="preserve">Programme for </w:t>
      </w:r>
      <w:r w:rsidR="005009E2">
        <w:t>Glyn Ceiriog</w:t>
      </w:r>
      <w:r w:rsidR="005959B0" w:rsidRPr="005959B0">
        <w:t xml:space="preserve"> </w:t>
      </w:r>
      <w:r w:rsidR="00A17D95" w:rsidRPr="005959B0">
        <w:t>Youth Provision</w:t>
      </w:r>
    </w:p>
    <w:p w:rsidR="00C76BF0" w:rsidRPr="005959B0" w:rsidRDefault="00EE287D" w:rsidP="00865BFA">
      <w:pPr>
        <w:pStyle w:val="Title"/>
      </w:pPr>
      <w:r w:rsidRPr="005959B0">
        <w:t>September – December 2023</w:t>
      </w:r>
    </w:p>
    <w:p w:rsidR="00EE287D" w:rsidRPr="00013F2C" w:rsidRDefault="00EE287D" w:rsidP="00865BFA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865BFA">
        <w:trPr>
          <w:trHeight w:val="850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865BFA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865BFA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865BFA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865BFA">
            <w:pPr>
              <w:pStyle w:val="TableHeader"/>
            </w:pPr>
            <w:r w:rsidRPr="00013F2C">
              <w:t>Location</w:t>
            </w:r>
          </w:p>
        </w:tc>
      </w:tr>
      <w:tr w:rsidR="00865BF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865BFA" w:rsidRDefault="00865BFA" w:rsidP="00865BFA"/>
          <w:p w:rsidR="00865BFA" w:rsidRPr="001C67FB" w:rsidRDefault="00865BFA" w:rsidP="00865BFA">
            <w:r>
              <w:t>5/09/23</w:t>
            </w:r>
          </w:p>
        </w:tc>
        <w:tc>
          <w:tcPr>
            <w:tcW w:w="1343" w:type="pct"/>
            <w:shd w:val="clear" w:color="auto" w:fill="auto"/>
          </w:tcPr>
          <w:p w:rsidR="00865BFA" w:rsidRDefault="00865BFA" w:rsidP="00AD2019">
            <w:pPr>
              <w:rPr>
                <w:lang w:val="en-GB" w:eastAsia="en-GB"/>
              </w:rPr>
            </w:pPr>
          </w:p>
          <w:p w:rsidR="00865BFA" w:rsidRDefault="00865BFA" w:rsidP="00AD2019">
            <w:r>
              <w:rPr>
                <w:lang w:val="en-GB" w:eastAsia="en-GB"/>
              </w:rPr>
              <w:t>Welcome back night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</w:t>
            </w:r>
            <w:r>
              <w:rPr>
                <w:lang w:val="en-GB" w:eastAsia="en-GB"/>
              </w:rPr>
              <w:t xml:space="preserve"> 8</w:t>
            </w:r>
            <w:r>
              <w:rPr>
                <w:lang w:val="en-GB" w:eastAsia="en-GB"/>
              </w:rPr>
              <w:t>.30pm</w:t>
            </w:r>
          </w:p>
        </w:tc>
        <w:tc>
          <w:tcPr>
            <w:tcW w:w="1364" w:type="pct"/>
            <w:shd w:val="clear" w:color="auto" w:fill="auto"/>
          </w:tcPr>
          <w:p w:rsidR="00865BFA" w:rsidRDefault="00865BFA" w:rsidP="00865BFA">
            <w:pPr>
              <w:rPr>
                <w:lang w:val="en-GB" w:eastAsia="en-GB"/>
              </w:rPr>
            </w:pPr>
          </w:p>
          <w:p w:rsidR="00865BFA" w:rsidRDefault="00865BFA" w:rsidP="00865BFA">
            <w:pPr>
              <w:rPr>
                <w:lang w:val="en-GB" w:eastAsia="en-GB"/>
              </w:rPr>
            </w:pPr>
            <w:r w:rsidRPr="00DD028A">
              <w:rPr>
                <w:lang w:val="en-GB" w:eastAsia="en-GB"/>
              </w:rPr>
              <w:t>Glyn Ceiriog Park</w:t>
            </w:r>
          </w:p>
          <w:p w:rsidR="00865BFA" w:rsidRDefault="00865BFA" w:rsidP="00865BFA"/>
        </w:tc>
      </w:tr>
      <w:tr w:rsidR="00865BF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865BFA" w:rsidRDefault="00865BFA" w:rsidP="00865BFA"/>
          <w:p w:rsidR="00865BFA" w:rsidRPr="001C67FB" w:rsidRDefault="00865BFA" w:rsidP="00865BFA">
            <w:r>
              <w:t>12/09/23</w:t>
            </w:r>
          </w:p>
        </w:tc>
        <w:tc>
          <w:tcPr>
            <w:tcW w:w="1343" w:type="pct"/>
            <w:shd w:val="clear" w:color="auto" w:fill="auto"/>
          </w:tcPr>
          <w:p w:rsidR="00865BFA" w:rsidRDefault="00865BFA" w:rsidP="00AD2019">
            <w:pPr>
              <w:rPr>
                <w:lang w:val="en-GB" w:eastAsia="en-GB"/>
              </w:rPr>
            </w:pPr>
            <w:r>
              <w:rPr>
                <w:lang w:val="en-GB" w:eastAsia="en-GB"/>
              </w:rPr>
              <w:t>National Tea cake</w:t>
            </w:r>
          </w:p>
          <w:p w:rsidR="00865BFA" w:rsidRDefault="00865BFA" w:rsidP="00AD2019">
            <w:pPr>
              <w:rPr>
                <w:lang w:val="en-GB" w:eastAsia="en-GB"/>
              </w:rPr>
            </w:pPr>
            <w:r>
              <w:rPr>
                <w:lang w:val="en-GB" w:eastAsia="en-GB"/>
              </w:rPr>
              <w:t xml:space="preserve">day - </w:t>
            </w:r>
            <w:proofErr w:type="spellStart"/>
            <w:r>
              <w:rPr>
                <w:lang w:val="en-GB" w:eastAsia="en-GB"/>
              </w:rPr>
              <w:t>Firepit</w:t>
            </w:r>
            <w:proofErr w:type="spellEnd"/>
            <w:r>
              <w:rPr>
                <w:lang w:val="en-GB" w:eastAsia="en-GB"/>
              </w:rPr>
              <w:t xml:space="preserve"> and hot</w:t>
            </w:r>
            <w:r>
              <w:rPr>
                <w:lang w:val="en-GB" w:eastAsia="en-GB"/>
              </w:rPr>
              <w:t xml:space="preserve"> Chocolate</w:t>
            </w:r>
          </w:p>
          <w:p w:rsidR="00AD2019" w:rsidRDefault="00AD2019" w:rsidP="00AD2019"/>
        </w:tc>
        <w:tc>
          <w:tcPr>
            <w:tcW w:w="1127" w:type="pct"/>
            <w:shd w:val="clear" w:color="auto" w:fill="auto"/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</w:t>
            </w:r>
            <w:r>
              <w:rPr>
                <w:lang w:val="en-GB" w:eastAsia="en-GB"/>
              </w:rPr>
              <w:t xml:space="preserve"> 8</w:t>
            </w:r>
            <w:r>
              <w:rPr>
                <w:lang w:val="en-GB" w:eastAsia="en-GB"/>
              </w:rPr>
              <w:t>.30pm</w:t>
            </w:r>
          </w:p>
        </w:tc>
        <w:tc>
          <w:tcPr>
            <w:tcW w:w="1364" w:type="pct"/>
            <w:shd w:val="clear" w:color="auto" w:fill="auto"/>
          </w:tcPr>
          <w:p w:rsidR="00865BFA" w:rsidRDefault="00865BFA" w:rsidP="00865BFA">
            <w:pPr>
              <w:rPr>
                <w:lang w:val="en-GB" w:eastAsia="en-GB"/>
              </w:rPr>
            </w:pPr>
          </w:p>
          <w:p w:rsidR="00865BFA" w:rsidRDefault="00865BFA" w:rsidP="00865BFA">
            <w:r w:rsidRPr="00DD028A">
              <w:rPr>
                <w:lang w:val="en-GB" w:eastAsia="en-GB"/>
              </w:rPr>
              <w:t>Glyn Ceiriog Park</w:t>
            </w:r>
          </w:p>
        </w:tc>
      </w:tr>
      <w:tr w:rsidR="00865BF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865BFA" w:rsidRPr="00090992" w:rsidRDefault="00865BFA" w:rsidP="00865BFA">
            <w:r>
              <w:t>19/09/23</w:t>
            </w:r>
          </w:p>
        </w:tc>
        <w:tc>
          <w:tcPr>
            <w:tcW w:w="1343" w:type="pct"/>
            <w:shd w:val="clear" w:color="auto" w:fill="auto"/>
          </w:tcPr>
          <w:p w:rsidR="00865BFA" w:rsidRDefault="00865BFA" w:rsidP="00AD2019">
            <w:pPr>
              <w:rPr>
                <w:lang w:val="en-GB" w:eastAsia="en-GB"/>
              </w:rPr>
            </w:pPr>
            <w:r>
              <w:rPr>
                <w:lang w:val="en-GB" w:eastAsia="en-GB"/>
              </w:rPr>
              <w:t>National “are you ok</w:t>
            </w:r>
          </w:p>
          <w:p w:rsidR="00865BFA" w:rsidRDefault="00865BFA" w:rsidP="00AD2019">
            <w:pPr>
              <w:rPr>
                <w:lang w:val="en-GB" w:eastAsia="en-GB"/>
              </w:rPr>
            </w:pPr>
            <w:proofErr w:type="gramStart"/>
            <w:r>
              <w:rPr>
                <w:lang w:val="en-GB" w:eastAsia="en-GB"/>
              </w:rPr>
              <w:t>day</w:t>
            </w:r>
            <w:proofErr w:type="gramEnd"/>
            <w:r>
              <w:rPr>
                <w:lang w:val="en-GB" w:eastAsia="en-GB"/>
              </w:rPr>
              <w:t>?”</w:t>
            </w:r>
          </w:p>
          <w:p w:rsidR="00865BFA" w:rsidRDefault="00865BFA" w:rsidP="00AD2019">
            <w:pPr>
              <w:rPr>
                <w:lang w:val="en-GB" w:eastAsia="en-GB"/>
              </w:rPr>
            </w:pPr>
            <w:r>
              <w:rPr>
                <w:lang w:val="en-GB" w:eastAsia="en-GB"/>
              </w:rPr>
              <w:t>mindfulness and</w:t>
            </w:r>
          </w:p>
          <w:p w:rsidR="00865BFA" w:rsidRDefault="00865BFA" w:rsidP="00AD2019">
            <w:pPr>
              <w:rPr>
                <w:lang w:val="en-GB" w:eastAsia="en-GB"/>
              </w:rPr>
            </w:pPr>
            <w:r>
              <w:rPr>
                <w:lang w:val="en-GB" w:eastAsia="en-GB"/>
              </w:rPr>
              <w:t>wellbeing talk</w:t>
            </w:r>
          </w:p>
          <w:p w:rsidR="00AD2019" w:rsidRDefault="00AD2019" w:rsidP="00AD2019">
            <w:pPr>
              <w:rPr>
                <w:lang w:val="en-GB" w:eastAsia="en-GB"/>
              </w:rPr>
            </w:pPr>
          </w:p>
          <w:p w:rsidR="00AD2019" w:rsidRPr="00090992" w:rsidRDefault="00AD2019" w:rsidP="00AD2019"/>
        </w:tc>
        <w:tc>
          <w:tcPr>
            <w:tcW w:w="1127" w:type="pct"/>
            <w:shd w:val="clear" w:color="auto" w:fill="auto"/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</w:t>
            </w:r>
            <w:r>
              <w:rPr>
                <w:lang w:val="en-GB" w:eastAsia="en-GB"/>
              </w:rPr>
              <w:t xml:space="preserve"> 8</w:t>
            </w:r>
            <w:r>
              <w:rPr>
                <w:lang w:val="en-GB" w:eastAsia="en-GB"/>
              </w:rPr>
              <w:t>.30pm</w:t>
            </w:r>
          </w:p>
        </w:tc>
        <w:tc>
          <w:tcPr>
            <w:tcW w:w="1364" w:type="pct"/>
            <w:shd w:val="clear" w:color="auto" w:fill="auto"/>
          </w:tcPr>
          <w:p w:rsidR="00865BFA" w:rsidRDefault="00865BFA" w:rsidP="00865BFA">
            <w:pPr>
              <w:rPr>
                <w:lang w:val="en-GB" w:eastAsia="en-GB"/>
              </w:rPr>
            </w:pPr>
          </w:p>
          <w:p w:rsidR="00865BFA" w:rsidRDefault="00865BFA" w:rsidP="00865BFA">
            <w:r w:rsidRPr="00DD028A">
              <w:rPr>
                <w:lang w:val="en-GB" w:eastAsia="en-GB"/>
              </w:rPr>
              <w:t>Glyn Ceiriog Park</w:t>
            </w:r>
          </w:p>
        </w:tc>
      </w:tr>
      <w:tr w:rsidR="00865BF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865BFA" w:rsidRPr="001C67FB" w:rsidRDefault="00865BFA" w:rsidP="00865BFA">
            <w:r>
              <w:t>26/09/23</w:t>
            </w:r>
          </w:p>
        </w:tc>
        <w:tc>
          <w:tcPr>
            <w:tcW w:w="1343" w:type="pct"/>
            <w:shd w:val="clear" w:color="auto" w:fill="auto"/>
          </w:tcPr>
          <w:p w:rsidR="00865BFA" w:rsidRDefault="00865BFA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National happiness</w:t>
            </w:r>
          </w:p>
          <w:p w:rsidR="00865BFA" w:rsidRDefault="00865BFA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day</w:t>
            </w:r>
          </w:p>
          <w:p w:rsidR="00865BFA" w:rsidRDefault="00865BFA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Tell a funny joke or</w:t>
            </w:r>
          </w:p>
          <w:p w:rsidR="00865BFA" w:rsidRDefault="00865BFA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bring in something</w:t>
            </w:r>
          </w:p>
          <w:p w:rsidR="00865BFA" w:rsidRDefault="00865BFA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that makes you</w:t>
            </w:r>
          </w:p>
          <w:p w:rsidR="00865BFA" w:rsidRPr="00090992" w:rsidRDefault="00865BFA" w:rsidP="00AD2019"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happy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</w:t>
            </w:r>
            <w:r>
              <w:rPr>
                <w:lang w:val="en-GB" w:eastAsia="en-GB"/>
              </w:rPr>
              <w:t xml:space="preserve"> 8</w:t>
            </w:r>
            <w:r>
              <w:rPr>
                <w:lang w:val="en-GB" w:eastAsia="en-GB"/>
              </w:rPr>
              <w:t>.30pm</w:t>
            </w:r>
          </w:p>
        </w:tc>
        <w:tc>
          <w:tcPr>
            <w:tcW w:w="1364" w:type="pct"/>
            <w:shd w:val="clear" w:color="auto" w:fill="auto"/>
          </w:tcPr>
          <w:p w:rsidR="00865BFA" w:rsidRDefault="00865BFA" w:rsidP="00865BFA">
            <w:pPr>
              <w:rPr>
                <w:lang w:val="en-GB" w:eastAsia="en-GB"/>
              </w:rPr>
            </w:pPr>
          </w:p>
          <w:p w:rsidR="00865BFA" w:rsidRDefault="00865BFA" w:rsidP="00865BFA">
            <w:r w:rsidRPr="00DD028A">
              <w:rPr>
                <w:lang w:val="en-GB" w:eastAsia="en-GB"/>
              </w:rPr>
              <w:t>Glyn Ceiriog Park</w:t>
            </w:r>
          </w:p>
        </w:tc>
      </w:tr>
      <w:tr w:rsidR="00865BFA" w:rsidRPr="00013F2C" w:rsidTr="00193F33">
        <w:trPr>
          <w:trHeight w:val="301"/>
        </w:trPr>
        <w:tc>
          <w:tcPr>
            <w:tcW w:w="1166" w:type="pct"/>
          </w:tcPr>
          <w:p w:rsidR="00865BFA" w:rsidRPr="001C67FB" w:rsidRDefault="00865BFA" w:rsidP="00865BFA">
            <w:r>
              <w:t>03/10/23</w:t>
            </w:r>
          </w:p>
        </w:tc>
        <w:tc>
          <w:tcPr>
            <w:tcW w:w="1343" w:type="pct"/>
          </w:tcPr>
          <w:p w:rsidR="00865BFA" w:rsidRDefault="00865BFA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World Smile Day</w:t>
            </w:r>
          </w:p>
          <w:p w:rsidR="00865BFA" w:rsidRDefault="00865BFA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Random acts of</w:t>
            </w:r>
          </w:p>
          <w:p w:rsidR="00865BFA" w:rsidRDefault="00865BFA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kindness for the local</w:t>
            </w:r>
          </w:p>
          <w:p w:rsidR="00865BFA" w:rsidRDefault="00865BFA" w:rsidP="00AD2019">
            <w:pP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proofErr w:type="gramStart"/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community</w:t>
            </w:r>
            <w:proofErr w:type="gramEnd"/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.</w:t>
            </w:r>
          </w:p>
          <w:p w:rsidR="00AD2019" w:rsidRPr="00090992" w:rsidRDefault="00AD2019" w:rsidP="00AD2019"/>
        </w:tc>
        <w:tc>
          <w:tcPr>
            <w:tcW w:w="1127" w:type="pct"/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</w:t>
            </w:r>
            <w:r>
              <w:rPr>
                <w:lang w:val="en-GB" w:eastAsia="en-GB"/>
              </w:rPr>
              <w:t xml:space="preserve"> 8</w:t>
            </w:r>
            <w:r>
              <w:rPr>
                <w:lang w:val="en-GB" w:eastAsia="en-GB"/>
              </w:rPr>
              <w:t>.30pm</w:t>
            </w:r>
          </w:p>
        </w:tc>
        <w:tc>
          <w:tcPr>
            <w:tcW w:w="1364" w:type="pct"/>
          </w:tcPr>
          <w:p w:rsidR="00865BFA" w:rsidRDefault="00865BFA" w:rsidP="00865BFA">
            <w:r w:rsidRPr="00DD028A">
              <w:rPr>
                <w:lang w:val="en-GB" w:eastAsia="en-GB"/>
              </w:rPr>
              <w:t>Glyn Ceiriog Park</w:t>
            </w:r>
          </w:p>
        </w:tc>
      </w:tr>
      <w:tr w:rsidR="00865BFA" w:rsidRPr="00013F2C" w:rsidTr="00193F33">
        <w:trPr>
          <w:trHeight w:val="301"/>
        </w:trPr>
        <w:tc>
          <w:tcPr>
            <w:tcW w:w="1166" w:type="pct"/>
          </w:tcPr>
          <w:p w:rsidR="00865BFA" w:rsidRDefault="00865BFA" w:rsidP="00865BFA">
            <w:r>
              <w:t>10/10/23</w:t>
            </w:r>
          </w:p>
        </w:tc>
        <w:tc>
          <w:tcPr>
            <w:tcW w:w="1343" w:type="pct"/>
          </w:tcPr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‘World Space Day</w:t>
            </w:r>
          </w:p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Rocket making and</w:t>
            </w:r>
          </w:p>
          <w:p w:rsidR="00AD2019" w:rsidRPr="00AD2019" w:rsidRDefault="00AD2019" w:rsidP="00AD2019">
            <w:pP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star gazing</w:t>
            </w:r>
            <w:bookmarkStart w:id="0" w:name="_GoBack"/>
            <w:bookmarkEnd w:id="0"/>
          </w:p>
        </w:tc>
        <w:tc>
          <w:tcPr>
            <w:tcW w:w="1127" w:type="pct"/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</w:t>
            </w:r>
            <w:r>
              <w:rPr>
                <w:lang w:val="en-GB" w:eastAsia="en-GB"/>
              </w:rPr>
              <w:t xml:space="preserve"> 8</w:t>
            </w:r>
            <w:r>
              <w:rPr>
                <w:lang w:val="en-GB" w:eastAsia="en-GB"/>
              </w:rPr>
              <w:t>.30pm</w:t>
            </w:r>
          </w:p>
        </w:tc>
        <w:tc>
          <w:tcPr>
            <w:tcW w:w="1364" w:type="pct"/>
          </w:tcPr>
          <w:p w:rsidR="00865BFA" w:rsidRDefault="00865BFA" w:rsidP="00865BFA">
            <w:r w:rsidRPr="00DD028A">
              <w:rPr>
                <w:lang w:val="en-GB" w:eastAsia="en-GB"/>
              </w:rPr>
              <w:t>Glyn Ceiriog Park</w:t>
            </w:r>
          </w:p>
        </w:tc>
      </w:tr>
      <w:tr w:rsidR="00865BFA" w:rsidRPr="00013F2C" w:rsidTr="00193F33">
        <w:trPr>
          <w:trHeight w:val="301"/>
        </w:trPr>
        <w:tc>
          <w:tcPr>
            <w:tcW w:w="1166" w:type="pct"/>
          </w:tcPr>
          <w:p w:rsidR="00865BFA" w:rsidRDefault="00865BFA" w:rsidP="00865BFA">
            <w:r>
              <w:lastRenderedPageBreak/>
              <w:t>17/10/23</w:t>
            </w:r>
          </w:p>
        </w:tc>
        <w:tc>
          <w:tcPr>
            <w:tcW w:w="1343" w:type="pct"/>
          </w:tcPr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Tenpin Bowling</w:t>
            </w:r>
          </w:p>
          <w:p w:rsidR="00865BFA" w:rsidRDefault="00AD2019" w:rsidP="00AD2019">
            <w:pPr>
              <w:tabs>
                <w:tab w:val="left" w:pos="260"/>
                <w:tab w:val="center" w:pos="1249"/>
              </w:tabs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(YSSRG depending)</w:t>
            </w:r>
          </w:p>
          <w:p w:rsidR="00AD2019" w:rsidRPr="00090992" w:rsidRDefault="00AD2019" w:rsidP="00AD2019">
            <w:pPr>
              <w:tabs>
                <w:tab w:val="left" w:pos="260"/>
                <w:tab w:val="center" w:pos="1249"/>
              </w:tabs>
            </w:pPr>
          </w:p>
        </w:tc>
        <w:tc>
          <w:tcPr>
            <w:tcW w:w="1127" w:type="pct"/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</w:t>
            </w:r>
            <w:r>
              <w:rPr>
                <w:lang w:val="en-GB" w:eastAsia="en-GB"/>
              </w:rPr>
              <w:t xml:space="preserve"> 8</w:t>
            </w:r>
            <w:r>
              <w:rPr>
                <w:lang w:val="en-GB" w:eastAsia="en-GB"/>
              </w:rPr>
              <w:t>.30pm</w:t>
            </w:r>
          </w:p>
        </w:tc>
        <w:tc>
          <w:tcPr>
            <w:tcW w:w="1364" w:type="pct"/>
          </w:tcPr>
          <w:p w:rsidR="00865BFA" w:rsidRDefault="00865BFA" w:rsidP="00865BFA">
            <w:r w:rsidRPr="00DD028A">
              <w:rPr>
                <w:lang w:val="en-GB" w:eastAsia="en-GB"/>
              </w:rPr>
              <w:t>Glyn Ceiriog Park</w:t>
            </w:r>
          </w:p>
        </w:tc>
      </w:tr>
      <w:tr w:rsidR="00865BFA" w:rsidRPr="00013F2C" w:rsidTr="00193F33">
        <w:trPr>
          <w:trHeight w:val="301"/>
        </w:trPr>
        <w:tc>
          <w:tcPr>
            <w:tcW w:w="1166" w:type="pct"/>
          </w:tcPr>
          <w:p w:rsidR="00865BFA" w:rsidRDefault="00865BFA" w:rsidP="00865BFA">
            <w:r>
              <w:t>24/10/23</w:t>
            </w:r>
          </w:p>
        </w:tc>
        <w:tc>
          <w:tcPr>
            <w:tcW w:w="1343" w:type="pct"/>
          </w:tcPr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National Apple Day</w:t>
            </w:r>
          </w:p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Bobbing for apples</w:t>
            </w:r>
          </w:p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and toffee apple</w:t>
            </w:r>
          </w:p>
          <w:p w:rsidR="00865BFA" w:rsidRDefault="00AD2019" w:rsidP="00AD2019">
            <w:pP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making</w:t>
            </w:r>
          </w:p>
          <w:p w:rsidR="00AD2019" w:rsidRPr="00090992" w:rsidRDefault="00AD2019" w:rsidP="00AD2019"/>
        </w:tc>
        <w:tc>
          <w:tcPr>
            <w:tcW w:w="1127" w:type="pct"/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</w:t>
            </w:r>
            <w:r>
              <w:rPr>
                <w:lang w:val="en-GB" w:eastAsia="en-GB"/>
              </w:rPr>
              <w:t xml:space="preserve"> 8</w:t>
            </w:r>
            <w:r>
              <w:rPr>
                <w:lang w:val="en-GB" w:eastAsia="en-GB"/>
              </w:rPr>
              <w:t>.30pm</w:t>
            </w:r>
          </w:p>
        </w:tc>
        <w:tc>
          <w:tcPr>
            <w:tcW w:w="1364" w:type="pct"/>
          </w:tcPr>
          <w:p w:rsidR="00865BFA" w:rsidRDefault="00865BFA" w:rsidP="00865BFA">
            <w:r w:rsidRPr="00DD028A">
              <w:rPr>
                <w:lang w:val="en-GB" w:eastAsia="en-GB"/>
              </w:rPr>
              <w:t>Glyn Ceiriog Park</w:t>
            </w:r>
          </w:p>
        </w:tc>
      </w:tr>
      <w:tr w:rsidR="00865BFA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865BFA" w:rsidRPr="00B55C79" w:rsidRDefault="00865BFA" w:rsidP="00AD2019">
            <w:r>
              <w:t>1 week October Half Term Holidays</w:t>
            </w:r>
          </w:p>
        </w:tc>
      </w:tr>
      <w:tr w:rsidR="00865BFA" w:rsidRPr="00013F2C" w:rsidTr="003E6A8E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865BFA" w:rsidRPr="001C67FB" w:rsidRDefault="00865BFA" w:rsidP="00865BFA">
            <w:r>
              <w:t>07/11/23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Bonfire Night</w:t>
            </w:r>
          </w:p>
          <w:p w:rsidR="00865BFA" w:rsidRDefault="00AD2019" w:rsidP="00AD2019">
            <w:pP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Sparklers and a quiz</w:t>
            </w:r>
          </w:p>
          <w:p w:rsidR="00AD2019" w:rsidRPr="001C67FB" w:rsidRDefault="00AD2019" w:rsidP="00AD2019"/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 8.30pm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865BFA" w:rsidRDefault="00865BFA" w:rsidP="00865BFA">
            <w:r w:rsidRPr="00DD028A">
              <w:rPr>
                <w:lang w:val="en-GB" w:eastAsia="en-GB"/>
              </w:rPr>
              <w:t>Glyn Ceiriog Park</w:t>
            </w:r>
          </w:p>
        </w:tc>
      </w:tr>
      <w:tr w:rsidR="00865BFA" w:rsidRPr="00013F2C" w:rsidTr="00193F33">
        <w:trPr>
          <w:trHeight w:val="301"/>
        </w:trPr>
        <w:tc>
          <w:tcPr>
            <w:tcW w:w="1166" w:type="pct"/>
          </w:tcPr>
          <w:p w:rsidR="00AD2019" w:rsidRDefault="00AD2019" w:rsidP="00865BFA"/>
          <w:p w:rsidR="00865BFA" w:rsidRDefault="00865BFA" w:rsidP="00865BFA">
            <w:r>
              <w:t>14/11/23</w:t>
            </w:r>
          </w:p>
          <w:p w:rsidR="00AD2019" w:rsidRPr="001C67FB" w:rsidRDefault="00AD2019" w:rsidP="00865BFA"/>
        </w:tc>
        <w:tc>
          <w:tcPr>
            <w:tcW w:w="1343" w:type="pct"/>
          </w:tcPr>
          <w:p w:rsidR="00AD2019" w:rsidRDefault="00AD2019" w:rsidP="00AD2019"/>
          <w:p w:rsidR="00AD2019" w:rsidRPr="00090992" w:rsidRDefault="00AD2019" w:rsidP="00AD2019">
            <w:r>
              <w:t>CLOSED</w:t>
            </w:r>
          </w:p>
        </w:tc>
        <w:tc>
          <w:tcPr>
            <w:tcW w:w="1127" w:type="pct"/>
            <w:vAlign w:val="center"/>
          </w:tcPr>
          <w:p w:rsidR="00865BFA" w:rsidRPr="00B55C79" w:rsidRDefault="00AD2019" w:rsidP="00865BFA">
            <w:r>
              <w:t>CLOSED</w:t>
            </w:r>
          </w:p>
        </w:tc>
        <w:tc>
          <w:tcPr>
            <w:tcW w:w="1364" w:type="pct"/>
          </w:tcPr>
          <w:p w:rsidR="00AD2019" w:rsidRDefault="00AD2019" w:rsidP="00865BFA"/>
          <w:p w:rsidR="00865BFA" w:rsidRDefault="00AD2019" w:rsidP="00865BFA">
            <w:r>
              <w:t>CLOSED</w:t>
            </w:r>
          </w:p>
        </w:tc>
      </w:tr>
      <w:tr w:rsidR="00865BFA" w:rsidRPr="00013F2C" w:rsidTr="00193F33">
        <w:trPr>
          <w:trHeight w:val="301"/>
        </w:trPr>
        <w:tc>
          <w:tcPr>
            <w:tcW w:w="1166" w:type="pct"/>
          </w:tcPr>
          <w:p w:rsidR="00865BFA" w:rsidRPr="001C67FB" w:rsidRDefault="00865BFA" w:rsidP="00865BFA">
            <w:r>
              <w:t>21/11/23</w:t>
            </w:r>
          </w:p>
        </w:tc>
        <w:tc>
          <w:tcPr>
            <w:tcW w:w="1343" w:type="pct"/>
          </w:tcPr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Fire Station Tour</w:t>
            </w:r>
          </w:p>
          <w:p w:rsidR="00865BFA" w:rsidRPr="00E33D61" w:rsidRDefault="00AD2019" w:rsidP="00AD2019"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TBC</w:t>
            </w:r>
          </w:p>
        </w:tc>
        <w:tc>
          <w:tcPr>
            <w:tcW w:w="1127" w:type="pct"/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 8.30pm</w:t>
            </w:r>
          </w:p>
        </w:tc>
        <w:tc>
          <w:tcPr>
            <w:tcW w:w="1364" w:type="pct"/>
          </w:tcPr>
          <w:p w:rsidR="00865BFA" w:rsidRDefault="00865BFA" w:rsidP="00865BFA">
            <w:r w:rsidRPr="00DD028A">
              <w:rPr>
                <w:lang w:val="en-GB" w:eastAsia="en-GB"/>
              </w:rPr>
              <w:t>Glyn Ceiriog Park</w:t>
            </w:r>
          </w:p>
        </w:tc>
      </w:tr>
      <w:tr w:rsidR="00865BFA" w:rsidRPr="00013F2C" w:rsidTr="00193F33">
        <w:trPr>
          <w:trHeight w:val="301"/>
        </w:trPr>
        <w:tc>
          <w:tcPr>
            <w:tcW w:w="1166" w:type="pct"/>
          </w:tcPr>
          <w:p w:rsidR="00865BFA" w:rsidRPr="001C67FB" w:rsidRDefault="00865BFA" w:rsidP="00865BFA">
            <w:r>
              <w:t>28/11/23</w:t>
            </w:r>
          </w:p>
        </w:tc>
        <w:tc>
          <w:tcPr>
            <w:tcW w:w="1343" w:type="pct"/>
          </w:tcPr>
          <w:p w:rsidR="00865BFA" w:rsidRPr="00E33D61" w:rsidRDefault="00AD2019" w:rsidP="00AD2019"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Road Safety Week</w:t>
            </w:r>
          </w:p>
        </w:tc>
        <w:tc>
          <w:tcPr>
            <w:tcW w:w="1127" w:type="pct"/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 8.30pm</w:t>
            </w:r>
          </w:p>
        </w:tc>
        <w:tc>
          <w:tcPr>
            <w:tcW w:w="1364" w:type="pct"/>
          </w:tcPr>
          <w:p w:rsidR="00865BFA" w:rsidRDefault="00865BFA" w:rsidP="00865BFA">
            <w:r w:rsidRPr="00DD028A">
              <w:rPr>
                <w:lang w:val="en-GB" w:eastAsia="en-GB"/>
              </w:rPr>
              <w:t>Glyn Ceiriog Park</w:t>
            </w:r>
          </w:p>
        </w:tc>
      </w:tr>
      <w:tr w:rsidR="00865BFA" w:rsidRPr="00013F2C" w:rsidTr="002E52EF">
        <w:trPr>
          <w:trHeight w:val="301"/>
        </w:trPr>
        <w:tc>
          <w:tcPr>
            <w:tcW w:w="1166" w:type="pct"/>
          </w:tcPr>
          <w:p w:rsidR="00865BFA" w:rsidRPr="001C67FB" w:rsidRDefault="00865BFA" w:rsidP="00865BFA">
            <w:r>
              <w:t>5/12/23</w:t>
            </w:r>
          </w:p>
        </w:tc>
        <w:tc>
          <w:tcPr>
            <w:tcW w:w="1343" w:type="pct"/>
          </w:tcPr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St Nicolas Day</w:t>
            </w:r>
          </w:p>
          <w:p w:rsidR="00865BFA" w:rsidRPr="00E33D61" w:rsidRDefault="00AD2019" w:rsidP="00AD2019"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Quiz</w:t>
            </w:r>
          </w:p>
        </w:tc>
        <w:tc>
          <w:tcPr>
            <w:tcW w:w="1127" w:type="pct"/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 8.30pm</w:t>
            </w:r>
          </w:p>
        </w:tc>
        <w:tc>
          <w:tcPr>
            <w:tcW w:w="1364" w:type="pct"/>
          </w:tcPr>
          <w:p w:rsidR="00865BFA" w:rsidRDefault="00865BFA" w:rsidP="00865BFA">
            <w:r w:rsidRPr="00DD028A">
              <w:rPr>
                <w:lang w:val="en-GB" w:eastAsia="en-GB"/>
              </w:rPr>
              <w:t>Glyn Ceiriog Park</w:t>
            </w:r>
          </w:p>
        </w:tc>
      </w:tr>
      <w:tr w:rsidR="00865BFA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865BFA" w:rsidRPr="001C67FB" w:rsidRDefault="00865BFA" w:rsidP="00865BFA">
            <w:r>
              <w:t>12/12/23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National Mountain</w:t>
            </w:r>
          </w:p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Day</w:t>
            </w:r>
          </w:p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A walk and a talk up</w:t>
            </w:r>
          </w:p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and down one of the</w:t>
            </w:r>
          </w:p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many mountains</w:t>
            </w:r>
          </w:p>
          <w:p w:rsidR="00865BFA" w:rsidRPr="00E33D61" w:rsidRDefault="00AD2019" w:rsidP="00AD2019"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here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865BFA" w:rsidRDefault="00865BFA" w:rsidP="00865BFA">
            <w:r w:rsidRPr="00DD028A">
              <w:rPr>
                <w:lang w:val="en-GB" w:eastAsia="en-GB"/>
              </w:rPr>
              <w:t>Glyn Ceiriog Park</w:t>
            </w:r>
          </w:p>
        </w:tc>
      </w:tr>
      <w:tr w:rsidR="00865BFA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865BFA" w:rsidRPr="001C67FB" w:rsidRDefault="00865BFA" w:rsidP="00865BFA">
            <w:r>
              <w:t>19/12/23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Christmas party</w:t>
            </w:r>
          </w:p>
          <w:p w:rsidR="00AD2019" w:rsidRDefault="00AD2019" w:rsidP="00AD2019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</w:pPr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tree decoration</w:t>
            </w:r>
          </w:p>
          <w:p w:rsidR="00865BFA" w:rsidRPr="00E33D61" w:rsidRDefault="00AD2019" w:rsidP="00AD2019">
            <w:r>
              <w:rPr>
                <w:rFonts w:ascii="Arial-BoldItalicMT" w:hAnsi="Arial-BoldItalicMT" w:cs="Arial-BoldItalicMT"/>
                <w:bCs/>
                <w:iCs/>
                <w:lang w:val="en-GB" w:eastAsia="en-GB"/>
              </w:rPr>
              <w:t>making and food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865BFA" w:rsidRPr="00B55C79" w:rsidRDefault="00865BFA" w:rsidP="00865BFA">
            <w:r>
              <w:rPr>
                <w:lang w:val="en-GB" w:eastAsia="en-GB"/>
              </w:rPr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865BFA" w:rsidRDefault="00865BFA" w:rsidP="00865BFA">
            <w:r w:rsidRPr="00DD028A">
              <w:rPr>
                <w:lang w:val="en-GB" w:eastAsia="en-GB"/>
              </w:rPr>
              <w:t>Glyn Ceiriog Park</w:t>
            </w:r>
          </w:p>
        </w:tc>
      </w:tr>
    </w:tbl>
    <w:p w:rsidR="002F62C1" w:rsidRDefault="002F62C1" w:rsidP="00865BFA"/>
    <w:p w:rsidR="00C76BF0" w:rsidRPr="00807842" w:rsidRDefault="00C76BF0" w:rsidP="00865BFA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865BFA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865BFA">
      <w:r>
        <w:separator/>
      </w:r>
    </w:p>
  </w:endnote>
  <w:endnote w:type="continuationSeparator" w:id="0">
    <w:p w:rsidR="00566903" w:rsidRDefault="00566903" w:rsidP="00865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865BFA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865BFA">
      <w:r>
        <w:separator/>
      </w:r>
    </w:p>
  </w:footnote>
  <w:footnote w:type="continuationSeparator" w:id="0">
    <w:p w:rsidR="00566903" w:rsidRDefault="00566903" w:rsidP="00865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865BFA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865BF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865BFA">
    <w:pPr>
      <w:pStyle w:val="Header"/>
    </w:pPr>
  </w:p>
  <w:p w:rsidR="00F86700" w:rsidRDefault="005C00E8" w:rsidP="00865BFA">
    <w:pPr>
      <w:pStyle w:val="Header"/>
    </w:pPr>
    <w:r>
      <w:t xml:space="preserve">                               </w:t>
    </w:r>
  </w:p>
  <w:p w:rsidR="00F86700" w:rsidRDefault="00F86700" w:rsidP="00865BFA">
    <w:pPr>
      <w:pStyle w:val="Header"/>
    </w:pPr>
  </w:p>
  <w:p w:rsidR="00DC2E54" w:rsidRDefault="00DC2E54" w:rsidP="00865B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09E2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65BFA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019"/>
    <w:rsid w:val="00AD2F7F"/>
    <w:rsid w:val="00AD3325"/>
    <w:rsid w:val="00AE30B8"/>
    <w:rsid w:val="00AE5A26"/>
    <w:rsid w:val="00AF7BA2"/>
    <w:rsid w:val="00B141AE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15330AA0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65BFA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F01C2-C9E2-4753-AC3E-B51EE600D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117</TotalTime>
  <Pages>2</Pages>
  <Words>266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3</cp:revision>
  <cp:lastPrinted>2019-01-21T20:21:00Z</cp:lastPrinted>
  <dcterms:created xsi:type="dcterms:W3CDTF">2023-06-27T10:01:00Z</dcterms:created>
  <dcterms:modified xsi:type="dcterms:W3CDTF">2023-09-20T12:20:00Z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