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2337D6">
      <w:pPr>
        <w:pStyle w:val="Title"/>
      </w:pPr>
      <w:r w:rsidRPr="00013F2C">
        <w:t xml:space="preserve">Programme for </w:t>
      </w:r>
      <w:r w:rsidR="00A17D95">
        <w:t>Youth Provision</w:t>
      </w:r>
    </w:p>
    <w:p w:rsidR="00C76BF0" w:rsidRDefault="00EE287D" w:rsidP="002337D6">
      <w:pPr>
        <w:pStyle w:val="Title"/>
      </w:pPr>
      <w:r>
        <w:t>September – December 2023</w:t>
      </w:r>
    </w:p>
    <w:p w:rsidR="00EE287D" w:rsidRPr="00013F2C" w:rsidRDefault="00EE287D" w:rsidP="002337D6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2337D6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2337D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2337D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2337D6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2701A2" w:rsidP="002337D6">
            <w:pPr>
              <w:pStyle w:val="TableHeader"/>
            </w:pPr>
            <w:r>
              <w:t>04/09/23</w:t>
            </w:r>
          </w:p>
        </w:tc>
        <w:tc>
          <w:tcPr>
            <w:tcW w:w="1343" w:type="pct"/>
            <w:shd w:val="clear" w:color="auto" w:fill="auto"/>
          </w:tcPr>
          <w:p w:rsidR="000A33B0" w:rsidRPr="00CB3825" w:rsidRDefault="00CB3825" w:rsidP="002337D6">
            <w:r>
              <w:t>CLOSED!! TEAM MEETING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0A33B0" w:rsidP="002337D6"/>
        </w:tc>
        <w:tc>
          <w:tcPr>
            <w:tcW w:w="1364" w:type="pct"/>
            <w:shd w:val="clear" w:color="auto" w:fill="auto"/>
          </w:tcPr>
          <w:p w:rsidR="0049277A" w:rsidRPr="00B55C79" w:rsidRDefault="002701A2" w:rsidP="002337D6">
            <w:r>
              <w:t>Ruabon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6067D3" w:rsidRPr="001C67FB" w:rsidRDefault="002701A2" w:rsidP="002337D6">
            <w:r>
              <w:t>07/09/23</w:t>
            </w:r>
          </w:p>
        </w:tc>
        <w:tc>
          <w:tcPr>
            <w:tcW w:w="1343" w:type="pct"/>
            <w:shd w:val="clear" w:color="auto" w:fill="auto"/>
          </w:tcPr>
          <w:p w:rsidR="00032A94" w:rsidRPr="00CB3825" w:rsidRDefault="002337D6" w:rsidP="002337D6">
            <w:pPr>
              <w:rPr>
                <w:color w:val="FF0000"/>
              </w:rPr>
            </w:pPr>
            <w:r w:rsidRPr="002337D6">
              <w:t>Welcome Back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2337D6" w:rsidP="002337D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1E1D24" w:rsidRPr="00B55C79" w:rsidRDefault="00CB3825" w:rsidP="002337D6">
            <w:r>
              <w:t>Ruabon</w:t>
            </w:r>
          </w:p>
        </w:tc>
      </w:tr>
      <w:tr w:rsidR="00CB382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B3825" w:rsidRPr="001C67FB" w:rsidRDefault="00CB3825" w:rsidP="002337D6">
            <w:r>
              <w:t>11/09/23</w:t>
            </w:r>
          </w:p>
        </w:tc>
        <w:tc>
          <w:tcPr>
            <w:tcW w:w="1343" w:type="pct"/>
            <w:shd w:val="clear" w:color="auto" w:fill="auto"/>
          </w:tcPr>
          <w:p w:rsidR="00CB3825" w:rsidRPr="001C67FB" w:rsidRDefault="00CB3825" w:rsidP="002337D6">
            <w:r>
              <w:t>Welcome back session- Ideas for future games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B3825" w:rsidRPr="001C67FB" w:rsidRDefault="00CB3825" w:rsidP="002337D6">
            <w:r>
              <w:t>14/09/23</w:t>
            </w:r>
          </w:p>
        </w:tc>
        <w:tc>
          <w:tcPr>
            <w:tcW w:w="1343" w:type="pct"/>
            <w:shd w:val="clear" w:color="auto" w:fill="auto"/>
          </w:tcPr>
          <w:p w:rsidR="00CB3825" w:rsidRDefault="00CB3825" w:rsidP="002337D6">
            <w:r>
              <w:t>Games and Drinks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B3825" w:rsidRPr="00956136" w:rsidRDefault="00CB3825" w:rsidP="002337D6">
            <w:r>
              <w:t>18/09/23</w:t>
            </w:r>
          </w:p>
        </w:tc>
        <w:tc>
          <w:tcPr>
            <w:tcW w:w="1343" w:type="pct"/>
            <w:shd w:val="clear" w:color="auto" w:fill="auto"/>
          </w:tcPr>
          <w:p w:rsidR="00CB3825" w:rsidRDefault="00CB3825" w:rsidP="002337D6">
            <w:r>
              <w:t xml:space="preserve">Football in the </w:t>
            </w:r>
            <w:proofErr w:type="spellStart"/>
            <w:r>
              <w:t>muga</w:t>
            </w:r>
            <w:proofErr w:type="spellEnd"/>
          </w:p>
        </w:tc>
        <w:tc>
          <w:tcPr>
            <w:tcW w:w="1127" w:type="pct"/>
            <w:shd w:val="clear" w:color="auto" w:fill="auto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B3825" w:rsidRPr="00090992" w:rsidRDefault="00CB3825" w:rsidP="002337D6">
            <w:r>
              <w:t>21/09/23</w:t>
            </w:r>
          </w:p>
        </w:tc>
        <w:tc>
          <w:tcPr>
            <w:tcW w:w="1343" w:type="pct"/>
            <w:shd w:val="clear" w:color="auto" w:fill="auto"/>
          </w:tcPr>
          <w:p w:rsidR="00CB3825" w:rsidRPr="00090992" w:rsidRDefault="00CB3825" w:rsidP="002337D6">
            <w:r>
              <w:t xml:space="preserve">Active </w:t>
            </w:r>
            <w:proofErr w:type="spellStart"/>
            <w:r>
              <w:t>wrexham</w:t>
            </w:r>
            <w:proofErr w:type="spellEnd"/>
            <w:r>
              <w:t xml:space="preserve"> (tbc)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B3825" w:rsidRPr="003B29D8" w:rsidRDefault="00CB3825" w:rsidP="002337D6">
            <w:r>
              <w:t>25/09/23</w:t>
            </w:r>
          </w:p>
        </w:tc>
        <w:tc>
          <w:tcPr>
            <w:tcW w:w="1343" w:type="pct"/>
            <w:shd w:val="clear" w:color="auto" w:fill="auto"/>
          </w:tcPr>
          <w:p w:rsidR="00CB3825" w:rsidRPr="00090992" w:rsidRDefault="00CB3825" w:rsidP="002337D6">
            <w:r>
              <w:t>Fire pit and Marshmallows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B3825" w:rsidRPr="001C67FB" w:rsidRDefault="00CB3825" w:rsidP="002337D6">
            <w:r>
              <w:t>28/09/23</w:t>
            </w:r>
          </w:p>
        </w:tc>
        <w:tc>
          <w:tcPr>
            <w:tcW w:w="1343" w:type="pct"/>
            <w:shd w:val="clear" w:color="auto" w:fill="auto"/>
          </w:tcPr>
          <w:p w:rsidR="00CB3825" w:rsidRPr="00090992" w:rsidRDefault="00CB3825" w:rsidP="002337D6">
            <w:r>
              <w:t xml:space="preserve">Active </w:t>
            </w:r>
            <w:proofErr w:type="spellStart"/>
            <w:r>
              <w:t>wrexham</w:t>
            </w:r>
            <w:proofErr w:type="spellEnd"/>
            <w:r>
              <w:t xml:space="preserve"> (tbc)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B3825" w:rsidRPr="001C67FB" w:rsidRDefault="00CB3825" w:rsidP="002337D6">
            <w:r>
              <w:t>02/10/23</w:t>
            </w:r>
          </w:p>
        </w:tc>
        <w:tc>
          <w:tcPr>
            <w:tcW w:w="1343" w:type="pct"/>
            <w:shd w:val="clear" w:color="auto" w:fill="auto"/>
          </w:tcPr>
          <w:p w:rsidR="00CB3825" w:rsidRPr="00090992" w:rsidRDefault="00CB3825" w:rsidP="002337D6">
            <w:r>
              <w:t xml:space="preserve">Fruit kebabs &amp; Chocolate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Pr="001C67FB" w:rsidRDefault="00CB3825" w:rsidP="002337D6">
            <w:r>
              <w:t>5/10/23</w:t>
            </w:r>
          </w:p>
        </w:tc>
        <w:tc>
          <w:tcPr>
            <w:tcW w:w="1343" w:type="pct"/>
          </w:tcPr>
          <w:p w:rsidR="00CB3825" w:rsidRPr="00090992" w:rsidRDefault="00CB3825" w:rsidP="002337D6">
            <w:r>
              <w:t xml:space="preserve">Cricket in the </w:t>
            </w:r>
            <w:proofErr w:type="spellStart"/>
            <w:r>
              <w:t>muga</w:t>
            </w:r>
            <w:proofErr w:type="spellEnd"/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Pr="001C67FB" w:rsidRDefault="00CB3825" w:rsidP="002337D6">
            <w:r>
              <w:t>9/10/23</w:t>
            </w:r>
          </w:p>
        </w:tc>
        <w:tc>
          <w:tcPr>
            <w:tcW w:w="1343" w:type="pct"/>
          </w:tcPr>
          <w:p w:rsidR="00CB3825" w:rsidRPr="00090992" w:rsidRDefault="00CB3825" w:rsidP="002337D6">
            <w:r>
              <w:t xml:space="preserve">Den building </w:t>
            </w:r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Pr="001C67FB" w:rsidRDefault="00CB3825" w:rsidP="002337D6">
            <w:r>
              <w:t>12/10/23</w:t>
            </w:r>
          </w:p>
        </w:tc>
        <w:tc>
          <w:tcPr>
            <w:tcW w:w="1343" w:type="pct"/>
          </w:tcPr>
          <w:p w:rsidR="00CB3825" w:rsidRPr="00090992" w:rsidRDefault="00CB3825" w:rsidP="002337D6">
            <w:r>
              <w:t xml:space="preserve">Walk in </w:t>
            </w:r>
            <w:proofErr w:type="spellStart"/>
            <w:r>
              <w:t>Alyn</w:t>
            </w:r>
            <w:proofErr w:type="spellEnd"/>
            <w:r>
              <w:t xml:space="preserve"> Waters</w:t>
            </w:r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5E5516" w:rsidP="002337D6">
            <w:r>
              <w:t xml:space="preserve">Meet at </w:t>
            </w:r>
            <w:r w:rsidR="00CB3825" w:rsidRPr="00EF3DB5">
              <w:t>Rockery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Default="00CB3825" w:rsidP="002337D6">
            <w:r>
              <w:t>16/10/23</w:t>
            </w:r>
          </w:p>
        </w:tc>
        <w:tc>
          <w:tcPr>
            <w:tcW w:w="1343" w:type="pct"/>
          </w:tcPr>
          <w:p w:rsidR="00CB3825" w:rsidRDefault="00CB3825" w:rsidP="002337D6">
            <w:r>
              <w:t>Burgers on the fire</w:t>
            </w:r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Default="00CB3825" w:rsidP="002337D6">
            <w:r>
              <w:t>19/10/23</w:t>
            </w:r>
          </w:p>
        </w:tc>
        <w:tc>
          <w:tcPr>
            <w:tcW w:w="1343" w:type="pct"/>
          </w:tcPr>
          <w:p w:rsidR="00CB3825" w:rsidRDefault="002337D6" w:rsidP="002337D6">
            <w:r>
              <w:t>Bowling Trip</w:t>
            </w:r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2337D6" w:rsidP="002337D6">
            <w:r>
              <w:t xml:space="preserve">Meet at </w:t>
            </w:r>
            <w:r w:rsidR="00CB3825" w:rsidRPr="00EF3DB5">
              <w:t>Rockery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Default="00CB3825" w:rsidP="002337D6">
            <w:r>
              <w:t>23/10/23</w:t>
            </w:r>
          </w:p>
        </w:tc>
        <w:tc>
          <w:tcPr>
            <w:tcW w:w="1343" w:type="pct"/>
          </w:tcPr>
          <w:p w:rsidR="00CB3825" w:rsidRDefault="00CB3825" w:rsidP="002337D6">
            <w:r>
              <w:t>Pumpkin carving and hot chocolate</w:t>
            </w:r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CB3825" w:rsidP="002337D6">
            <w:r w:rsidRPr="00EF3DB5">
              <w:t>Rockery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Default="00CB3825" w:rsidP="002337D6">
            <w:r>
              <w:t>26/10/23</w:t>
            </w:r>
          </w:p>
        </w:tc>
        <w:tc>
          <w:tcPr>
            <w:tcW w:w="1343" w:type="pct"/>
          </w:tcPr>
          <w:p w:rsidR="00CB3825" w:rsidRDefault="002337D6" w:rsidP="002337D6">
            <w:r>
              <w:t>Bingo- Prize for winner</w:t>
            </w:r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CB3825" w:rsidP="002337D6">
            <w:r w:rsidRPr="00EF3DB5">
              <w:t>Rockery</w:t>
            </w:r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A17D95" w:rsidP="002337D6">
            <w:r>
              <w:t xml:space="preserve"> 1 week</w:t>
            </w:r>
            <w:r w:rsidR="00DC4B62">
              <w:t xml:space="preserve"> </w:t>
            </w:r>
            <w:r>
              <w:t>October Half Term</w:t>
            </w:r>
            <w:r w:rsidR="00DC4B62">
              <w:t xml:space="preserve"> Holidays</w:t>
            </w:r>
          </w:p>
        </w:tc>
      </w:tr>
      <w:tr w:rsidR="00CB3825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B3825" w:rsidRPr="001C67FB" w:rsidRDefault="00CB3825" w:rsidP="002337D6">
            <w:r>
              <w:t>06/11/23</w:t>
            </w:r>
          </w:p>
        </w:tc>
        <w:tc>
          <w:tcPr>
            <w:tcW w:w="1343" w:type="pct"/>
            <w:shd w:val="clear" w:color="auto" w:fill="FFFFFF" w:themeFill="background1"/>
          </w:tcPr>
          <w:p w:rsidR="00CB3825" w:rsidRPr="003D1646" w:rsidRDefault="00CB3825" w:rsidP="002337D6">
            <w:r>
              <w:t>Welcome back- Bonfire activities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CB3825" w:rsidRPr="00090992" w:rsidRDefault="00CB3825" w:rsidP="002337D6">
            <w:r>
              <w:t>6.30-8.30</w:t>
            </w:r>
          </w:p>
        </w:tc>
        <w:tc>
          <w:tcPr>
            <w:tcW w:w="1364" w:type="pct"/>
            <w:shd w:val="clear" w:color="auto" w:fill="FFFFFF" w:themeFill="background1"/>
          </w:tcPr>
          <w:p w:rsidR="00CB3825" w:rsidRDefault="00CB3825" w:rsidP="002337D6">
            <w:r w:rsidRPr="00BD30D0">
              <w:t>Rockery</w:t>
            </w:r>
          </w:p>
        </w:tc>
      </w:tr>
      <w:tr w:rsidR="00CB3825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B3825" w:rsidRPr="001C67FB" w:rsidRDefault="00CB3825" w:rsidP="002337D6">
            <w:r>
              <w:lastRenderedPageBreak/>
              <w:t>09/11/23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3825" w:rsidRPr="001C67FB" w:rsidRDefault="002337D6" w:rsidP="002337D6">
            <w:proofErr w:type="spellStart"/>
            <w:r>
              <w:t>Mcdonalds</w:t>
            </w:r>
            <w:proofErr w:type="spellEnd"/>
            <w:r>
              <w:t xml:space="preserve"> Trip (</w:t>
            </w:r>
            <w:proofErr w:type="spellStart"/>
            <w:r>
              <w:t>self fund</w:t>
            </w:r>
            <w:proofErr w:type="spellEnd"/>
            <w:r>
              <w:t>) TBC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3825" w:rsidRPr="001C67FB" w:rsidRDefault="00CB3825" w:rsidP="002337D6">
            <w:pPr>
              <w:pStyle w:val="TableText"/>
            </w:pPr>
            <w:r>
              <w:t>6.30-8.30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3825" w:rsidRDefault="002337D6" w:rsidP="002337D6">
            <w:r>
              <w:t xml:space="preserve">Meet at </w:t>
            </w:r>
            <w:r w:rsidR="00CB3825" w:rsidRPr="00BD30D0">
              <w:t>Rockery</w:t>
            </w:r>
          </w:p>
        </w:tc>
      </w:tr>
      <w:tr w:rsidR="00CB3825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B3825" w:rsidRPr="001C67FB" w:rsidRDefault="00CB3825" w:rsidP="002337D6">
            <w:r>
              <w:t>13/11/23</w:t>
            </w:r>
          </w:p>
        </w:tc>
        <w:tc>
          <w:tcPr>
            <w:tcW w:w="1343" w:type="pct"/>
            <w:shd w:val="clear" w:color="auto" w:fill="FFFFFF" w:themeFill="background1"/>
          </w:tcPr>
          <w:p w:rsidR="00CB3825" w:rsidRPr="001C67FB" w:rsidRDefault="009D7D02" w:rsidP="002337D6">
            <w:r>
              <w:rPr>
                <w:color w:val="FF0000"/>
              </w:rPr>
              <w:t>CLOSED</w:t>
            </w:r>
          </w:p>
        </w:tc>
        <w:tc>
          <w:tcPr>
            <w:tcW w:w="1127" w:type="pct"/>
            <w:shd w:val="clear" w:color="auto" w:fill="FFFFFF" w:themeFill="background1"/>
          </w:tcPr>
          <w:p w:rsidR="00CB3825" w:rsidRPr="001C67FB" w:rsidRDefault="009D7D02" w:rsidP="002337D6">
            <w:pPr>
              <w:pStyle w:val="TableText"/>
            </w:pPr>
            <w:r>
              <w:rPr>
                <w:color w:val="FF0000"/>
              </w:rPr>
              <w:t>CLOSED</w:t>
            </w:r>
          </w:p>
        </w:tc>
        <w:tc>
          <w:tcPr>
            <w:tcW w:w="1364" w:type="pct"/>
            <w:shd w:val="clear" w:color="auto" w:fill="FFFFFF" w:themeFill="background1"/>
          </w:tcPr>
          <w:p w:rsidR="00CB3825" w:rsidRDefault="009D7D02" w:rsidP="002337D6">
            <w:r>
              <w:rPr>
                <w:color w:val="FF0000"/>
              </w:rPr>
              <w:t>CLOSED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Pr="001C67FB" w:rsidRDefault="00CB3825" w:rsidP="002337D6">
            <w:r>
              <w:t>16/11/23</w:t>
            </w:r>
          </w:p>
        </w:tc>
        <w:tc>
          <w:tcPr>
            <w:tcW w:w="1343" w:type="pct"/>
          </w:tcPr>
          <w:p w:rsidR="00CB3825" w:rsidRPr="00090992" w:rsidRDefault="00CB3825" w:rsidP="002337D6">
            <w:r>
              <w:t xml:space="preserve">Cooking on the </w:t>
            </w:r>
            <w:proofErr w:type="spellStart"/>
            <w:r>
              <w:t>firepit</w:t>
            </w:r>
            <w:proofErr w:type="spellEnd"/>
          </w:p>
        </w:tc>
        <w:tc>
          <w:tcPr>
            <w:tcW w:w="1127" w:type="pct"/>
            <w:vAlign w:val="center"/>
          </w:tcPr>
          <w:p w:rsidR="00CB3825" w:rsidRPr="00090992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CB3825" w:rsidP="002337D6">
            <w:r w:rsidRPr="00BD30D0">
              <w:t>Rockery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Pr="001C67FB" w:rsidRDefault="00CB3825" w:rsidP="002337D6">
            <w:r>
              <w:t>20/11/23</w:t>
            </w:r>
          </w:p>
        </w:tc>
        <w:tc>
          <w:tcPr>
            <w:tcW w:w="1343" w:type="pct"/>
          </w:tcPr>
          <w:p w:rsidR="00CB3825" w:rsidRPr="002337D6" w:rsidRDefault="009D7D02" w:rsidP="002337D6">
            <w:pPr>
              <w:rPr>
                <w:color w:val="FF0000"/>
              </w:rPr>
            </w:pPr>
            <w:r>
              <w:t xml:space="preserve">Football in </w:t>
            </w:r>
            <w:proofErr w:type="spellStart"/>
            <w:r>
              <w:t>Muga</w:t>
            </w:r>
            <w:proofErr w:type="spellEnd"/>
          </w:p>
        </w:tc>
        <w:tc>
          <w:tcPr>
            <w:tcW w:w="1127" w:type="pct"/>
            <w:vAlign w:val="center"/>
          </w:tcPr>
          <w:p w:rsidR="00CB3825" w:rsidRPr="002337D6" w:rsidRDefault="009D7D02" w:rsidP="002337D6">
            <w:pPr>
              <w:rPr>
                <w:color w:val="FF0000"/>
              </w:rPr>
            </w:pPr>
            <w:r>
              <w:t>6.30-8.30</w:t>
            </w:r>
          </w:p>
        </w:tc>
        <w:tc>
          <w:tcPr>
            <w:tcW w:w="1364" w:type="pct"/>
          </w:tcPr>
          <w:p w:rsidR="00CB3825" w:rsidRPr="002337D6" w:rsidRDefault="009D7D02" w:rsidP="002337D6">
            <w:pPr>
              <w:rPr>
                <w:color w:val="FF0000"/>
              </w:rPr>
            </w:pPr>
            <w:r w:rsidRPr="00BD30D0">
              <w:t>Rockery</w:t>
            </w:r>
            <w:bookmarkStart w:id="0" w:name="_GoBack"/>
            <w:bookmarkEnd w:id="0"/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Pr="001C67FB" w:rsidRDefault="00CB3825" w:rsidP="002337D6">
            <w:r>
              <w:t>23/11/23</w:t>
            </w:r>
          </w:p>
        </w:tc>
        <w:tc>
          <w:tcPr>
            <w:tcW w:w="1343" w:type="pct"/>
          </w:tcPr>
          <w:p w:rsidR="00CB3825" w:rsidRPr="00E33D61" w:rsidRDefault="00CB3825" w:rsidP="002337D6">
            <w:r>
              <w:t xml:space="preserve">Arts &amp; Crafts </w:t>
            </w:r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CB3825" w:rsidP="002337D6">
            <w:r w:rsidRPr="00BD30D0">
              <w:t>Rockery</w:t>
            </w:r>
          </w:p>
        </w:tc>
      </w:tr>
      <w:tr w:rsidR="00CB3825" w:rsidRPr="00013F2C" w:rsidTr="00193F33">
        <w:trPr>
          <w:trHeight w:val="301"/>
        </w:trPr>
        <w:tc>
          <w:tcPr>
            <w:tcW w:w="1166" w:type="pct"/>
          </w:tcPr>
          <w:p w:rsidR="00CB3825" w:rsidRPr="001C67FB" w:rsidRDefault="00CB3825" w:rsidP="002337D6">
            <w:r>
              <w:t>27/11/23</w:t>
            </w:r>
          </w:p>
        </w:tc>
        <w:tc>
          <w:tcPr>
            <w:tcW w:w="1343" w:type="pct"/>
          </w:tcPr>
          <w:p w:rsidR="00CB3825" w:rsidRPr="00E33D61" w:rsidRDefault="00CB3825" w:rsidP="002337D6">
            <w:r>
              <w:t>Youth Homeless Session</w:t>
            </w:r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CB3825" w:rsidP="002337D6">
            <w:r w:rsidRPr="00BD30D0">
              <w:t>Rockery</w:t>
            </w:r>
          </w:p>
        </w:tc>
      </w:tr>
      <w:tr w:rsidR="00CB3825" w:rsidRPr="00013F2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CB3825" w:rsidRPr="001C67FB" w:rsidRDefault="00CB3825" w:rsidP="002337D6">
            <w:r>
              <w:t>30/11/23</w:t>
            </w:r>
          </w:p>
        </w:tc>
        <w:tc>
          <w:tcPr>
            <w:tcW w:w="1343" w:type="pct"/>
            <w:shd w:val="clear" w:color="auto" w:fill="auto"/>
          </w:tcPr>
          <w:p w:rsidR="00CB3825" w:rsidRPr="00E33D61" w:rsidRDefault="00CB3825" w:rsidP="002337D6">
            <w:r>
              <w:t xml:space="preserve">Games in </w:t>
            </w:r>
            <w:proofErr w:type="spellStart"/>
            <w:r>
              <w:t>muga</w:t>
            </w:r>
            <w:proofErr w:type="spellEnd"/>
            <w:r>
              <w:t xml:space="preserve"> with drinks and snacks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B3825" w:rsidRDefault="00CB3825" w:rsidP="002337D6">
            <w:r w:rsidRPr="00BD30D0">
              <w:t>Rockery</w:t>
            </w:r>
          </w:p>
        </w:tc>
      </w:tr>
      <w:tr w:rsidR="00CB3825" w:rsidRPr="00013F2C" w:rsidTr="002E52EF">
        <w:trPr>
          <w:trHeight w:val="301"/>
        </w:trPr>
        <w:tc>
          <w:tcPr>
            <w:tcW w:w="1166" w:type="pct"/>
          </w:tcPr>
          <w:p w:rsidR="00CB3825" w:rsidRPr="001C67FB" w:rsidRDefault="00CB3825" w:rsidP="002337D6">
            <w:r>
              <w:t>04/12/23</w:t>
            </w:r>
          </w:p>
        </w:tc>
        <w:tc>
          <w:tcPr>
            <w:tcW w:w="1343" w:type="pct"/>
          </w:tcPr>
          <w:p w:rsidR="00CB3825" w:rsidRPr="00E33D61" w:rsidRDefault="00CB3825" w:rsidP="002337D6">
            <w:r>
              <w:t>Walk to the Christmas farm</w:t>
            </w:r>
          </w:p>
        </w:tc>
        <w:tc>
          <w:tcPr>
            <w:tcW w:w="1127" w:type="pct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</w:tcPr>
          <w:p w:rsidR="00CB3825" w:rsidRDefault="00CB3825" w:rsidP="002337D6">
            <w:r w:rsidRPr="00BD30D0">
              <w:t>Rockery</w:t>
            </w:r>
          </w:p>
        </w:tc>
      </w:tr>
      <w:tr w:rsidR="00CB3825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B3825" w:rsidRPr="001C67FB" w:rsidRDefault="00CB3825" w:rsidP="002337D6">
            <w:r>
              <w:t>07/12/23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B3825" w:rsidRPr="00E33D61" w:rsidRDefault="00CB3825" w:rsidP="002337D6">
            <w:r>
              <w:t>Trip to fire station 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B3825" w:rsidRDefault="00CB3825" w:rsidP="002337D6">
            <w:r>
              <w:t xml:space="preserve">Meet in </w:t>
            </w:r>
            <w:r w:rsidRPr="00BD30D0">
              <w:t>Rockery</w:t>
            </w:r>
          </w:p>
        </w:tc>
      </w:tr>
      <w:tr w:rsidR="00CB3825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B3825" w:rsidRPr="001C67FB" w:rsidRDefault="00CB3825" w:rsidP="002337D6">
            <w:r>
              <w:t>11/12/23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B3825" w:rsidRPr="00E33D61" w:rsidRDefault="00CB3825" w:rsidP="002337D6">
            <w:r>
              <w:t xml:space="preserve">Pizzas on the </w:t>
            </w:r>
            <w:proofErr w:type="spellStart"/>
            <w:r>
              <w:t>firepit</w:t>
            </w:r>
            <w:proofErr w:type="spellEnd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B3825" w:rsidRDefault="00CB3825" w:rsidP="002337D6">
            <w:r w:rsidRPr="00BD30D0">
              <w:t>Rockery</w:t>
            </w:r>
          </w:p>
        </w:tc>
      </w:tr>
      <w:tr w:rsidR="00CB3825" w:rsidRPr="00B55C7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B3825" w:rsidRPr="001C67FB" w:rsidRDefault="00CB3825" w:rsidP="002337D6">
            <w:r>
              <w:t>14/12/23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B3825" w:rsidRPr="00E33D61" w:rsidRDefault="00CB3825" w:rsidP="002337D6">
            <w:r>
              <w:t xml:space="preserve">Decorate biscuits for Christmas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B3825" w:rsidRDefault="00CB3825" w:rsidP="002337D6">
            <w:r w:rsidRPr="00BD30D0">
              <w:t>Rockery</w:t>
            </w:r>
          </w:p>
        </w:tc>
      </w:tr>
      <w:tr w:rsidR="00CB3825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B3825" w:rsidRPr="001C67FB" w:rsidRDefault="00CB3825" w:rsidP="002337D6">
            <w:r>
              <w:t>18/12/23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B3825" w:rsidRPr="00E33D61" w:rsidRDefault="00CB3825" w:rsidP="002337D6">
            <w:r>
              <w:t xml:space="preserve">Hot chocolate and </w:t>
            </w:r>
            <w:proofErr w:type="spellStart"/>
            <w:r>
              <w:t>Smores</w:t>
            </w:r>
            <w:proofErr w:type="spellEnd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B3825" w:rsidRDefault="00CB3825" w:rsidP="002337D6">
            <w:r w:rsidRPr="00BD30D0">
              <w:t>Rockery</w:t>
            </w:r>
          </w:p>
        </w:tc>
      </w:tr>
      <w:tr w:rsidR="00CB3825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B3825" w:rsidRPr="001C67FB" w:rsidRDefault="00CB3825" w:rsidP="002337D6">
            <w:r>
              <w:t>21/12/23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B3825" w:rsidRPr="00E33D61" w:rsidRDefault="00CB3825" w:rsidP="002337D6">
            <w:r>
              <w:t>Takeaway night for Christmas treat!!!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B3825" w:rsidRPr="00B55C79" w:rsidRDefault="00CB3825" w:rsidP="002337D6">
            <w: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B3825" w:rsidRDefault="00CB3825" w:rsidP="002337D6">
            <w:r w:rsidRPr="00BD30D0">
              <w:t>Rockery</w:t>
            </w:r>
          </w:p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2337D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2337D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2337D6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2337D6"/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2337D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2337D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2337D6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2337D6"/>
        </w:tc>
      </w:tr>
      <w:tr w:rsidR="00B43804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5841B6" w:rsidP="002337D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5841B6" w:rsidP="002337D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5841B6" w:rsidP="002337D6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B55C79" w:rsidRDefault="005841B6" w:rsidP="002337D6"/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2337D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2337D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2337D6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2337D6"/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2337D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2337D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2337D6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2337D6"/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2337D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2337D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2337D6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2337D6"/>
        </w:tc>
      </w:tr>
      <w:tr w:rsidR="00B43804" w:rsidRPr="00B55C7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B43804" w:rsidP="002337D6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2337D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B43804" w:rsidP="002337D6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B55C79" w:rsidRDefault="00B43804" w:rsidP="002337D6"/>
        </w:tc>
      </w:tr>
    </w:tbl>
    <w:p w:rsidR="00C76BF0" w:rsidRPr="00807842" w:rsidRDefault="00C76BF0" w:rsidP="002337D6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2337D6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2337D6">
      <w:r>
        <w:separator/>
      </w:r>
    </w:p>
  </w:endnote>
  <w:endnote w:type="continuationSeparator" w:id="0">
    <w:p w:rsidR="00566903" w:rsidRDefault="00566903" w:rsidP="00233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2337D6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2337D6">
      <w:r>
        <w:separator/>
      </w:r>
    </w:p>
  </w:footnote>
  <w:footnote w:type="continuationSeparator" w:id="0">
    <w:p w:rsidR="00566903" w:rsidRDefault="00566903" w:rsidP="002337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2337D6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2337D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2337D6">
    <w:pPr>
      <w:pStyle w:val="Header"/>
    </w:pPr>
  </w:p>
  <w:p w:rsidR="00F86700" w:rsidRDefault="005C00E8" w:rsidP="002337D6">
    <w:pPr>
      <w:pStyle w:val="Header"/>
    </w:pPr>
    <w:r>
      <w:t xml:space="preserve">                               </w:t>
    </w:r>
  </w:p>
  <w:p w:rsidR="00F86700" w:rsidRDefault="00F86700" w:rsidP="002337D6">
    <w:pPr>
      <w:pStyle w:val="Header"/>
    </w:pPr>
  </w:p>
  <w:p w:rsidR="00DC2E54" w:rsidRDefault="00DC2E54" w:rsidP="00233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337D6"/>
    <w:rsid w:val="00263683"/>
    <w:rsid w:val="002701A2"/>
    <w:rsid w:val="00271998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E5516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D7D02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3825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0A5732BB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2337D6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1742D-5E8B-4CE5-8494-B7E294E83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20</TotalTime>
  <Pages>2</Pages>
  <Words>278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Jody Evison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4</cp:revision>
  <cp:lastPrinted>2019-01-21T20:21:00Z</cp:lastPrinted>
  <dcterms:created xsi:type="dcterms:W3CDTF">2023-07-17T18:43:00Z</dcterms:created>
  <dcterms:modified xsi:type="dcterms:W3CDTF">2023-09-20T13:44:00Z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