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16BDE" w14:textId="77777777" w:rsidR="00DE3C04" w:rsidRDefault="00C76BF0" w:rsidP="00D22475">
      <w:pPr>
        <w:pStyle w:val="Title"/>
      </w:pPr>
      <w:proofErr w:type="spellStart"/>
      <w:r w:rsidRPr="00013F2C">
        <w:t>Programme</w:t>
      </w:r>
      <w:proofErr w:type="spellEnd"/>
      <w:r w:rsidRPr="00013F2C">
        <w:t xml:space="preserve"> for </w:t>
      </w:r>
      <w:r w:rsidR="00A17D95">
        <w:t>Youth Provision</w:t>
      </w:r>
    </w:p>
    <w:p w14:paraId="0BC3F865" w14:textId="36CBE410" w:rsidR="00C76BF0" w:rsidRDefault="00922F4C" w:rsidP="00D22475">
      <w:pPr>
        <w:pStyle w:val="Title"/>
      </w:pPr>
      <w:r>
        <w:t>Sept - Dec</w:t>
      </w:r>
      <w:r w:rsidR="00800184">
        <w:t xml:space="preserve"> 2023</w:t>
      </w:r>
    </w:p>
    <w:p w14:paraId="781CFEE0" w14:textId="77777777" w:rsidR="00C76BF0" w:rsidRDefault="00E13BB9" w:rsidP="00D22475">
      <w:pPr>
        <w:pStyle w:val="Title"/>
      </w:pPr>
      <w:proofErr w:type="spellStart"/>
      <w:r>
        <w:t>Rhosllanerchrugog</w:t>
      </w:r>
      <w:proofErr w:type="spellEnd"/>
    </w:p>
    <w:p w14:paraId="0B6ABC75" w14:textId="77777777" w:rsidR="00443B48" w:rsidRPr="00013F2C" w:rsidRDefault="00443B48" w:rsidP="00D22475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14:paraId="26375435" w14:textId="7777777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18CC8955" w14:textId="77777777" w:rsidR="00C76BF0" w:rsidRPr="00013F2C" w:rsidRDefault="00C76BF0" w:rsidP="00D2247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79BD3786" w14:textId="77777777" w:rsidR="00C76BF0" w:rsidRPr="00013F2C" w:rsidRDefault="00C76BF0" w:rsidP="00D2247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6B0811FA" w14:textId="77777777" w:rsidR="00C76BF0" w:rsidRPr="00013F2C" w:rsidRDefault="00C76BF0" w:rsidP="00D2247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2FA69F3B" w14:textId="77777777" w:rsidR="00C76BF0" w:rsidRPr="00013F2C" w:rsidRDefault="00C76BF0" w:rsidP="00D22475">
            <w:pPr>
              <w:pStyle w:val="TableHeader"/>
            </w:pPr>
            <w:r w:rsidRPr="00013F2C">
              <w:t>Location</w:t>
            </w:r>
          </w:p>
        </w:tc>
      </w:tr>
      <w:tr w:rsidR="00861EB2" w:rsidRPr="00013F2C" w14:paraId="2A7CBF6A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33A62A74" w14:textId="5C1CDE1E" w:rsidR="00861EB2" w:rsidRDefault="00922F4C" w:rsidP="00D22475">
            <w:r>
              <w:t>Wednesday 6</w:t>
            </w:r>
            <w:r w:rsidRPr="00922F4C">
              <w:rPr>
                <w:vertAlign w:val="superscript"/>
              </w:rPr>
              <w:t>th</w:t>
            </w:r>
            <w:r>
              <w:t xml:space="preserve"> Sept</w:t>
            </w:r>
          </w:p>
        </w:tc>
        <w:tc>
          <w:tcPr>
            <w:tcW w:w="1343" w:type="pct"/>
            <w:shd w:val="clear" w:color="auto" w:fill="auto"/>
          </w:tcPr>
          <w:p w14:paraId="08B77CA2" w14:textId="77777777" w:rsidR="00861EB2" w:rsidRDefault="00861EB2" w:rsidP="00D22475"/>
          <w:p w14:paraId="02351A30" w14:textId="0D3D0D97" w:rsidR="00861EB2" w:rsidRDefault="00922F4C" w:rsidP="00861EB2">
            <w:pPr>
              <w:jc w:val="both"/>
            </w:pPr>
            <w:r>
              <w:t xml:space="preserve">     Welcome back 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4A3A53EA" w14:textId="77777777" w:rsidR="00861EB2" w:rsidRPr="00B55C79" w:rsidRDefault="00861EB2" w:rsidP="00861EB2">
            <w:pPr>
              <w:jc w:val="both"/>
            </w:pPr>
            <w:r>
              <w:t>6pm – 9pm</w:t>
            </w:r>
          </w:p>
        </w:tc>
        <w:tc>
          <w:tcPr>
            <w:tcW w:w="1364" w:type="pct"/>
            <w:shd w:val="clear" w:color="auto" w:fill="auto"/>
          </w:tcPr>
          <w:p w14:paraId="3AB225DB" w14:textId="77777777" w:rsidR="00861EB2" w:rsidRDefault="00861EB2" w:rsidP="00D22475"/>
          <w:p w14:paraId="5A734398" w14:textId="77777777" w:rsidR="00922F4C" w:rsidRDefault="00922F4C" w:rsidP="00922F4C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779BAE5B" w14:textId="12F4FC55" w:rsidR="00861EB2" w:rsidRPr="00B55C79" w:rsidRDefault="00922F4C" w:rsidP="00922F4C">
            <w:pPr>
              <w:tabs>
                <w:tab w:val="left" w:pos="585"/>
                <w:tab w:val="center" w:pos="1270"/>
              </w:tabs>
              <w:jc w:val="left"/>
            </w:pPr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bandstand)</w:t>
            </w:r>
            <w:r w:rsidR="00861EB2">
              <w:tab/>
            </w:r>
            <w:r w:rsidR="00861EB2">
              <w:tab/>
            </w:r>
            <w:r w:rsidR="00861EB2">
              <w:tab/>
            </w:r>
          </w:p>
        </w:tc>
      </w:tr>
      <w:tr w:rsidR="00721B40" w:rsidRPr="00013F2C" w14:paraId="07C322BE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0EC7FDC8" w14:textId="08734F04" w:rsidR="00721B40" w:rsidRDefault="006E221B" w:rsidP="00D22475">
            <w:r>
              <w:t xml:space="preserve">Wednesday </w:t>
            </w:r>
            <w:r w:rsidR="00922F4C">
              <w:t>13</w:t>
            </w:r>
            <w:r w:rsidR="00922F4C" w:rsidRPr="00922F4C">
              <w:rPr>
                <w:vertAlign w:val="superscript"/>
              </w:rPr>
              <w:t>th</w:t>
            </w:r>
            <w:r w:rsidR="00922F4C">
              <w:t xml:space="preserve"> Sept</w:t>
            </w:r>
          </w:p>
          <w:p w14:paraId="295FA4F2" w14:textId="77777777" w:rsidR="00721B40" w:rsidRDefault="00721B40" w:rsidP="00D22475"/>
          <w:p w14:paraId="55478FBC" w14:textId="77777777" w:rsidR="00721B40" w:rsidRDefault="00721B40" w:rsidP="00D22475"/>
        </w:tc>
        <w:tc>
          <w:tcPr>
            <w:tcW w:w="1343" w:type="pct"/>
            <w:shd w:val="clear" w:color="auto" w:fill="auto"/>
          </w:tcPr>
          <w:p w14:paraId="77B44B00" w14:textId="77777777" w:rsidR="00830E42" w:rsidRDefault="00922F4C" w:rsidP="00D22475">
            <w:r>
              <w:t>‘International hot cross bun day’</w:t>
            </w:r>
          </w:p>
          <w:p w14:paraId="68A1CC4F" w14:textId="77777777" w:rsidR="00922F4C" w:rsidRDefault="00922F4C" w:rsidP="00D22475"/>
          <w:p w14:paraId="35620580" w14:textId="47FBB078" w:rsidR="00922F4C" w:rsidRDefault="00922F4C" w:rsidP="00D22475">
            <w:r>
              <w:t>Hot cross buns and hot chocolate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C79D00D" w14:textId="601C32A3" w:rsidR="00830E42" w:rsidRPr="00B55C79" w:rsidRDefault="00830E42" w:rsidP="00830E42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18EB4CD3" w14:textId="77777777" w:rsidR="00721B40" w:rsidRDefault="00721B40" w:rsidP="00D22475"/>
          <w:p w14:paraId="686BDBC9" w14:textId="77777777" w:rsidR="00830E42" w:rsidRDefault="00830E42" w:rsidP="00D22475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382F4051" w14:textId="2E40C326" w:rsidR="00830E42" w:rsidRPr="00B55C79" w:rsidRDefault="00830E42" w:rsidP="00D22475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bandstand)</w:t>
            </w:r>
          </w:p>
        </w:tc>
      </w:tr>
      <w:tr w:rsidR="0049277A" w:rsidRPr="00013F2C" w14:paraId="63B3E7C2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64189928" w14:textId="111326DB" w:rsidR="006067D3" w:rsidRDefault="006E221B" w:rsidP="00D22475">
            <w:r>
              <w:t xml:space="preserve">Wednesday </w:t>
            </w:r>
            <w:r w:rsidR="00922F4C">
              <w:t>20</w:t>
            </w:r>
            <w:r w:rsidR="00922F4C" w:rsidRPr="00922F4C">
              <w:rPr>
                <w:vertAlign w:val="superscript"/>
              </w:rPr>
              <w:t>th</w:t>
            </w:r>
            <w:r w:rsidR="00922F4C">
              <w:t xml:space="preserve"> Sept</w:t>
            </w:r>
          </w:p>
          <w:p w14:paraId="1EB86DF9" w14:textId="77777777" w:rsidR="00800184" w:rsidRPr="001C67FB" w:rsidRDefault="00800184" w:rsidP="00D22475"/>
        </w:tc>
        <w:tc>
          <w:tcPr>
            <w:tcW w:w="1343" w:type="pct"/>
            <w:shd w:val="clear" w:color="auto" w:fill="auto"/>
          </w:tcPr>
          <w:p w14:paraId="7A0B041E" w14:textId="2912C361" w:rsidR="00830E42" w:rsidRDefault="00922F4C" w:rsidP="00830E42">
            <w:r>
              <w:t>‘International Are you ok? Day’</w:t>
            </w:r>
          </w:p>
          <w:p w14:paraId="16761BD8" w14:textId="77777777" w:rsidR="00922F4C" w:rsidRDefault="00922F4C" w:rsidP="00830E42"/>
          <w:p w14:paraId="263624C7" w14:textId="6FFB4633" w:rsidR="00922F4C" w:rsidRDefault="00922F4C" w:rsidP="00830E42">
            <w:r>
              <w:t xml:space="preserve">Mindfulness and mental health well </w:t>
            </w:r>
            <w:proofErr w:type="gramStart"/>
            <w:r>
              <w:t>being</w:t>
            </w:r>
            <w:proofErr w:type="gramEnd"/>
          </w:p>
          <w:p w14:paraId="38E91814" w14:textId="77777777" w:rsidR="00721B40" w:rsidRDefault="00721B40" w:rsidP="00477A2F"/>
        </w:tc>
        <w:tc>
          <w:tcPr>
            <w:tcW w:w="1127" w:type="pct"/>
            <w:shd w:val="clear" w:color="auto" w:fill="auto"/>
            <w:vAlign w:val="center"/>
          </w:tcPr>
          <w:p w14:paraId="614D8D35" w14:textId="280BBC16" w:rsidR="0049277A" w:rsidRPr="00B55C79" w:rsidRDefault="00830E42" w:rsidP="00D22475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48A35CCA" w14:textId="77777777" w:rsidR="001E1D24" w:rsidRDefault="001E1D24" w:rsidP="00D22475"/>
          <w:p w14:paraId="3E2B9E67" w14:textId="77777777" w:rsidR="00830E42" w:rsidRDefault="00830E42" w:rsidP="00830E42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772F1134" w14:textId="2A68BA46" w:rsidR="00830E42" w:rsidRPr="00B55C79" w:rsidRDefault="00830E42" w:rsidP="00830E42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bandstand)</w:t>
            </w:r>
          </w:p>
        </w:tc>
      </w:tr>
      <w:tr w:rsidR="0049277A" w:rsidRPr="00013F2C" w14:paraId="2FDA0884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07CEDEAA" w14:textId="202F0DDE" w:rsidR="000A33B0" w:rsidRDefault="006E221B" w:rsidP="00D22475">
            <w:r>
              <w:t xml:space="preserve">Wednesday </w:t>
            </w:r>
            <w:r w:rsidR="00922F4C">
              <w:t>27</w:t>
            </w:r>
            <w:r w:rsidR="00922F4C" w:rsidRPr="00922F4C">
              <w:rPr>
                <w:vertAlign w:val="superscript"/>
              </w:rPr>
              <w:t>th</w:t>
            </w:r>
            <w:r w:rsidR="00922F4C">
              <w:t xml:space="preserve"> Sept</w:t>
            </w:r>
          </w:p>
          <w:p w14:paraId="2640C36D" w14:textId="77777777"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14:paraId="1730B140" w14:textId="4C8FD697" w:rsidR="00830E42" w:rsidRDefault="00922F4C" w:rsidP="00D22475">
            <w:r>
              <w:t xml:space="preserve">‘National </w:t>
            </w:r>
            <w:proofErr w:type="gramStart"/>
            <w:r>
              <w:t>Happiness day</w:t>
            </w:r>
            <w:proofErr w:type="gramEnd"/>
            <w:r>
              <w:t>’</w:t>
            </w:r>
          </w:p>
          <w:p w14:paraId="30F48EC8" w14:textId="77777777" w:rsidR="00922F4C" w:rsidRDefault="00922F4C" w:rsidP="00D22475"/>
          <w:p w14:paraId="3FA030C1" w14:textId="5A157177" w:rsidR="00922F4C" w:rsidRDefault="00922F4C" w:rsidP="00D22475">
            <w:r>
              <w:t>‘</w:t>
            </w:r>
            <w:proofErr w:type="gramStart"/>
            <w:r>
              <w:t>tell</w:t>
            </w:r>
            <w:proofErr w:type="gramEnd"/>
            <w:r>
              <w:t xml:space="preserve"> a joke, tell a story or bring something in that makes you happy</w:t>
            </w:r>
          </w:p>
          <w:p w14:paraId="1C686C0E" w14:textId="77777777" w:rsidR="00D22475" w:rsidRDefault="00D22475" w:rsidP="00D22475"/>
          <w:p w14:paraId="6D0620FC" w14:textId="77777777" w:rsidR="00D22475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14:paraId="1F2C63D4" w14:textId="46188A2C" w:rsidR="0049277A" w:rsidRPr="00B55C79" w:rsidRDefault="00830E42" w:rsidP="00D22475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1AE1CF8A" w14:textId="77777777" w:rsidR="0049277A" w:rsidRDefault="0049277A" w:rsidP="00D22475"/>
          <w:p w14:paraId="63E3ACE2" w14:textId="77777777" w:rsidR="00830E42" w:rsidRDefault="00830E42" w:rsidP="00830E42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04FE6E4C" w14:textId="306C4C72" w:rsidR="00830E42" w:rsidRPr="00B55C79" w:rsidRDefault="00830E42" w:rsidP="00830E42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bandstand)</w:t>
            </w:r>
          </w:p>
        </w:tc>
      </w:tr>
      <w:tr w:rsidR="0049277A" w:rsidRPr="00013F2C" w14:paraId="3E6E266C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4E54D5D1" w14:textId="796E10D3" w:rsidR="00557E65" w:rsidRPr="00090992" w:rsidRDefault="006E221B" w:rsidP="00922F4C">
            <w:r>
              <w:lastRenderedPageBreak/>
              <w:t>Wednesday</w:t>
            </w:r>
            <w:r w:rsidR="00922F4C">
              <w:t xml:space="preserve"> 4</w:t>
            </w:r>
            <w:r w:rsidR="00922F4C" w:rsidRPr="00922F4C">
              <w:rPr>
                <w:vertAlign w:val="superscript"/>
              </w:rPr>
              <w:t>th</w:t>
            </w:r>
            <w:r w:rsidR="00922F4C">
              <w:t xml:space="preserve"> Oct</w:t>
            </w:r>
          </w:p>
        </w:tc>
        <w:tc>
          <w:tcPr>
            <w:tcW w:w="1343" w:type="pct"/>
            <w:shd w:val="clear" w:color="auto" w:fill="auto"/>
          </w:tcPr>
          <w:p w14:paraId="211A7D87" w14:textId="77777777" w:rsidR="00830E42" w:rsidRDefault="00830E42" w:rsidP="00830E42">
            <w:r>
              <w:t>‘Burns night’</w:t>
            </w:r>
          </w:p>
          <w:p w14:paraId="295DB108" w14:textId="3556E4CE" w:rsidR="00830E42" w:rsidRDefault="00922F4C" w:rsidP="00830E42">
            <w:r>
              <w:t>World smile day’</w:t>
            </w:r>
          </w:p>
          <w:p w14:paraId="1A6A0015" w14:textId="77777777" w:rsidR="00922F4C" w:rsidRDefault="00922F4C" w:rsidP="00830E42"/>
          <w:p w14:paraId="4CC0AA42" w14:textId="0DFA62FD" w:rsidR="00922F4C" w:rsidRDefault="00922F4C" w:rsidP="00830E42">
            <w:r>
              <w:t>A random act of kindness for the community</w:t>
            </w:r>
          </w:p>
          <w:p w14:paraId="279B90AA" w14:textId="77777777" w:rsidR="0049277A" w:rsidRDefault="0049277A" w:rsidP="00D22475"/>
          <w:p w14:paraId="16098627" w14:textId="77777777" w:rsidR="00D22475" w:rsidRPr="00090992" w:rsidRDefault="00D22475" w:rsidP="00135172"/>
        </w:tc>
        <w:tc>
          <w:tcPr>
            <w:tcW w:w="1127" w:type="pct"/>
            <w:shd w:val="clear" w:color="auto" w:fill="auto"/>
            <w:vAlign w:val="center"/>
          </w:tcPr>
          <w:p w14:paraId="066C4915" w14:textId="27F297FF" w:rsidR="0049277A" w:rsidRPr="00B55C79" w:rsidRDefault="00830E42" w:rsidP="00D22475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033C65FA" w14:textId="77777777" w:rsidR="0049277A" w:rsidRDefault="0049277A" w:rsidP="00D22475"/>
          <w:p w14:paraId="3F20D5E7" w14:textId="77777777" w:rsidR="0008778D" w:rsidRDefault="0008778D" w:rsidP="00D22475"/>
          <w:p w14:paraId="4F272014" w14:textId="77777777" w:rsidR="00830E42" w:rsidRDefault="00830E42" w:rsidP="00830E42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69BACD98" w14:textId="2B06864B" w:rsidR="0008778D" w:rsidRPr="00B55C79" w:rsidRDefault="00830E42" w:rsidP="00830E42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bandstand)</w:t>
            </w:r>
          </w:p>
        </w:tc>
      </w:tr>
      <w:tr w:rsidR="0049277A" w:rsidRPr="00013F2C" w14:paraId="31FDC405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22C4CDC9" w14:textId="02CF21D6" w:rsidR="0049277A" w:rsidRDefault="006E221B" w:rsidP="00D22475">
            <w:r>
              <w:t xml:space="preserve">Wednesday </w:t>
            </w:r>
            <w:r w:rsidR="00922F4C">
              <w:t>11</w:t>
            </w:r>
            <w:r w:rsidR="00922F4C" w:rsidRPr="00922F4C">
              <w:rPr>
                <w:vertAlign w:val="superscript"/>
              </w:rPr>
              <w:t>th</w:t>
            </w:r>
            <w:r w:rsidR="00922F4C">
              <w:t xml:space="preserve"> Oct</w:t>
            </w:r>
          </w:p>
          <w:p w14:paraId="7317559C" w14:textId="77777777" w:rsidR="00557E65" w:rsidRPr="001C67FB" w:rsidRDefault="00557E65" w:rsidP="00D22475"/>
        </w:tc>
        <w:tc>
          <w:tcPr>
            <w:tcW w:w="1343" w:type="pct"/>
            <w:shd w:val="clear" w:color="auto" w:fill="auto"/>
          </w:tcPr>
          <w:p w14:paraId="58F5C07B" w14:textId="27029523" w:rsidR="00830E42" w:rsidRDefault="00830E42" w:rsidP="00922F4C">
            <w:r>
              <w:t>‘</w:t>
            </w:r>
            <w:r w:rsidR="00922F4C">
              <w:t>’World space week’</w:t>
            </w:r>
          </w:p>
          <w:p w14:paraId="4EBDEE46" w14:textId="77777777" w:rsidR="00922F4C" w:rsidRDefault="00922F4C" w:rsidP="00922F4C"/>
          <w:p w14:paraId="08403702" w14:textId="324B2A10" w:rsidR="00922F4C" w:rsidRDefault="00922F4C" w:rsidP="00922F4C">
            <w:r>
              <w:t xml:space="preserve">A science experiment making rockets and star </w:t>
            </w:r>
            <w:proofErr w:type="gramStart"/>
            <w:r>
              <w:t>gazing</w:t>
            </w:r>
            <w:proofErr w:type="gramEnd"/>
          </w:p>
          <w:p w14:paraId="51522F84" w14:textId="77777777" w:rsidR="00830E42" w:rsidRDefault="00830E42" w:rsidP="00D22475"/>
          <w:p w14:paraId="5BBE6DE7" w14:textId="77777777" w:rsidR="00D22475" w:rsidRDefault="00D22475" w:rsidP="00D22475"/>
          <w:p w14:paraId="338B1853" w14:textId="77777777" w:rsidR="00D22475" w:rsidRPr="00090992" w:rsidRDefault="00D22475" w:rsidP="00D22475"/>
        </w:tc>
        <w:tc>
          <w:tcPr>
            <w:tcW w:w="1127" w:type="pct"/>
            <w:shd w:val="clear" w:color="auto" w:fill="auto"/>
            <w:vAlign w:val="center"/>
          </w:tcPr>
          <w:p w14:paraId="7A310715" w14:textId="69DCD5EE" w:rsidR="0049277A" w:rsidRPr="00B55C79" w:rsidRDefault="00830E42" w:rsidP="00D22475">
            <w:r>
              <w:t>5.30pm – 8.30pm</w:t>
            </w:r>
          </w:p>
        </w:tc>
        <w:tc>
          <w:tcPr>
            <w:tcW w:w="1364" w:type="pct"/>
            <w:shd w:val="clear" w:color="auto" w:fill="auto"/>
          </w:tcPr>
          <w:p w14:paraId="5A724635" w14:textId="77777777" w:rsidR="0049277A" w:rsidRDefault="0049277A" w:rsidP="00D22475"/>
          <w:p w14:paraId="6CFC3C9D" w14:textId="77777777" w:rsidR="00830E42" w:rsidRDefault="00830E42" w:rsidP="00830E42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45E9B627" w14:textId="23AE3950" w:rsidR="00830E42" w:rsidRPr="00B55C79" w:rsidRDefault="00830E42" w:rsidP="00830E42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bandstand)</w:t>
            </w:r>
          </w:p>
        </w:tc>
      </w:tr>
      <w:tr w:rsidR="0049277A" w:rsidRPr="00013F2C" w14:paraId="2334E8F0" w14:textId="77777777" w:rsidTr="00193F33">
        <w:trPr>
          <w:trHeight w:val="301"/>
        </w:trPr>
        <w:tc>
          <w:tcPr>
            <w:tcW w:w="1166" w:type="pct"/>
          </w:tcPr>
          <w:p w14:paraId="6F55C317" w14:textId="6843CE3F" w:rsidR="0049277A" w:rsidRDefault="006E221B" w:rsidP="00D22475">
            <w:r>
              <w:t xml:space="preserve">Wednesday </w:t>
            </w:r>
            <w:r w:rsidR="00922F4C">
              <w:t>18</w:t>
            </w:r>
            <w:r w:rsidR="00922F4C" w:rsidRPr="00922F4C">
              <w:rPr>
                <w:vertAlign w:val="superscript"/>
              </w:rPr>
              <w:t>th</w:t>
            </w:r>
            <w:r w:rsidR="00922F4C">
              <w:t xml:space="preserve"> Oct</w:t>
            </w:r>
          </w:p>
          <w:p w14:paraId="482A29F0" w14:textId="77777777" w:rsidR="00686CB1" w:rsidRPr="001C67FB" w:rsidRDefault="00686CB1" w:rsidP="00D22475"/>
        </w:tc>
        <w:tc>
          <w:tcPr>
            <w:tcW w:w="1343" w:type="pct"/>
          </w:tcPr>
          <w:p w14:paraId="1BF8332A" w14:textId="2AA6DF7F" w:rsidR="00D22475" w:rsidRDefault="00922F4C" w:rsidP="00D22475">
            <w:r>
              <w:t>‘</w:t>
            </w:r>
            <w:r w:rsidR="006A1BC1">
              <w:t>Tenpin b</w:t>
            </w:r>
            <w:r>
              <w:t>owling’</w:t>
            </w:r>
          </w:p>
          <w:p w14:paraId="7345D029" w14:textId="77777777" w:rsidR="00D22475" w:rsidRDefault="00D22475" w:rsidP="00D22475"/>
          <w:p w14:paraId="11A323EE" w14:textId="7D1AE81A" w:rsidR="006A1BC1" w:rsidRDefault="006A1BC1" w:rsidP="006A1BC1">
            <w:r>
              <w:t>Possible if YSSRG is approved (TBC)</w:t>
            </w:r>
          </w:p>
          <w:p w14:paraId="1BCF97B8" w14:textId="5DD2C1F3" w:rsidR="006A1BC1" w:rsidRPr="00090992" w:rsidRDefault="006A1BC1" w:rsidP="006A1BC1"/>
        </w:tc>
        <w:tc>
          <w:tcPr>
            <w:tcW w:w="1127" w:type="pct"/>
            <w:vAlign w:val="center"/>
          </w:tcPr>
          <w:p w14:paraId="05FC2FEF" w14:textId="1BD7B8BB" w:rsidR="006067D3" w:rsidRPr="00B55C79" w:rsidRDefault="00830E42" w:rsidP="00D22475">
            <w:r>
              <w:t>5.30pm – 8.30pm</w:t>
            </w:r>
          </w:p>
        </w:tc>
        <w:tc>
          <w:tcPr>
            <w:tcW w:w="1364" w:type="pct"/>
          </w:tcPr>
          <w:p w14:paraId="47A6714A" w14:textId="77777777" w:rsidR="000A33B0" w:rsidRDefault="000A33B0" w:rsidP="00D22475"/>
          <w:p w14:paraId="5754EC30" w14:textId="77777777" w:rsidR="00830E42" w:rsidRDefault="00830E42" w:rsidP="00830E42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36C79F3E" w14:textId="6FF5E086" w:rsidR="00830E42" w:rsidRPr="00B55C79" w:rsidRDefault="00830E42" w:rsidP="00830E42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</w:t>
            </w:r>
          </w:p>
        </w:tc>
      </w:tr>
      <w:tr w:rsidR="00DC4B62" w:rsidRPr="00013F2C" w14:paraId="04578D9A" w14:textId="77777777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3FD909BE" w14:textId="0C473332" w:rsidR="00DC4B62" w:rsidRPr="00B55C79" w:rsidRDefault="00DC4B62" w:rsidP="00D22475"/>
        </w:tc>
      </w:tr>
      <w:tr w:rsidR="008A0363" w:rsidRPr="00013F2C" w14:paraId="677A97BD" w14:textId="7777777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2DDFFCAD" w14:textId="1ACC7C12" w:rsidR="00686CB1" w:rsidRPr="001C67FB" w:rsidRDefault="006E221B" w:rsidP="006E221B">
            <w:r>
              <w:t xml:space="preserve">Wednesday </w:t>
            </w:r>
            <w:r w:rsidR="006A1BC1">
              <w:t>25</w:t>
            </w:r>
            <w:r w:rsidR="006A1BC1" w:rsidRPr="006A1BC1">
              <w:rPr>
                <w:vertAlign w:val="superscript"/>
              </w:rPr>
              <w:t>th</w:t>
            </w:r>
            <w:r w:rsidR="006A1BC1">
              <w:t xml:space="preserve"> Oct</w:t>
            </w:r>
          </w:p>
        </w:tc>
        <w:tc>
          <w:tcPr>
            <w:tcW w:w="1343" w:type="pct"/>
            <w:shd w:val="clear" w:color="auto" w:fill="FFFFFF" w:themeFill="background1"/>
          </w:tcPr>
          <w:p w14:paraId="45836DE4" w14:textId="3F69A63D" w:rsidR="00085A85" w:rsidRDefault="006A1BC1" w:rsidP="00085A85">
            <w:r>
              <w:t xml:space="preserve">‘International </w:t>
            </w:r>
            <w:proofErr w:type="gramStart"/>
            <w:r>
              <w:t>Apple day</w:t>
            </w:r>
            <w:proofErr w:type="gramEnd"/>
            <w:r>
              <w:t>’</w:t>
            </w:r>
          </w:p>
          <w:p w14:paraId="57D25E18" w14:textId="77777777" w:rsidR="006A1BC1" w:rsidRDefault="006A1BC1" w:rsidP="00085A85"/>
          <w:p w14:paraId="4A39EDD9" w14:textId="27C4D527" w:rsidR="006A1BC1" w:rsidRDefault="006A1BC1" w:rsidP="00085A85">
            <w:r>
              <w:t xml:space="preserve">Bobbing for apples and toffee </w:t>
            </w:r>
            <w:proofErr w:type="gramStart"/>
            <w:r>
              <w:t>apple</w:t>
            </w:r>
            <w:proofErr w:type="gramEnd"/>
            <w:r>
              <w:t xml:space="preserve"> making</w:t>
            </w:r>
          </w:p>
          <w:p w14:paraId="1DD7EF24" w14:textId="77777777" w:rsidR="00D22475" w:rsidRPr="003D1646" w:rsidRDefault="00D22475" w:rsidP="00085A85"/>
        </w:tc>
        <w:tc>
          <w:tcPr>
            <w:tcW w:w="1127" w:type="pct"/>
            <w:shd w:val="clear" w:color="auto" w:fill="FFFFFF" w:themeFill="background1"/>
            <w:vAlign w:val="center"/>
          </w:tcPr>
          <w:p w14:paraId="7FFDF391" w14:textId="0A20C199" w:rsidR="008A0363" w:rsidRPr="00090992" w:rsidRDefault="00085A85" w:rsidP="00D22475">
            <w:r>
              <w:t>5.30pm – 8.30pm</w:t>
            </w:r>
          </w:p>
        </w:tc>
        <w:tc>
          <w:tcPr>
            <w:tcW w:w="1364" w:type="pct"/>
            <w:shd w:val="clear" w:color="auto" w:fill="FFFFFF" w:themeFill="background1"/>
          </w:tcPr>
          <w:p w14:paraId="72FAC2C1" w14:textId="77777777" w:rsidR="008A0363" w:rsidRDefault="008A0363" w:rsidP="00D22475"/>
          <w:p w14:paraId="190E55C2" w14:textId="77777777" w:rsidR="00085A85" w:rsidRDefault="00085A85" w:rsidP="00085A85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4C760A6B" w14:textId="55FCBFD4" w:rsidR="00085A85" w:rsidRPr="00090992" w:rsidRDefault="00085A85" w:rsidP="00085A85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</w:t>
            </w:r>
          </w:p>
        </w:tc>
      </w:tr>
      <w:tr w:rsidR="008A0363" w:rsidRPr="00013F2C" w14:paraId="3B83CBAF" w14:textId="7777777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651C2AF0" w14:textId="2C448DD7" w:rsidR="005B4A5C" w:rsidRDefault="006E221B" w:rsidP="00D22475">
            <w:r>
              <w:t xml:space="preserve">Wednesday </w:t>
            </w:r>
            <w:r w:rsidR="006A1BC1">
              <w:t>8</w:t>
            </w:r>
            <w:r w:rsidR="006A1BC1" w:rsidRPr="006A1BC1">
              <w:rPr>
                <w:vertAlign w:val="superscript"/>
              </w:rPr>
              <w:t>th</w:t>
            </w:r>
            <w:r w:rsidR="006A1BC1">
              <w:t xml:space="preserve"> Nov</w:t>
            </w:r>
          </w:p>
          <w:p w14:paraId="04A82E01" w14:textId="77777777" w:rsidR="00686CB1" w:rsidRPr="001C67FB" w:rsidRDefault="00686CB1" w:rsidP="00D22475"/>
        </w:tc>
        <w:tc>
          <w:tcPr>
            <w:tcW w:w="1343" w:type="pct"/>
            <w:shd w:val="clear" w:color="auto" w:fill="FFFFFF" w:themeFill="background1"/>
          </w:tcPr>
          <w:p w14:paraId="0D72D9E8" w14:textId="78784205" w:rsidR="00085A85" w:rsidRDefault="006A1BC1" w:rsidP="00D22475">
            <w:r>
              <w:t>‘Bonfire night’</w:t>
            </w:r>
          </w:p>
          <w:p w14:paraId="12F4EEB5" w14:textId="77777777" w:rsidR="006A1BC1" w:rsidRDefault="006A1BC1" w:rsidP="00D22475"/>
          <w:p w14:paraId="2A9945F6" w14:textId="00C06353" w:rsidR="006A1BC1" w:rsidRDefault="006A1BC1" w:rsidP="00D22475">
            <w:r>
              <w:t>Sparklers and quiz</w:t>
            </w:r>
          </w:p>
          <w:p w14:paraId="6268DBBB" w14:textId="77777777" w:rsidR="00D22475" w:rsidRPr="001C67FB" w:rsidRDefault="00D22475" w:rsidP="00D22475"/>
        </w:tc>
        <w:tc>
          <w:tcPr>
            <w:tcW w:w="1127" w:type="pct"/>
            <w:shd w:val="clear" w:color="auto" w:fill="FFFFFF" w:themeFill="background1"/>
          </w:tcPr>
          <w:p w14:paraId="67139208" w14:textId="77777777" w:rsidR="008A0363" w:rsidRDefault="008A0363" w:rsidP="00D22475">
            <w:pPr>
              <w:pStyle w:val="TableText"/>
            </w:pPr>
          </w:p>
          <w:p w14:paraId="6BC28540" w14:textId="74D63430" w:rsidR="00085A85" w:rsidRPr="001C67FB" w:rsidRDefault="00085A85" w:rsidP="00D22475">
            <w:pPr>
              <w:pStyle w:val="TableText"/>
            </w:pPr>
            <w:r>
              <w:t>5.30pm – 8.30pm</w:t>
            </w:r>
          </w:p>
        </w:tc>
        <w:tc>
          <w:tcPr>
            <w:tcW w:w="1364" w:type="pct"/>
            <w:shd w:val="clear" w:color="auto" w:fill="FFFFFF" w:themeFill="background1"/>
          </w:tcPr>
          <w:p w14:paraId="5D5E4E43" w14:textId="77777777" w:rsidR="008A0363" w:rsidRDefault="008A0363" w:rsidP="00D22475"/>
          <w:p w14:paraId="05ED44F9" w14:textId="77777777" w:rsidR="00085A85" w:rsidRDefault="00085A85" w:rsidP="00085A85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207ECCCE" w14:textId="7A7BB5C2" w:rsidR="00085A85" w:rsidRPr="001C67FB" w:rsidRDefault="00085A85" w:rsidP="00085A85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</w:t>
            </w:r>
          </w:p>
        </w:tc>
      </w:tr>
      <w:tr w:rsidR="00367CB3" w:rsidRPr="00013F2C" w14:paraId="40A64A9B" w14:textId="77777777" w:rsidTr="00193F33">
        <w:trPr>
          <w:trHeight w:val="301"/>
        </w:trPr>
        <w:tc>
          <w:tcPr>
            <w:tcW w:w="1166" w:type="pct"/>
          </w:tcPr>
          <w:p w14:paraId="4A29D20A" w14:textId="6590693E" w:rsidR="00686CB1" w:rsidRPr="001C67FB" w:rsidRDefault="006E221B" w:rsidP="00721B40">
            <w:r>
              <w:t xml:space="preserve">Wednesday </w:t>
            </w:r>
            <w:r w:rsidR="006A1BC1">
              <w:t>15</w:t>
            </w:r>
            <w:r w:rsidR="006A1BC1" w:rsidRPr="006A1BC1">
              <w:rPr>
                <w:vertAlign w:val="superscript"/>
              </w:rPr>
              <w:t>th</w:t>
            </w:r>
            <w:r w:rsidR="006A1BC1">
              <w:t xml:space="preserve"> Nov</w:t>
            </w:r>
          </w:p>
        </w:tc>
        <w:tc>
          <w:tcPr>
            <w:tcW w:w="1343" w:type="pct"/>
          </w:tcPr>
          <w:p w14:paraId="76EC144A" w14:textId="77777777" w:rsidR="00721B40" w:rsidRDefault="006A1BC1" w:rsidP="006A1BC1">
            <w:r>
              <w:t>‘Station Tour’</w:t>
            </w:r>
          </w:p>
          <w:p w14:paraId="3194BA3D" w14:textId="77777777" w:rsidR="006A1BC1" w:rsidRDefault="006A1BC1" w:rsidP="006A1BC1">
            <w:pPr>
              <w:jc w:val="both"/>
            </w:pPr>
          </w:p>
          <w:p w14:paraId="58B8F2A5" w14:textId="6819D6AB" w:rsidR="006A1BC1" w:rsidRPr="00E33D61" w:rsidRDefault="006A1BC1" w:rsidP="006A1BC1">
            <w:pPr>
              <w:jc w:val="both"/>
            </w:pPr>
            <w:r>
              <w:lastRenderedPageBreak/>
              <w:t xml:space="preserve">      A trip to local             fire station</w:t>
            </w:r>
          </w:p>
        </w:tc>
        <w:tc>
          <w:tcPr>
            <w:tcW w:w="1127" w:type="pct"/>
            <w:vAlign w:val="center"/>
          </w:tcPr>
          <w:p w14:paraId="4A4196A8" w14:textId="474DD87A" w:rsidR="00367CB3" w:rsidRPr="00B55C79" w:rsidRDefault="00085A85" w:rsidP="00D22475">
            <w:r>
              <w:lastRenderedPageBreak/>
              <w:t>5.30pm – 8.30pm</w:t>
            </w:r>
          </w:p>
        </w:tc>
        <w:tc>
          <w:tcPr>
            <w:tcW w:w="1364" w:type="pct"/>
          </w:tcPr>
          <w:p w14:paraId="3313D54C" w14:textId="77777777" w:rsidR="00EE7556" w:rsidRDefault="00EE7556" w:rsidP="00D22475"/>
          <w:p w14:paraId="1AEAA0B3" w14:textId="77777777" w:rsidR="00085A85" w:rsidRDefault="00085A85" w:rsidP="00085A85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513D8864" w14:textId="3623AF92" w:rsidR="00085A85" w:rsidRPr="00B55C79" w:rsidRDefault="00085A85" w:rsidP="00085A85">
            <w:r>
              <w:lastRenderedPageBreak/>
              <w:t>(</w:t>
            </w:r>
            <w:proofErr w:type="gramStart"/>
            <w:r>
              <w:t>next</w:t>
            </w:r>
            <w:proofErr w:type="gramEnd"/>
            <w:r>
              <w:t xml:space="preserve"> to the bandstand</w:t>
            </w:r>
          </w:p>
        </w:tc>
      </w:tr>
      <w:tr w:rsidR="005841B6" w:rsidRPr="00013F2C" w14:paraId="6E5DA415" w14:textId="77777777" w:rsidTr="00193F33">
        <w:trPr>
          <w:trHeight w:val="301"/>
        </w:trPr>
        <w:tc>
          <w:tcPr>
            <w:tcW w:w="1166" w:type="pct"/>
          </w:tcPr>
          <w:p w14:paraId="4688F3D3" w14:textId="262580C4" w:rsidR="00B43804" w:rsidRDefault="006E221B" w:rsidP="00D22475">
            <w:r>
              <w:lastRenderedPageBreak/>
              <w:t xml:space="preserve">Wednesday </w:t>
            </w:r>
            <w:r w:rsidR="006A1BC1">
              <w:t>22</w:t>
            </w:r>
            <w:r w:rsidR="006A1BC1" w:rsidRPr="006A1BC1">
              <w:rPr>
                <w:vertAlign w:val="superscript"/>
              </w:rPr>
              <w:t>nd</w:t>
            </w:r>
            <w:r w:rsidR="006A1BC1">
              <w:t xml:space="preserve"> Nov</w:t>
            </w:r>
          </w:p>
          <w:p w14:paraId="0EFEC57D" w14:textId="77777777" w:rsidR="00D22475" w:rsidRPr="001C67FB" w:rsidRDefault="00D22475" w:rsidP="00D22475"/>
        </w:tc>
        <w:tc>
          <w:tcPr>
            <w:tcW w:w="1343" w:type="pct"/>
          </w:tcPr>
          <w:p w14:paraId="788E0018" w14:textId="3E2BB1D2" w:rsidR="006A1BC1" w:rsidRDefault="006A1BC1" w:rsidP="00D22475">
            <w:r>
              <w:t>Closed</w:t>
            </w:r>
          </w:p>
          <w:p w14:paraId="60EFADF7" w14:textId="77777777" w:rsidR="006A1BC1" w:rsidRDefault="006A1BC1" w:rsidP="00D22475"/>
          <w:p w14:paraId="5B718A5B" w14:textId="7AA682AA" w:rsidR="005841B6" w:rsidRDefault="005120F0" w:rsidP="00D22475">
            <w:r>
              <w:t>Young Person Planning Night</w:t>
            </w:r>
          </w:p>
          <w:p w14:paraId="5EEB0C19" w14:textId="77777777" w:rsidR="006A1BC1" w:rsidRPr="00E33D61" w:rsidRDefault="006A1BC1" w:rsidP="00D22475"/>
        </w:tc>
        <w:tc>
          <w:tcPr>
            <w:tcW w:w="1127" w:type="pct"/>
            <w:vAlign w:val="center"/>
          </w:tcPr>
          <w:p w14:paraId="7A3C040E" w14:textId="77777777" w:rsidR="005841B6" w:rsidRPr="00B55C79" w:rsidRDefault="005841B6" w:rsidP="00D22475"/>
        </w:tc>
        <w:tc>
          <w:tcPr>
            <w:tcW w:w="1364" w:type="pct"/>
          </w:tcPr>
          <w:p w14:paraId="6B747948" w14:textId="77777777" w:rsidR="005841B6" w:rsidRPr="00B55C79" w:rsidRDefault="005841B6" w:rsidP="00D22475"/>
        </w:tc>
      </w:tr>
      <w:tr w:rsidR="005841B6" w:rsidRPr="00013F2C" w14:paraId="03544512" w14:textId="77777777" w:rsidTr="002E52EF">
        <w:trPr>
          <w:trHeight w:val="301"/>
        </w:trPr>
        <w:tc>
          <w:tcPr>
            <w:tcW w:w="1166" w:type="pct"/>
          </w:tcPr>
          <w:p w14:paraId="196CAD3F" w14:textId="2EA31B89" w:rsidR="00B43804" w:rsidRDefault="006E221B" w:rsidP="00D22475">
            <w:r>
              <w:t xml:space="preserve">Wednesday </w:t>
            </w:r>
            <w:r w:rsidR="006A1BC1">
              <w:t>‘29</w:t>
            </w:r>
            <w:r w:rsidR="006A1BC1" w:rsidRPr="006A1BC1">
              <w:rPr>
                <w:vertAlign w:val="superscript"/>
              </w:rPr>
              <w:t>th</w:t>
            </w:r>
            <w:r w:rsidR="006A1BC1">
              <w:t xml:space="preserve"> Nov’</w:t>
            </w:r>
          </w:p>
          <w:p w14:paraId="793F07D9" w14:textId="77777777" w:rsidR="00D22475" w:rsidRPr="001C67FB" w:rsidRDefault="00D22475" w:rsidP="00D22475"/>
        </w:tc>
        <w:tc>
          <w:tcPr>
            <w:tcW w:w="1343" w:type="pct"/>
          </w:tcPr>
          <w:p w14:paraId="7ADA301F" w14:textId="77777777" w:rsidR="006A1BC1" w:rsidRDefault="006A1BC1" w:rsidP="00D22475">
            <w:r>
              <w:t>‘Road safety week’</w:t>
            </w:r>
          </w:p>
          <w:p w14:paraId="65F3F3F2" w14:textId="77777777" w:rsidR="006A1BC1" w:rsidRDefault="006A1BC1" w:rsidP="00D22475"/>
          <w:p w14:paraId="021D185B" w14:textId="7847299F" w:rsidR="005841B6" w:rsidRPr="00E33D61" w:rsidRDefault="006A1BC1" w:rsidP="00D22475">
            <w:r>
              <w:t>A talk about road safety</w:t>
            </w:r>
            <w:r w:rsidR="00477A2F">
              <w:t xml:space="preserve"> </w:t>
            </w:r>
          </w:p>
        </w:tc>
        <w:tc>
          <w:tcPr>
            <w:tcW w:w="1127" w:type="pct"/>
            <w:vAlign w:val="center"/>
          </w:tcPr>
          <w:p w14:paraId="313C0CBD" w14:textId="05A566D0" w:rsidR="005841B6" w:rsidRPr="00B55C79" w:rsidRDefault="006A1BC1" w:rsidP="00D22475">
            <w:r>
              <w:t>5.30pm – 8.30pm</w:t>
            </w:r>
          </w:p>
        </w:tc>
        <w:tc>
          <w:tcPr>
            <w:tcW w:w="1364" w:type="pct"/>
          </w:tcPr>
          <w:p w14:paraId="1248947A" w14:textId="77777777" w:rsidR="005841B6" w:rsidRDefault="005841B6" w:rsidP="00D22475"/>
          <w:p w14:paraId="0574C75E" w14:textId="77777777" w:rsidR="006A1BC1" w:rsidRDefault="006A1BC1" w:rsidP="006A1BC1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2ACAB042" w14:textId="77777777" w:rsidR="006A1BC1" w:rsidRDefault="006A1BC1" w:rsidP="006A1BC1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</w:t>
            </w:r>
            <w:r>
              <w:t>)</w:t>
            </w:r>
          </w:p>
          <w:p w14:paraId="67C1728C" w14:textId="67148700" w:rsidR="006A1BC1" w:rsidRPr="00B55C79" w:rsidRDefault="006A1BC1" w:rsidP="006A1BC1"/>
        </w:tc>
      </w:tr>
      <w:tr w:rsidR="00D22475" w:rsidRPr="00B55C79" w14:paraId="09321721" w14:textId="77777777" w:rsidTr="00D800AB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14:paraId="52EA7FB5" w14:textId="3CD88E32" w:rsidR="00D22475" w:rsidRPr="00B55C79" w:rsidRDefault="00D22475" w:rsidP="00D22475"/>
        </w:tc>
      </w:tr>
      <w:tr w:rsidR="00D22475" w:rsidRPr="00B55C79" w14:paraId="6C0F7E7E" w14:textId="77777777" w:rsidTr="00D800AB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14:paraId="61AE0555" w14:textId="5AD3F32C" w:rsidR="00D22475" w:rsidRPr="00D22475" w:rsidRDefault="00D22475" w:rsidP="00D22475">
            <w:pPr>
              <w:rPr>
                <w:color w:val="A6A6A6" w:themeColor="background1" w:themeShade="A6"/>
              </w:rPr>
            </w:pPr>
          </w:p>
        </w:tc>
      </w:tr>
      <w:tr w:rsidR="005841B6" w:rsidRPr="00B55C79" w14:paraId="6A634D29" w14:textId="77777777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35982E0" w14:textId="1380CBBA" w:rsidR="006A1BC1" w:rsidRDefault="006E221B" w:rsidP="00D22475">
            <w:r>
              <w:t xml:space="preserve">Wednesday </w:t>
            </w:r>
            <w:r w:rsidR="00937A1B">
              <w:t>6</w:t>
            </w:r>
            <w:r w:rsidR="006A1BC1" w:rsidRPr="006A1BC1">
              <w:rPr>
                <w:vertAlign w:val="superscript"/>
              </w:rPr>
              <w:t>th</w:t>
            </w:r>
          </w:p>
          <w:p w14:paraId="2974A834" w14:textId="53281279" w:rsidR="005841B6" w:rsidRDefault="006A1BC1" w:rsidP="00D22475">
            <w:r>
              <w:t>Dec</w:t>
            </w:r>
          </w:p>
          <w:p w14:paraId="7B659340" w14:textId="77777777" w:rsidR="00D22475" w:rsidRPr="001C67FB" w:rsidRDefault="00D22475" w:rsidP="00D22475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640710A" w14:textId="3E949501" w:rsidR="00085A85" w:rsidRDefault="006A1BC1" w:rsidP="00D22475">
            <w:r>
              <w:t>‘St Nicolas Day’</w:t>
            </w:r>
          </w:p>
          <w:p w14:paraId="59DCB791" w14:textId="77777777" w:rsidR="006A1BC1" w:rsidRDefault="006A1BC1" w:rsidP="00D22475"/>
          <w:p w14:paraId="228AD293" w14:textId="2448CD5A" w:rsidR="006A1BC1" w:rsidRDefault="006A1BC1" w:rsidP="00D22475">
            <w:r>
              <w:t>Quizzes and hot chocolate</w:t>
            </w:r>
          </w:p>
          <w:p w14:paraId="5A2F9805" w14:textId="77777777" w:rsidR="00D22475" w:rsidRDefault="00D22475" w:rsidP="00D22475"/>
          <w:p w14:paraId="6EE7EE0E" w14:textId="77777777" w:rsidR="00D22475" w:rsidRPr="00E33D61" w:rsidRDefault="00D22475" w:rsidP="00D22475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52A471B1" w14:textId="7EA38027" w:rsidR="005841B6" w:rsidRPr="00B55C79" w:rsidRDefault="00085A85" w:rsidP="00D22475">
            <w:r>
              <w:t>5.30pm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0D58632" w14:textId="77777777" w:rsidR="005841B6" w:rsidRDefault="005841B6" w:rsidP="00D22475"/>
          <w:p w14:paraId="5A89F930" w14:textId="77777777" w:rsidR="00085A85" w:rsidRDefault="00085A85" w:rsidP="00085A85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09AA6EA4" w14:textId="7A299C26" w:rsidR="00085A85" w:rsidRPr="00B55C79" w:rsidRDefault="00085A85" w:rsidP="00085A85">
            <w:r>
              <w:t>(</w:t>
            </w:r>
            <w:proofErr w:type="gramStart"/>
            <w:r>
              <w:t>next</w:t>
            </w:r>
            <w:proofErr w:type="gramEnd"/>
            <w:r>
              <w:t xml:space="preserve"> to the bandstand</w:t>
            </w:r>
          </w:p>
        </w:tc>
      </w:tr>
      <w:tr w:rsidR="005841B6" w:rsidRPr="00B55C79" w14:paraId="622162A7" w14:textId="77777777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7E9417F3" w14:textId="4F4DCFEA" w:rsidR="005841B6" w:rsidRDefault="006E221B" w:rsidP="00D22475">
            <w:r>
              <w:t xml:space="preserve">Wednesday </w:t>
            </w:r>
            <w:r w:rsidR="00937A1B">
              <w:t>13</w:t>
            </w:r>
            <w:r w:rsidR="00937A1B" w:rsidRPr="00937A1B">
              <w:rPr>
                <w:vertAlign w:val="superscript"/>
              </w:rPr>
              <w:t>th</w:t>
            </w:r>
            <w:r w:rsidR="00937A1B">
              <w:t xml:space="preserve"> Dec</w:t>
            </w:r>
          </w:p>
          <w:p w14:paraId="1267C15D" w14:textId="77777777" w:rsidR="00D22475" w:rsidRPr="001C67FB" w:rsidRDefault="00D22475" w:rsidP="00D22475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3171B878" w14:textId="4829B9CF" w:rsidR="005841B6" w:rsidRDefault="00937A1B" w:rsidP="00D22475">
            <w:r>
              <w:t>‘National mountain day’</w:t>
            </w:r>
          </w:p>
          <w:p w14:paraId="7816D055" w14:textId="77777777" w:rsidR="00937A1B" w:rsidRDefault="00937A1B" w:rsidP="00D22475"/>
          <w:p w14:paraId="227913FD" w14:textId="321C68E5" w:rsidR="00085A85" w:rsidRDefault="00937A1B" w:rsidP="00085A85">
            <w:pPr>
              <w:jc w:val="both"/>
            </w:pPr>
            <w:r>
              <w:t xml:space="preserve">A walk around along a local </w:t>
            </w:r>
            <w:proofErr w:type="spellStart"/>
            <w:r>
              <w:t>mountan</w:t>
            </w:r>
            <w:proofErr w:type="spellEnd"/>
          </w:p>
          <w:p w14:paraId="53773AD1" w14:textId="77777777" w:rsidR="00937A1B" w:rsidRDefault="00937A1B" w:rsidP="00085A85">
            <w:pPr>
              <w:jc w:val="both"/>
            </w:pPr>
          </w:p>
          <w:p w14:paraId="72BEA975" w14:textId="77777777" w:rsidR="00D22475" w:rsidRDefault="00D22475" w:rsidP="00D22475"/>
          <w:p w14:paraId="1777F3DA" w14:textId="77777777" w:rsidR="00D22475" w:rsidRPr="00E33D61" w:rsidRDefault="00D22475" w:rsidP="00D22475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6FD2BFE5" w14:textId="4F408225" w:rsidR="005841B6" w:rsidRPr="00B55C79" w:rsidRDefault="00085A85" w:rsidP="00D22475">
            <w:r>
              <w:t>5.30pm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0108C62A" w14:textId="77777777" w:rsidR="005841B6" w:rsidRDefault="005841B6" w:rsidP="00D22475"/>
          <w:p w14:paraId="48A6FD38" w14:textId="06887E2C" w:rsidR="00085A85" w:rsidRDefault="00085A85" w:rsidP="00085A85">
            <w:r>
              <w:t xml:space="preserve">Meet at </w:t>
            </w:r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03189BE5" w14:textId="6D739D12" w:rsidR="00085A85" w:rsidRPr="00B55C79" w:rsidRDefault="00085A85" w:rsidP="00085A85">
            <w:r>
              <w:t>(next to the bandstand then walk to local chip shop</w:t>
            </w:r>
          </w:p>
        </w:tc>
      </w:tr>
      <w:tr w:rsidR="00937A1B" w:rsidRPr="00B55C79" w14:paraId="70F6EDBB" w14:textId="77777777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18F0403F" w14:textId="4A53FA86" w:rsidR="00937A1B" w:rsidRDefault="00937A1B" w:rsidP="00937A1B">
            <w:r>
              <w:t xml:space="preserve">Wednesday </w:t>
            </w:r>
            <w:r>
              <w:t>20</w:t>
            </w:r>
            <w:r w:rsidRPr="00937A1B">
              <w:rPr>
                <w:vertAlign w:val="superscript"/>
              </w:rPr>
              <w:t>th</w:t>
            </w:r>
            <w:r>
              <w:t xml:space="preserve"> Dec</w:t>
            </w:r>
          </w:p>
          <w:p w14:paraId="7BC18D48" w14:textId="77777777" w:rsidR="00937A1B" w:rsidRDefault="00937A1B" w:rsidP="00D22475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8AFF135" w14:textId="77777777" w:rsidR="00937A1B" w:rsidRDefault="00937A1B" w:rsidP="00D22475">
            <w:r>
              <w:t>‘Christmas party’</w:t>
            </w:r>
          </w:p>
          <w:p w14:paraId="5EFC54F0" w14:textId="77777777" w:rsidR="00937A1B" w:rsidRDefault="00937A1B" w:rsidP="00D22475"/>
          <w:p w14:paraId="4B55F45F" w14:textId="4FA7CD2D" w:rsidR="00937A1B" w:rsidRDefault="00937A1B" w:rsidP="00D22475">
            <w:r>
              <w:t>Food, drinks and Christmas music’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3B8CCC09" w14:textId="384BA216" w:rsidR="00937A1B" w:rsidRDefault="00937A1B" w:rsidP="00D22475">
            <w:r>
              <w:t>5.30pm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459C1AA6" w14:textId="77777777" w:rsidR="00937A1B" w:rsidRDefault="00937A1B" w:rsidP="00937A1B">
            <w:proofErr w:type="spellStart"/>
            <w:r>
              <w:t>P</w:t>
            </w:r>
            <w:r w:rsidRPr="00830E42">
              <w:t>onciau</w:t>
            </w:r>
            <w:proofErr w:type="spellEnd"/>
            <w:r w:rsidRPr="00830E42">
              <w:t xml:space="preserve"> banks</w:t>
            </w:r>
            <w:r>
              <w:t xml:space="preserve"> park</w:t>
            </w:r>
          </w:p>
          <w:p w14:paraId="237C41D9" w14:textId="10B737D6" w:rsidR="00937A1B" w:rsidRDefault="00937A1B" w:rsidP="00937A1B">
            <w:r>
              <w:t>(next to the bandstand</w:t>
            </w:r>
          </w:p>
        </w:tc>
      </w:tr>
    </w:tbl>
    <w:p w14:paraId="35D27EEE" w14:textId="77777777" w:rsidR="00C76BF0" w:rsidRPr="00807842" w:rsidRDefault="00C76BF0" w:rsidP="00D22475">
      <w:r w:rsidRPr="00807842">
        <w:t xml:space="preserve">For further information about </w:t>
      </w:r>
      <w:proofErr w:type="gramStart"/>
      <w:r w:rsidRPr="00807842">
        <w:t>all of</w:t>
      </w:r>
      <w:proofErr w:type="gramEnd"/>
      <w:r w:rsidRPr="00807842">
        <w:t xml:space="preserve">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675C4E45" w14:textId="77777777" w:rsidR="00C76BF0" w:rsidRPr="007D74B4" w:rsidRDefault="00C76BF0" w:rsidP="00D22475">
      <w:r w:rsidRPr="00807842">
        <w:lastRenderedPageBreak/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6E646" w14:textId="77777777" w:rsidR="005E4330" w:rsidRDefault="005E4330" w:rsidP="00D22475">
      <w:r>
        <w:separator/>
      </w:r>
    </w:p>
  </w:endnote>
  <w:endnote w:type="continuationSeparator" w:id="0">
    <w:p w14:paraId="072D2931" w14:textId="77777777" w:rsidR="005E4330" w:rsidRDefault="005E4330" w:rsidP="00D2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1F412" w14:textId="77777777" w:rsidR="00DC2E54" w:rsidRPr="00DF4D3E" w:rsidRDefault="00DC2E54" w:rsidP="00D22475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D5677EF" wp14:editId="2943ED28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A548" w14:textId="77777777" w:rsidR="005E4330" w:rsidRDefault="005E4330" w:rsidP="00D22475">
      <w:r>
        <w:separator/>
      </w:r>
    </w:p>
  </w:footnote>
  <w:footnote w:type="continuationSeparator" w:id="0">
    <w:p w14:paraId="2E899A89" w14:textId="77777777" w:rsidR="005E4330" w:rsidRDefault="005E4330" w:rsidP="00D2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CA978" w14:textId="77777777" w:rsidR="00F86700" w:rsidRDefault="00DE3C04" w:rsidP="00D22475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71DD374" wp14:editId="3E45C8E8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5E48BF" w14:textId="77777777" w:rsidR="00F86700" w:rsidRDefault="00DE3C04" w:rsidP="00D224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63935DD" wp14:editId="2BD42100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402BBF2" wp14:editId="77F0D634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1998D6" w14:textId="77777777" w:rsidR="00F86700" w:rsidRDefault="00F86700" w:rsidP="00D22475">
    <w:pPr>
      <w:pStyle w:val="Header"/>
    </w:pPr>
  </w:p>
  <w:p w14:paraId="6F090E39" w14:textId="77777777" w:rsidR="00F86700" w:rsidRDefault="005C00E8" w:rsidP="00D22475">
    <w:pPr>
      <w:pStyle w:val="Header"/>
    </w:pPr>
    <w:r>
      <w:t xml:space="preserve">                               </w:t>
    </w:r>
  </w:p>
  <w:p w14:paraId="4973A1A9" w14:textId="77777777" w:rsidR="00F86700" w:rsidRDefault="00F86700" w:rsidP="00D22475">
    <w:pPr>
      <w:pStyle w:val="Header"/>
    </w:pPr>
  </w:p>
  <w:p w14:paraId="740D9B18" w14:textId="77777777" w:rsidR="00DC2E54" w:rsidRDefault="00DC2E54" w:rsidP="00D2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 w16cid:durableId="2133207291">
    <w:abstractNumId w:val="8"/>
  </w:num>
  <w:num w:numId="2" w16cid:durableId="762917391">
    <w:abstractNumId w:val="6"/>
  </w:num>
  <w:num w:numId="3" w16cid:durableId="837037536">
    <w:abstractNumId w:val="5"/>
  </w:num>
  <w:num w:numId="4" w16cid:durableId="767969908">
    <w:abstractNumId w:val="7"/>
  </w:num>
  <w:num w:numId="5" w16cid:durableId="340158150">
    <w:abstractNumId w:val="3"/>
  </w:num>
  <w:num w:numId="6" w16cid:durableId="1307587920">
    <w:abstractNumId w:val="2"/>
  </w:num>
  <w:num w:numId="7" w16cid:durableId="1229152786">
    <w:abstractNumId w:val="8"/>
  </w:num>
  <w:num w:numId="8" w16cid:durableId="247427079">
    <w:abstractNumId w:val="6"/>
  </w:num>
  <w:num w:numId="9" w16cid:durableId="1206210011">
    <w:abstractNumId w:val="5"/>
  </w:num>
  <w:num w:numId="10" w16cid:durableId="824320265">
    <w:abstractNumId w:val="7"/>
  </w:num>
  <w:num w:numId="11" w16cid:durableId="615450143">
    <w:abstractNumId w:val="3"/>
  </w:num>
  <w:num w:numId="12" w16cid:durableId="616837532">
    <w:abstractNumId w:val="2"/>
  </w:num>
  <w:num w:numId="13" w16cid:durableId="1170561342">
    <w:abstractNumId w:val="2"/>
  </w:num>
  <w:num w:numId="14" w16cid:durableId="2116243088">
    <w:abstractNumId w:val="1"/>
  </w:num>
  <w:num w:numId="15" w16cid:durableId="1701080711">
    <w:abstractNumId w:val="0"/>
  </w:num>
  <w:num w:numId="16" w16cid:durableId="1931695249">
    <w:abstractNumId w:val="4"/>
  </w:num>
  <w:num w:numId="17" w16cid:durableId="1860657776">
    <w:abstractNumId w:val="7"/>
  </w:num>
  <w:num w:numId="18" w16cid:durableId="1262301921">
    <w:abstractNumId w:val="8"/>
  </w:num>
  <w:num w:numId="19" w16cid:durableId="1874228930">
    <w:abstractNumId w:val="6"/>
  </w:num>
  <w:num w:numId="20" w16cid:durableId="1838421249">
    <w:abstractNumId w:val="3"/>
  </w:num>
  <w:num w:numId="21" w16cid:durableId="14442252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5A85"/>
    <w:rsid w:val="0008778D"/>
    <w:rsid w:val="00090992"/>
    <w:rsid w:val="000A1F71"/>
    <w:rsid w:val="000A33B0"/>
    <w:rsid w:val="000C3B0B"/>
    <w:rsid w:val="000C3BA4"/>
    <w:rsid w:val="000D241E"/>
    <w:rsid w:val="000E229B"/>
    <w:rsid w:val="00111490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3B48"/>
    <w:rsid w:val="004451C8"/>
    <w:rsid w:val="00462119"/>
    <w:rsid w:val="00464F54"/>
    <w:rsid w:val="00467BE4"/>
    <w:rsid w:val="00475B5A"/>
    <w:rsid w:val="00477A2F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E4330"/>
    <w:rsid w:val="005F0372"/>
    <w:rsid w:val="005F0FEE"/>
    <w:rsid w:val="006067D3"/>
    <w:rsid w:val="0063327B"/>
    <w:rsid w:val="00636651"/>
    <w:rsid w:val="00676666"/>
    <w:rsid w:val="0067694B"/>
    <w:rsid w:val="00685153"/>
    <w:rsid w:val="00686A0E"/>
    <w:rsid w:val="00686CB1"/>
    <w:rsid w:val="006A0459"/>
    <w:rsid w:val="006A1BC1"/>
    <w:rsid w:val="006B04FD"/>
    <w:rsid w:val="006B12B6"/>
    <w:rsid w:val="006B2FF1"/>
    <w:rsid w:val="006B31EB"/>
    <w:rsid w:val="006E02C0"/>
    <w:rsid w:val="006E221B"/>
    <w:rsid w:val="006E711B"/>
    <w:rsid w:val="00715184"/>
    <w:rsid w:val="00721B24"/>
    <w:rsid w:val="00721B40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30E42"/>
    <w:rsid w:val="00861EB2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22F4C"/>
    <w:rsid w:val="00932288"/>
    <w:rsid w:val="00937A1B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2303"/>
    <w:rsid w:val="00B70D9E"/>
    <w:rsid w:val="00B77D08"/>
    <w:rsid w:val="00BB0778"/>
    <w:rsid w:val="00BC6BAD"/>
    <w:rsid w:val="00C03743"/>
    <w:rsid w:val="00C0746E"/>
    <w:rsid w:val="00C33ED2"/>
    <w:rsid w:val="00C512E1"/>
    <w:rsid w:val="00C57DF6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00AB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3BB9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81358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656CD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0C9E4A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D22475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C75BC-7065-44EF-84AF-0E11DB1C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</Template>
  <TotalTime>9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Hannah Fox</cp:lastModifiedBy>
  <cp:revision>2</cp:revision>
  <cp:lastPrinted>2019-01-21T20:21:00Z</cp:lastPrinted>
  <dcterms:created xsi:type="dcterms:W3CDTF">2023-09-13T09:42:00Z</dcterms:created>
  <dcterms:modified xsi:type="dcterms:W3CDTF">2023-09-13T09:42:00Z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