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93FF4" w:rsidRDefault="00C76BF0" w:rsidP="00563366">
      <w:pPr>
        <w:pStyle w:val="Title"/>
      </w:pPr>
      <w:r w:rsidRPr="00B93FF4">
        <w:t>Programme for</w:t>
      </w:r>
      <w:r w:rsidR="00F17E30" w:rsidRPr="00B93FF4">
        <w:t xml:space="preserve"> Ruabon</w:t>
      </w:r>
      <w:r w:rsidRPr="00B93FF4">
        <w:t xml:space="preserve"> </w:t>
      </w:r>
      <w:r w:rsidR="00A17D95" w:rsidRPr="00B93FF4">
        <w:t>Youth Provision</w:t>
      </w:r>
    </w:p>
    <w:p w:rsidR="00C76BF0" w:rsidRPr="00B93FF4" w:rsidRDefault="003D3D17" w:rsidP="00563366">
      <w:pPr>
        <w:pStyle w:val="Title"/>
      </w:pPr>
      <w:r>
        <w:t xml:space="preserve">September </w:t>
      </w:r>
      <w:r w:rsidR="00F5699D" w:rsidRPr="00B93FF4">
        <w:t xml:space="preserve">– </w:t>
      </w:r>
      <w:r>
        <w:t xml:space="preserve">December </w:t>
      </w:r>
      <w:r w:rsidR="00F5699D" w:rsidRPr="00B93FF4">
        <w:t>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B93FF4" w:rsidRDefault="00C76BF0" w:rsidP="00563366">
            <w:pPr>
              <w:pStyle w:val="TableHeader"/>
            </w:pPr>
            <w:r w:rsidRPr="00B93FF4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93FF4" w:rsidRDefault="00C76BF0" w:rsidP="00563366">
            <w:pPr>
              <w:pStyle w:val="TableHeader"/>
            </w:pPr>
            <w:r w:rsidRPr="00B93FF4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93FF4" w:rsidRDefault="00C76BF0" w:rsidP="00563366">
            <w:pPr>
              <w:pStyle w:val="TableHeader"/>
            </w:pPr>
            <w:r w:rsidRPr="00B93FF4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93FF4" w:rsidRDefault="00C76BF0" w:rsidP="00563366">
            <w:pPr>
              <w:pStyle w:val="TableHeader"/>
            </w:pPr>
            <w:r w:rsidRPr="00B93FF4">
              <w:t>Location</w:t>
            </w:r>
          </w:p>
        </w:tc>
      </w:tr>
      <w:tr w:rsidR="0049277A" w:rsidRPr="00013F2C" w:rsidTr="00FB6E7A">
        <w:trPr>
          <w:trHeight w:val="301"/>
        </w:trPr>
        <w:tc>
          <w:tcPr>
            <w:tcW w:w="1166" w:type="pct"/>
            <w:shd w:val="clear" w:color="auto" w:fill="D99594" w:themeFill="accent2" w:themeFillTint="99"/>
            <w:vAlign w:val="center"/>
          </w:tcPr>
          <w:p w:rsidR="00C254C0" w:rsidRPr="00B93FF4" w:rsidRDefault="005746B9" w:rsidP="00563366">
            <w:r w:rsidRPr="00B93FF4">
              <w:t xml:space="preserve">Mon </w:t>
            </w:r>
            <w:r w:rsidR="00A231AC">
              <w:t>4</w:t>
            </w:r>
            <w:r w:rsidR="00074922" w:rsidRPr="00B93FF4">
              <w:t>/</w:t>
            </w:r>
            <w:r w:rsidR="00A231AC">
              <w:t>9</w:t>
            </w:r>
            <w:r w:rsidR="00074922" w:rsidRPr="00B93FF4">
              <w:t>/23</w:t>
            </w:r>
          </w:p>
          <w:p w:rsidR="00D24F09" w:rsidRPr="004C1A5C" w:rsidRDefault="00C254C0" w:rsidP="00563366">
            <w:r w:rsidRPr="004C1A5C">
              <w:t>JUNIORS</w:t>
            </w:r>
          </w:p>
          <w:p w:rsidR="00C254C0" w:rsidRPr="00B93FF4" w:rsidRDefault="00C254C0" w:rsidP="00563366"/>
        </w:tc>
        <w:tc>
          <w:tcPr>
            <w:tcW w:w="1343" w:type="pct"/>
            <w:shd w:val="clear" w:color="auto" w:fill="D99594" w:themeFill="accent2" w:themeFillTint="99"/>
            <w:vAlign w:val="center"/>
          </w:tcPr>
          <w:p w:rsidR="006067D3" w:rsidRPr="00B93FF4" w:rsidRDefault="00ED1E03" w:rsidP="00563366">
            <w:r>
              <w:t>Staff meeting</w:t>
            </w:r>
          </w:p>
        </w:tc>
        <w:tc>
          <w:tcPr>
            <w:tcW w:w="1127" w:type="pct"/>
            <w:shd w:val="clear" w:color="auto" w:fill="D99594" w:themeFill="accent2" w:themeFillTint="99"/>
            <w:vAlign w:val="center"/>
          </w:tcPr>
          <w:p w:rsidR="00784D88" w:rsidRPr="00B93FF4" w:rsidRDefault="00F5699D" w:rsidP="00563366">
            <w:r w:rsidRPr="00B93FF4">
              <w:t>CLOSED</w:t>
            </w:r>
          </w:p>
        </w:tc>
        <w:tc>
          <w:tcPr>
            <w:tcW w:w="1364" w:type="pct"/>
            <w:shd w:val="clear" w:color="auto" w:fill="D99594" w:themeFill="accent2" w:themeFillTint="99"/>
            <w:vAlign w:val="center"/>
          </w:tcPr>
          <w:p w:rsidR="0049277A" w:rsidRPr="00B93FF4" w:rsidRDefault="00784D88" w:rsidP="00563366">
            <w:r w:rsidRPr="00B93FF4">
              <w:t>Ruabon COE</w:t>
            </w:r>
          </w:p>
        </w:tc>
      </w:tr>
      <w:tr w:rsidR="0049277A" w:rsidRPr="00013F2C" w:rsidTr="00FB6E7A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49277A" w:rsidRPr="00B93FF4" w:rsidRDefault="005746B9" w:rsidP="00563366">
            <w:r w:rsidRPr="00B93FF4">
              <w:t xml:space="preserve">Tues </w:t>
            </w:r>
            <w:r w:rsidR="00A76143">
              <w:t>5/9</w:t>
            </w:r>
            <w:r w:rsidR="00074922" w:rsidRPr="00B93FF4">
              <w:t>/23</w:t>
            </w:r>
          </w:p>
          <w:p w:rsidR="00C254C0" w:rsidRPr="00B93FF4" w:rsidRDefault="00C254C0" w:rsidP="00563366"/>
          <w:p w:rsidR="00C254C0" w:rsidRPr="00B93FF4" w:rsidRDefault="00C254C0" w:rsidP="00563366"/>
        </w:tc>
        <w:tc>
          <w:tcPr>
            <w:tcW w:w="1343" w:type="pct"/>
            <w:shd w:val="clear" w:color="auto" w:fill="auto"/>
            <w:vAlign w:val="center"/>
          </w:tcPr>
          <w:p w:rsidR="00DC2E54" w:rsidRPr="00B93FF4" w:rsidRDefault="00C305BA" w:rsidP="00563366">
            <w:r>
              <w:t>National Cheese Pizza Day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9277A" w:rsidRPr="00B93FF4" w:rsidRDefault="00784D88" w:rsidP="00563366">
            <w:r w:rsidRPr="00B93FF4">
              <w:t>Ruabon COE</w:t>
            </w:r>
          </w:p>
        </w:tc>
      </w:tr>
      <w:tr w:rsidR="007B6D95" w:rsidRPr="00013F2C" w:rsidTr="00FB6E7A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7B6D95" w:rsidRPr="00B93FF4" w:rsidRDefault="00D24F09" w:rsidP="00563366">
            <w:r w:rsidRPr="00B93FF4">
              <w:t xml:space="preserve">Thurs </w:t>
            </w:r>
            <w:r w:rsidR="00A76143">
              <w:t>7</w:t>
            </w:r>
            <w:r w:rsidR="00074922" w:rsidRPr="00B93FF4">
              <w:t>/</w:t>
            </w:r>
            <w:r w:rsidR="00A76143">
              <w:t>9</w:t>
            </w:r>
            <w:r w:rsidR="00074922" w:rsidRPr="00B93FF4">
              <w:t>/23</w:t>
            </w:r>
          </w:p>
          <w:p w:rsidR="00C254C0" w:rsidRPr="00B93FF4" w:rsidRDefault="00C254C0" w:rsidP="00563366"/>
          <w:p w:rsidR="00C254C0" w:rsidRPr="00B93FF4" w:rsidRDefault="00C254C0" w:rsidP="00563366"/>
        </w:tc>
        <w:tc>
          <w:tcPr>
            <w:tcW w:w="1343" w:type="pct"/>
            <w:shd w:val="clear" w:color="auto" w:fill="auto"/>
            <w:vAlign w:val="center"/>
          </w:tcPr>
          <w:p w:rsidR="00E76B85" w:rsidRPr="00B93FF4" w:rsidRDefault="00060247" w:rsidP="00563366">
            <w:r>
              <w:t>National Salami Day- Toasties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B6D95" w:rsidRPr="00B93FF4" w:rsidRDefault="00784D88" w:rsidP="00563366">
            <w:r w:rsidRPr="00B93FF4">
              <w:t>Ruabon COE</w:t>
            </w:r>
          </w:p>
        </w:tc>
      </w:tr>
      <w:tr w:rsidR="0049277A" w:rsidRPr="00013F2C" w:rsidTr="00FB6E7A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49277A" w:rsidRPr="00B93FF4" w:rsidRDefault="005746B9" w:rsidP="00563366">
            <w:r w:rsidRPr="00B93FF4">
              <w:t>Mon</w:t>
            </w:r>
            <w:r w:rsidR="00D24F09" w:rsidRPr="00B93FF4">
              <w:t xml:space="preserve"> </w:t>
            </w:r>
            <w:r w:rsidR="00ED1E03">
              <w:t>11</w:t>
            </w:r>
            <w:r w:rsidR="00074922" w:rsidRPr="00B93FF4">
              <w:t>/</w:t>
            </w:r>
            <w:r w:rsidR="00ED1E03">
              <w:t>9</w:t>
            </w:r>
            <w:r w:rsidR="00074922" w:rsidRPr="00B93FF4">
              <w:t>/23</w:t>
            </w:r>
          </w:p>
          <w:p w:rsidR="00C254C0" w:rsidRPr="004C1A5C" w:rsidRDefault="00C254C0" w:rsidP="00563366">
            <w:r w:rsidRPr="00A12A20">
              <w:rPr>
                <w:color w:val="00B050"/>
              </w:rPr>
              <w:t>JUNIORS</w:t>
            </w:r>
          </w:p>
          <w:p w:rsidR="00C254C0" w:rsidRPr="00B93FF4" w:rsidRDefault="00C254C0" w:rsidP="00563366"/>
        </w:tc>
        <w:tc>
          <w:tcPr>
            <w:tcW w:w="1343" w:type="pct"/>
            <w:shd w:val="clear" w:color="auto" w:fill="auto"/>
            <w:vAlign w:val="center"/>
          </w:tcPr>
          <w:p w:rsidR="00807E27" w:rsidRPr="00B93FF4" w:rsidRDefault="00F95F09" w:rsidP="00563366">
            <w:r>
              <w:t>National Hot Cross Bun Day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067D3" w:rsidRPr="00B93FF4" w:rsidRDefault="000A71F3" w:rsidP="00563366">
            <w:r w:rsidRPr="00B93FF4">
              <w:t>4:30pm – 6:30pm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A33B0" w:rsidRPr="00B93FF4" w:rsidRDefault="00784D88" w:rsidP="00563366">
            <w:r w:rsidRPr="00B93FF4">
              <w:t>Ruabon COE</w:t>
            </w:r>
          </w:p>
        </w:tc>
      </w:tr>
      <w:tr w:rsidR="0049277A" w:rsidRPr="00013F2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C254C0" w:rsidRPr="00B93FF4" w:rsidRDefault="00C254C0" w:rsidP="00563366">
            <w:r w:rsidRPr="00B93FF4">
              <w:t>Tues</w:t>
            </w:r>
          </w:p>
          <w:p w:rsidR="00EE7556" w:rsidRPr="00B93FF4" w:rsidRDefault="003206CB" w:rsidP="00563366">
            <w:r>
              <w:t>12</w:t>
            </w:r>
            <w:r w:rsidR="00074922" w:rsidRPr="00B93FF4">
              <w:t>/</w:t>
            </w:r>
            <w:r>
              <w:t>9</w:t>
            </w:r>
            <w:r w:rsidR="00074922" w:rsidRPr="00B93FF4">
              <w:t>/23</w:t>
            </w:r>
          </w:p>
          <w:p w:rsidR="00C254C0" w:rsidRPr="00B93FF4" w:rsidRDefault="00C254C0" w:rsidP="00563366"/>
        </w:tc>
        <w:tc>
          <w:tcPr>
            <w:tcW w:w="1343" w:type="pct"/>
            <w:shd w:val="clear" w:color="auto" w:fill="FFFFFF" w:themeFill="background1"/>
            <w:vAlign w:val="center"/>
          </w:tcPr>
          <w:p w:rsidR="006B12B6" w:rsidRPr="00B93FF4" w:rsidRDefault="00442400" w:rsidP="00563366">
            <w:r>
              <w:t>National Chocolate Milkshake Day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49277A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0A33B0" w:rsidRPr="00B93FF4" w:rsidRDefault="00784D88" w:rsidP="00563366">
            <w:r w:rsidRPr="00B93FF4">
              <w:t>Ruabon COE</w:t>
            </w:r>
          </w:p>
        </w:tc>
      </w:tr>
      <w:tr w:rsidR="007B6D95" w:rsidRPr="00013F2C" w:rsidTr="00FB6E7A">
        <w:trPr>
          <w:trHeight w:val="301"/>
        </w:trPr>
        <w:tc>
          <w:tcPr>
            <w:tcW w:w="1166" w:type="pct"/>
            <w:vAlign w:val="center"/>
          </w:tcPr>
          <w:p w:rsidR="00C254C0" w:rsidRPr="00B93FF4" w:rsidRDefault="007B6D95" w:rsidP="00563366">
            <w:r w:rsidRPr="00B93FF4">
              <w:t>Thurs</w:t>
            </w:r>
          </w:p>
          <w:p w:rsidR="007B6D95" w:rsidRPr="00B93FF4" w:rsidRDefault="00074922" w:rsidP="00563366">
            <w:r w:rsidRPr="00B93FF4">
              <w:t>1</w:t>
            </w:r>
            <w:r w:rsidR="003206CB">
              <w:t>4</w:t>
            </w:r>
            <w:r w:rsidRPr="00B93FF4">
              <w:t>/</w:t>
            </w:r>
            <w:r w:rsidR="003206CB">
              <w:t>9</w:t>
            </w:r>
            <w:r w:rsidRPr="00B93FF4">
              <w:t>/23</w:t>
            </w:r>
          </w:p>
          <w:p w:rsidR="00C254C0" w:rsidRPr="00B93FF4" w:rsidRDefault="00C254C0" w:rsidP="00563366"/>
        </w:tc>
        <w:tc>
          <w:tcPr>
            <w:tcW w:w="1343" w:type="pct"/>
            <w:vAlign w:val="center"/>
          </w:tcPr>
          <w:p w:rsidR="007B6D95" w:rsidRPr="00B93FF4" w:rsidRDefault="002A2381" w:rsidP="00563366">
            <w:r>
              <w:t>Outdoor sports</w:t>
            </w:r>
          </w:p>
        </w:tc>
        <w:tc>
          <w:tcPr>
            <w:tcW w:w="1127" w:type="pct"/>
            <w:vAlign w:val="center"/>
          </w:tcPr>
          <w:p w:rsidR="007B6D95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vAlign w:val="center"/>
          </w:tcPr>
          <w:p w:rsidR="007B6D95" w:rsidRPr="00B93FF4" w:rsidRDefault="00784D88" w:rsidP="00563366">
            <w:r w:rsidRPr="00B93FF4">
              <w:t>Ruabon COE</w:t>
            </w:r>
          </w:p>
        </w:tc>
      </w:tr>
      <w:tr w:rsidR="00784D88" w:rsidRPr="00013F2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Mon</w:t>
            </w:r>
          </w:p>
          <w:p w:rsidR="00784D88" w:rsidRPr="00B93FF4" w:rsidRDefault="00074922" w:rsidP="00563366">
            <w:r w:rsidRPr="00B93FF4">
              <w:t>1</w:t>
            </w:r>
            <w:r w:rsidR="003206CB">
              <w:t>8</w:t>
            </w:r>
            <w:r w:rsidRPr="00B93FF4">
              <w:t>/</w:t>
            </w:r>
            <w:r w:rsidR="003206CB">
              <w:t>9</w:t>
            </w:r>
            <w:r w:rsidRPr="00B93FF4">
              <w:t>/23</w:t>
            </w:r>
          </w:p>
          <w:p w:rsidR="00784D88" w:rsidRPr="00B93FF4" w:rsidRDefault="00784D88" w:rsidP="00563366">
            <w:r w:rsidRPr="00A12A20">
              <w:rPr>
                <w:color w:val="00B050"/>
              </w:rPr>
              <w:t>JUNIORS</w:t>
            </w:r>
          </w:p>
        </w:tc>
        <w:tc>
          <w:tcPr>
            <w:tcW w:w="1343" w:type="pct"/>
            <w:shd w:val="clear" w:color="auto" w:fill="FFFFFF" w:themeFill="background1"/>
            <w:vAlign w:val="center"/>
          </w:tcPr>
          <w:p w:rsidR="00784D88" w:rsidRPr="00B93FF4" w:rsidRDefault="008F2911" w:rsidP="00563366">
            <w:r w:rsidRPr="008F2911">
              <w:t>Rice Krispies Treats Day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4:30pm – 6:30pm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Tues</w:t>
            </w:r>
          </w:p>
          <w:p w:rsidR="00784D88" w:rsidRPr="00B93FF4" w:rsidRDefault="00074922" w:rsidP="00563366">
            <w:r w:rsidRPr="00B93FF4">
              <w:t>1</w:t>
            </w:r>
            <w:r w:rsidR="003206CB">
              <w:t>9</w:t>
            </w:r>
            <w:r w:rsidRPr="00B93FF4">
              <w:t>/</w:t>
            </w:r>
            <w:r w:rsidR="003206CB">
              <w:t>9</w:t>
            </w:r>
            <w:r w:rsidRPr="00B93FF4">
              <w:t>/23</w:t>
            </w:r>
          </w:p>
          <w:p w:rsidR="00784D88" w:rsidRPr="00B93FF4" w:rsidRDefault="00784D88" w:rsidP="00563366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2130D5" w:rsidRPr="00B93FF4" w:rsidRDefault="002A2381" w:rsidP="00563366">
            <w:r>
              <w:t>Bingo night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93FF4" w:rsidRDefault="00784D88" w:rsidP="00563366">
            <w:pPr>
              <w:pStyle w:val="TableText"/>
            </w:pPr>
            <w:r w:rsidRPr="00B93FF4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Thurs</w:t>
            </w:r>
          </w:p>
          <w:p w:rsidR="00784D88" w:rsidRPr="00B93FF4" w:rsidRDefault="003206CB" w:rsidP="00563366">
            <w:r>
              <w:t>21</w:t>
            </w:r>
            <w:r w:rsidR="00074922" w:rsidRPr="00B93FF4">
              <w:t>/</w:t>
            </w:r>
            <w:r>
              <w:t>9</w:t>
            </w:r>
            <w:r w:rsidR="00074922" w:rsidRPr="00B93FF4">
              <w:t>/23</w:t>
            </w:r>
          </w:p>
          <w:p w:rsidR="00784D88" w:rsidRPr="00B93FF4" w:rsidRDefault="00784D88" w:rsidP="00563366"/>
        </w:tc>
        <w:tc>
          <w:tcPr>
            <w:tcW w:w="1343" w:type="pct"/>
            <w:shd w:val="clear" w:color="auto" w:fill="FFFFFF" w:themeFill="background1"/>
            <w:vAlign w:val="center"/>
          </w:tcPr>
          <w:p w:rsidR="00784D88" w:rsidRPr="00B93FF4" w:rsidRDefault="002A2381" w:rsidP="00563366">
            <w:r>
              <w:t>Outdoor sports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FB6E7A">
        <w:trPr>
          <w:trHeight w:val="301"/>
        </w:trPr>
        <w:tc>
          <w:tcPr>
            <w:tcW w:w="1166" w:type="pct"/>
          </w:tcPr>
          <w:p w:rsidR="00784D88" w:rsidRPr="00B93FF4" w:rsidRDefault="00784D88" w:rsidP="00563366">
            <w:r w:rsidRPr="00B93FF4">
              <w:t xml:space="preserve">Mon </w:t>
            </w:r>
          </w:p>
          <w:p w:rsidR="00784D88" w:rsidRPr="00B93FF4" w:rsidRDefault="00074922" w:rsidP="00563366">
            <w:r w:rsidRPr="00B93FF4">
              <w:t>2</w:t>
            </w:r>
            <w:r w:rsidR="003206CB">
              <w:t>5</w:t>
            </w:r>
            <w:r w:rsidRPr="00B93FF4">
              <w:t>/</w:t>
            </w:r>
            <w:r w:rsidR="003206CB">
              <w:t>9</w:t>
            </w:r>
            <w:r w:rsidRPr="00B93FF4">
              <w:t>/23</w:t>
            </w:r>
          </w:p>
          <w:p w:rsidR="00784D88" w:rsidRPr="00B93FF4" w:rsidRDefault="00784D88" w:rsidP="00563366">
            <w:r w:rsidRPr="002A2381">
              <w:rPr>
                <w:color w:val="00B050"/>
              </w:rPr>
              <w:lastRenderedPageBreak/>
              <w:t>JUNIORS</w:t>
            </w:r>
          </w:p>
        </w:tc>
        <w:tc>
          <w:tcPr>
            <w:tcW w:w="1343" w:type="pct"/>
          </w:tcPr>
          <w:p w:rsidR="0000547D" w:rsidRPr="00B93FF4" w:rsidRDefault="003551D0" w:rsidP="00563366">
            <w:r>
              <w:lastRenderedPageBreak/>
              <w:t>National Quesadilla Day</w:t>
            </w:r>
          </w:p>
        </w:tc>
        <w:tc>
          <w:tcPr>
            <w:tcW w:w="1127" w:type="pct"/>
            <w:vAlign w:val="center"/>
          </w:tcPr>
          <w:p w:rsidR="00784D88" w:rsidRPr="00B93FF4" w:rsidRDefault="00784D88" w:rsidP="00563366">
            <w:r w:rsidRPr="00B93FF4">
              <w:t>4:30pm – 6:30pm</w:t>
            </w:r>
          </w:p>
        </w:tc>
        <w:tc>
          <w:tcPr>
            <w:tcW w:w="1364" w:type="pct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4C1A5C">
        <w:trPr>
          <w:trHeight w:val="301"/>
        </w:trPr>
        <w:tc>
          <w:tcPr>
            <w:tcW w:w="1166" w:type="pct"/>
            <w:vAlign w:val="center"/>
          </w:tcPr>
          <w:p w:rsidR="00784D88" w:rsidRPr="00B93FF4" w:rsidRDefault="00784D88" w:rsidP="00563366">
            <w:r w:rsidRPr="00B93FF4">
              <w:t>Tues</w:t>
            </w:r>
          </w:p>
          <w:p w:rsidR="00784D88" w:rsidRPr="00B93FF4" w:rsidRDefault="008620CB" w:rsidP="00563366">
            <w:r>
              <w:t>26</w:t>
            </w:r>
            <w:r w:rsidR="00074922" w:rsidRPr="00B93FF4">
              <w:t>/</w:t>
            </w:r>
            <w:r>
              <w:t>9</w:t>
            </w:r>
            <w:r w:rsidR="00074922" w:rsidRPr="00B93FF4">
              <w:t>/23</w:t>
            </w:r>
          </w:p>
          <w:p w:rsidR="00784D88" w:rsidRPr="00B93FF4" w:rsidRDefault="00784D88" w:rsidP="00563366"/>
        </w:tc>
        <w:tc>
          <w:tcPr>
            <w:tcW w:w="1343" w:type="pct"/>
            <w:vAlign w:val="center"/>
          </w:tcPr>
          <w:p w:rsidR="002130D5" w:rsidRPr="00B93FF4" w:rsidRDefault="002A2381" w:rsidP="00563366">
            <w:r>
              <w:t>Karaoke night</w:t>
            </w:r>
          </w:p>
        </w:tc>
        <w:tc>
          <w:tcPr>
            <w:tcW w:w="1127" w:type="pct"/>
            <w:vAlign w:val="center"/>
          </w:tcPr>
          <w:p w:rsidR="00784D88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Thurs</w:t>
            </w:r>
          </w:p>
          <w:p w:rsidR="00784D88" w:rsidRPr="00B93FF4" w:rsidRDefault="00074922" w:rsidP="00563366">
            <w:r w:rsidRPr="00B93FF4">
              <w:t>2</w:t>
            </w:r>
            <w:r w:rsidR="008620CB">
              <w:t>8</w:t>
            </w:r>
            <w:r w:rsidRPr="00B93FF4">
              <w:t>/</w:t>
            </w:r>
            <w:r w:rsidR="008620CB">
              <w:t>9</w:t>
            </w:r>
            <w:r w:rsidRPr="00B93FF4">
              <w:t>/23</w:t>
            </w:r>
          </w:p>
          <w:p w:rsidR="00784D88" w:rsidRPr="00B93FF4" w:rsidRDefault="00784D88" w:rsidP="00563366"/>
        </w:tc>
        <w:tc>
          <w:tcPr>
            <w:tcW w:w="1343" w:type="pct"/>
            <w:shd w:val="clear" w:color="auto" w:fill="auto"/>
            <w:vAlign w:val="center"/>
          </w:tcPr>
          <w:p w:rsidR="0000547D" w:rsidRPr="00B93FF4" w:rsidRDefault="002A2381" w:rsidP="00563366">
            <w:r>
              <w:t>Pool competition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 xml:space="preserve">6pm – 8pm  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4C1A5C">
        <w:trPr>
          <w:trHeight w:val="301"/>
        </w:trPr>
        <w:tc>
          <w:tcPr>
            <w:tcW w:w="1166" w:type="pct"/>
            <w:vAlign w:val="center"/>
          </w:tcPr>
          <w:p w:rsidR="00784D88" w:rsidRPr="00B93FF4" w:rsidRDefault="00784D88" w:rsidP="00563366">
            <w:r w:rsidRPr="00B93FF4">
              <w:t>Mon</w:t>
            </w:r>
          </w:p>
          <w:p w:rsidR="00784D88" w:rsidRPr="00B93FF4" w:rsidRDefault="00D46F7A" w:rsidP="00563366">
            <w:r>
              <w:t>2</w:t>
            </w:r>
            <w:r w:rsidR="00074922" w:rsidRPr="00B93FF4">
              <w:t>/</w:t>
            </w:r>
            <w:r>
              <w:t>10</w:t>
            </w:r>
            <w:r w:rsidR="00074922" w:rsidRPr="00B93FF4">
              <w:t>/23</w:t>
            </w:r>
          </w:p>
          <w:p w:rsidR="00784D88" w:rsidRPr="00B93FF4" w:rsidRDefault="00784D88" w:rsidP="00563366">
            <w:r w:rsidRPr="002A2381">
              <w:rPr>
                <w:color w:val="00B050"/>
              </w:rPr>
              <w:t>JUNIORS</w:t>
            </w:r>
          </w:p>
        </w:tc>
        <w:tc>
          <w:tcPr>
            <w:tcW w:w="1343" w:type="pct"/>
            <w:vAlign w:val="center"/>
          </w:tcPr>
          <w:p w:rsidR="00784D88" w:rsidRPr="00B93FF4" w:rsidRDefault="002A2381" w:rsidP="00563366">
            <w:proofErr w:type="spellStart"/>
            <w:r>
              <w:t>DnD</w:t>
            </w:r>
            <w:proofErr w:type="spellEnd"/>
            <w:r>
              <w:t xml:space="preserve"> 1</w:t>
            </w:r>
          </w:p>
        </w:tc>
        <w:tc>
          <w:tcPr>
            <w:tcW w:w="1127" w:type="pct"/>
            <w:vAlign w:val="center"/>
          </w:tcPr>
          <w:p w:rsidR="00784D88" w:rsidRPr="00B93FF4" w:rsidRDefault="00784D88" w:rsidP="00563366">
            <w:r w:rsidRPr="00B93FF4">
              <w:t>4:30pm – 6:30pm</w:t>
            </w:r>
          </w:p>
        </w:tc>
        <w:tc>
          <w:tcPr>
            <w:tcW w:w="1364" w:type="pct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784D88" w:rsidRPr="00013F2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Tues</w:t>
            </w:r>
          </w:p>
          <w:p w:rsidR="00784D88" w:rsidRPr="00B93FF4" w:rsidRDefault="00D46F7A" w:rsidP="00563366">
            <w:r>
              <w:t>3</w:t>
            </w:r>
            <w:r w:rsidR="00074922" w:rsidRPr="00B93FF4">
              <w:t>/</w:t>
            </w:r>
            <w:r>
              <w:t>10</w:t>
            </w:r>
            <w:r w:rsidR="00074922" w:rsidRPr="00B93FF4">
              <w:t>/23</w:t>
            </w:r>
          </w:p>
          <w:p w:rsidR="00784D88" w:rsidRPr="00B93FF4" w:rsidRDefault="00784D88" w:rsidP="00563366"/>
        </w:tc>
        <w:tc>
          <w:tcPr>
            <w:tcW w:w="1343" w:type="pct"/>
            <w:shd w:val="clear" w:color="auto" w:fill="auto"/>
            <w:vAlign w:val="center"/>
          </w:tcPr>
          <w:p w:rsidR="002130D5" w:rsidRPr="00B93FF4" w:rsidRDefault="004D08BC" w:rsidP="00563366">
            <w:r>
              <w:t>Games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B93FF4" w:rsidRDefault="00F5699D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84D88" w:rsidRPr="00B93FF4" w:rsidRDefault="00F5699D" w:rsidP="00563366">
            <w:r w:rsidRPr="00B93FF4">
              <w:t>Ruabon COE</w:t>
            </w:r>
          </w:p>
        </w:tc>
      </w:tr>
      <w:tr w:rsidR="00784D88" w:rsidRPr="00013F2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Thurs</w:t>
            </w:r>
          </w:p>
          <w:p w:rsidR="00784D88" w:rsidRPr="00B93FF4" w:rsidRDefault="00D46F7A" w:rsidP="00563366">
            <w:r>
              <w:t>5</w:t>
            </w:r>
            <w:r w:rsidR="00074922" w:rsidRPr="00B93FF4">
              <w:t>/</w:t>
            </w:r>
            <w:r>
              <w:t>10</w:t>
            </w:r>
            <w:r w:rsidR="00074922" w:rsidRPr="00B93FF4">
              <w:t>/23</w:t>
            </w:r>
          </w:p>
          <w:p w:rsidR="00074922" w:rsidRPr="00B93FF4" w:rsidRDefault="00074922" w:rsidP="00563366"/>
        </w:tc>
        <w:tc>
          <w:tcPr>
            <w:tcW w:w="1343" w:type="pct"/>
            <w:shd w:val="clear" w:color="auto" w:fill="auto"/>
            <w:vAlign w:val="center"/>
          </w:tcPr>
          <w:p w:rsidR="00784D88" w:rsidRPr="00B93FF4" w:rsidRDefault="00F6143F" w:rsidP="00563366">
            <w:r>
              <w:t>Hispanic Heritage Month - Paella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84D88" w:rsidRPr="00B93FF4" w:rsidRDefault="00784D88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Mon</w:t>
            </w:r>
          </w:p>
          <w:p w:rsidR="006A55B3" w:rsidRPr="00B93FF4" w:rsidRDefault="00D46F7A" w:rsidP="00563366">
            <w:r>
              <w:t>9</w:t>
            </w:r>
            <w:r w:rsidR="006A55B3" w:rsidRPr="00B93FF4">
              <w:t>/</w:t>
            </w:r>
            <w:r>
              <w:t>10</w:t>
            </w:r>
            <w:r w:rsidR="006A55B3" w:rsidRPr="00B93FF4">
              <w:t>/23</w:t>
            </w:r>
          </w:p>
          <w:p w:rsidR="006A55B3" w:rsidRPr="00B93FF4" w:rsidRDefault="006A55B3" w:rsidP="00563366">
            <w:r w:rsidRPr="004D08BC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4D08BC" w:rsidP="00563366">
            <w:proofErr w:type="spellStart"/>
            <w:r>
              <w:t>DnD</w:t>
            </w:r>
            <w:proofErr w:type="spellEnd"/>
            <w:r>
              <w:t xml:space="preserve"> 2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  <w:p w:rsidR="006A55B3" w:rsidRPr="00B93FF4" w:rsidRDefault="006A55B3" w:rsidP="00563366"/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Tues</w:t>
            </w:r>
          </w:p>
          <w:p w:rsidR="006A55B3" w:rsidRPr="00B93FF4" w:rsidRDefault="006A55B3" w:rsidP="00563366">
            <w:r w:rsidRPr="00B93FF4">
              <w:t>1</w:t>
            </w:r>
            <w:r w:rsidR="00D46F7A">
              <w:t>0</w:t>
            </w:r>
            <w:r w:rsidRPr="00B93FF4">
              <w:t>/</w:t>
            </w:r>
            <w:r w:rsidR="00D46F7A">
              <w:t>10</w:t>
            </w:r>
            <w:r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2130D5" w:rsidRPr="00B93FF4" w:rsidRDefault="001B717D" w:rsidP="00563366">
            <w:r w:rsidRPr="001B717D">
              <w:t>National Cake Decorating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Thurs</w:t>
            </w:r>
          </w:p>
          <w:p w:rsidR="006A55B3" w:rsidRPr="00B93FF4" w:rsidRDefault="006A55B3" w:rsidP="00563366">
            <w:r w:rsidRPr="00B93FF4">
              <w:t>1</w:t>
            </w:r>
            <w:r w:rsidR="00D46F7A">
              <w:t>2</w:t>
            </w:r>
            <w:r w:rsidRPr="00B93FF4">
              <w:t>/</w:t>
            </w:r>
            <w:r w:rsidR="00D46F7A">
              <w:t>10</w:t>
            </w:r>
            <w:r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0547D" w:rsidRPr="00B93FF4" w:rsidRDefault="004D08BC" w:rsidP="00563366">
            <w:r>
              <w:t>Movie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Mon</w:t>
            </w:r>
          </w:p>
          <w:p w:rsidR="006A55B3" w:rsidRPr="00B93FF4" w:rsidRDefault="006A55B3" w:rsidP="00563366">
            <w:r w:rsidRPr="00B93FF4">
              <w:t>1</w:t>
            </w:r>
            <w:r w:rsidR="00D80C52">
              <w:t>6</w:t>
            </w:r>
            <w:r w:rsidRPr="00B93FF4">
              <w:t>/</w:t>
            </w:r>
            <w:r w:rsidR="00D80C52">
              <w:t>10</w:t>
            </w:r>
            <w:r w:rsidRPr="00B93FF4">
              <w:t>/23</w:t>
            </w:r>
          </w:p>
          <w:p w:rsidR="006A55B3" w:rsidRPr="00B93FF4" w:rsidRDefault="006A55B3" w:rsidP="00563366">
            <w:r w:rsidRPr="004D08BC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4D08BC" w:rsidP="00563366">
            <w:proofErr w:type="spellStart"/>
            <w:r>
              <w:t>DnD</w:t>
            </w:r>
            <w:proofErr w:type="spellEnd"/>
            <w:r>
              <w:t xml:space="preserve"> 3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6A55B3" w:rsidRPr="00B93FF4" w:rsidRDefault="006A55B3" w:rsidP="00563366">
            <w:r w:rsidRPr="00B93FF4">
              <w:t>Tues</w:t>
            </w:r>
          </w:p>
          <w:p w:rsidR="006A55B3" w:rsidRPr="00B93FF4" w:rsidRDefault="0050600A" w:rsidP="00563366">
            <w:r>
              <w:t>17</w:t>
            </w:r>
            <w:r w:rsidR="006A55B3" w:rsidRPr="00B93FF4">
              <w:t>/</w:t>
            </w:r>
            <w:r>
              <w:t>10</w:t>
            </w:r>
            <w:r w:rsidR="006A55B3"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00547D" w:rsidRPr="00B93FF4" w:rsidRDefault="001B717D" w:rsidP="00563366">
            <w:r>
              <w:t>National Pasta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6A55B3" w:rsidRPr="00B93FF4" w:rsidRDefault="006A55B3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Thurs</w:t>
            </w:r>
          </w:p>
          <w:p w:rsidR="006A55B3" w:rsidRPr="00B93FF4" w:rsidRDefault="0050600A" w:rsidP="00563366">
            <w:r>
              <w:t>19</w:t>
            </w:r>
            <w:r w:rsidR="006A55B3" w:rsidRPr="00B93FF4">
              <w:t>/</w:t>
            </w:r>
            <w:r>
              <w:t>10</w:t>
            </w:r>
            <w:r w:rsidR="006A55B3"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0547D" w:rsidRPr="00B93FF4" w:rsidRDefault="003F1359" w:rsidP="00563366">
            <w:r>
              <w:t>Trip planning with Young People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</w:tbl>
    <w:p w:rsidR="007A55CF" w:rsidRDefault="007A55CF" w:rsidP="00563366"/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Mon</w:t>
            </w:r>
          </w:p>
          <w:p w:rsidR="006A55B3" w:rsidRPr="00B93FF4" w:rsidRDefault="006A55B3" w:rsidP="00563366">
            <w:r w:rsidRPr="00B93FF4">
              <w:t>2</w:t>
            </w:r>
            <w:r w:rsidR="007E1AA4">
              <w:t>3</w:t>
            </w:r>
            <w:r w:rsidRPr="00B93FF4">
              <w:t>/</w:t>
            </w:r>
            <w:r w:rsidR="007E1AA4">
              <w:t>10</w:t>
            </w:r>
            <w:r w:rsidRPr="00B93FF4">
              <w:t>/23</w:t>
            </w:r>
          </w:p>
          <w:p w:rsidR="006A55B3" w:rsidRPr="00B93FF4" w:rsidRDefault="006A55B3" w:rsidP="00563366">
            <w:r w:rsidRPr="003F1359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Default="008826B5" w:rsidP="00563366">
            <w:r>
              <w:t>National Crocs shoes day – Bring your best pair if you have any</w:t>
            </w:r>
          </w:p>
          <w:p w:rsidR="003F1359" w:rsidRPr="00B93FF4" w:rsidRDefault="003F1359" w:rsidP="00563366">
            <w:proofErr w:type="spellStart"/>
            <w:r>
              <w:t>DnD</w:t>
            </w:r>
            <w:proofErr w:type="spellEnd"/>
            <w:r>
              <w:t xml:space="preserve"> 4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A55CF" w:rsidRDefault="007A55CF" w:rsidP="00563366"/>
          <w:p w:rsidR="006A55B3" w:rsidRPr="00B93FF4" w:rsidRDefault="006A55B3" w:rsidP="00563366">
            <w:r w:rsidRPr="00B93FF4">
              <w:t>Ruabon COE</w:t>
            </w:r>
          </w:p>
          <w:p w:rsidR="006A55B3" w:rsidRPr="00B93FF4" w:rsidRDefault="006A55B3" w:rsidP="00563366"/>
        </w:tc>
      </w:tr>
      <w:tr w:rsidR="006A55B3" w:rsidRPr="00B55C79" w:rsidTr="003C347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6A55B3" w:rsidRPr="00B93FF4" w:rsidRDefault="006A55B3" w:rsidP="00563366">
            <w:r w:rsidRPr="00B93FF4">
              <w:t>Tues</w:t>
            </w:r>
          </w:p>
          <w:p w:rsidR="006A55B3" w:rsidRPr="00B93FF4" w:rsidRDefault="006A55B3" w:rsidP="00563366">
            <w:r w:rsidRPr="00B93FF4">
              <w:t>2</w:t>
            </w:r>
            <w:r w:rsidR="007E1AA4">
              <w:t>4</w:t>
            </w:r>
            <w:r w:rsidRPr="00B93FF4">
              <w:t>/</w:t>
            </w:r>
            <w:r w:rsidR="007E1AA4">
              <w:t>10</w:t>
            </w:r>
            <w:r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6A55B3" w:rsidRPr="00B93FF4" w:rsidRDefault="003F1359" w:rsidP="00563366">
            <w:r>
              <w:t>CLOSED for TRIP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6A55B3" w:rsidRPr="00B93FF4" w:rsidRDefault="006A55B3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6A55B3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Thurs</w:t>
            </w:r>
          </w:p>
          <w:p w:rsidR="006A55B3" w:rsidRPr="00B93FF4" w:rsidRDefault="006A55B3" w:rsidP="00563366">
            <w:r w:rsidRPr="00B93FF4">
              <w:t>2</w:t>
            </w:r>
            <w:r w:rsidR="007E1AA4">
              <w:t>6</w:t>
            </w:r>
            <w:r w:rsidRPr="00B93FF4">
              <w:t>/</w:t>
            </w:r>
            <w:r w:rsidR="007E1AA4">
              <w:t>10</w:t>
            </w:r>
            <w:r w:rsidRPr="00B93FF4">
              <w:t>/23</w:t>
            </w:r>
          </w:p>
          <w:p w:rsidR="006A55B3" w:rsidRPr="00B93FF4" w:rsidRDefault="006A55B3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3C3472" w:rsidP="00563366">
            <w:r>
              <w:t xml:space="preserve">Halloween </w:t>
            </w:r>
            <w:proofErr w:type="spellStart"/>
            <w:r>
              <w:t>Kahoot</w:t>
            </w:r>
            <w:proofErr w:type="spellEnd"/>
            <w:r>
              <w:t xml:space="preserve"> quiz with prizes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A55B3" w:rsidRPr="00B93FF4" w:rsidRDefault="006A55B3" w:rsidP="00563366">
            <w:r w:rsidRPr="00B93FF4">
              <w:t>Ruabon COE</w:t>
            </w:r>
          </w:p>
        </w:tc>
      </w:tr>
      <w:tr w:rsidR="00D702D8" w:rsidRPr="00B55C79" w:rsidTr="00D702D8">
        <w:trPr>
          <w:trHeight w:val="301"/>
        </w:trPr>
        <w:tc>
          <w:tcPr>
            <w:tcW w:w="1166" w:type="pct"/>
            <w:shd w:val="clear" w:color="auto" w:fill="A6A6A6" w:themeFill="background1" w:themeFillShade="A6"/>
          </w:tcPr>
          <w:p w:rsidR="00D702D8" w:rsidRPr="00D702D8" w:rsidRDefault="00D702D8" w:rsidP="00563366">
            <w:r w:rsidRPr="00D702D8">
              <w:t xml:space="preserve">WC Monday </w:t>
            </w:r>
            <w:r w:rsidR="0018454F">
              <w:t>30</w:t>
            </w:r>
            <w:r w:rsidRPr="00D702D8">
              <w:t>/</w:t>
            </w:r>
            <w:r w:rsidR="0018454F">
              <w:t>10</w:t>
            </w:r>
            <w:r w:rsidRPr="00D702D8">
              <w:t>/23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D702D8" w:rsidRPr="00D702D8" w:rsidRDefault="00D702D8" w:rsidP="00563366">
            <w:r w:rsidRPr="00D702D8">
              <w:t>Half Term</w:t>
            </w:r>
          </w:p>
        </w:tc>
      </w:tr>
      <w:tr w:rsidR="00D702D8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Mon</w:t>
            </w:r>
          </w:p>
          <w:p w:rsidR="00D702D8" w:rsidRPr="00B93FF4" w:rsidRDefault="0018454F" w:rsidP="00563366">
            <w:r>
              <w:t>6</w:t>
            </w:r>
            <w:r w:rsidR="00D702D8" w:rsidRPr="00B93FF4">
              <w:t>/</w:t>
            </w:r>
            <w:r>
              <w:t>11</w:t>
            </w:r>
            <w:r w:rsidR="00D702D8" w:rsidRPr="00B93FF4">
              <w:t>/23</w:t>
            </w:r>
          </w:p>
          <w:p w:rsidR="00D702D8" w:rsidRPr="00D702D8" w:rsidRDefault="00D702D8" w:rsidP="00563366">
            <w:r w:rsidRPr="00F10225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082A06" w:rsidP="00563366">
            <w:r>
              <w:t>National Nachos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Ruabon COE</w:t>
            </w:r>
          </w:p>
        </w:tc>
      </w:tr>
      <w:tr w:rsidR="00D702D8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Tues</w:t>
            </w:r>
          </w:p>
          <w:p w:rsidR="00D702D8" w:rsidRPr="00B93FF4" w:rsidRDefault="00395D93" w:rsidP="00563366">
            <w:r>
              <w:t>7</w:t>
            </w:r>
            <w:r w:rsidR="00D702D8" w:rsidRPr="00B93FF4">
              <w:t>/</w:t>
            </w:r>
            <w:r>
              <w:t>11</w:t>
            </w:r>
            <w:r w:rsidR="00D702D8" w:rsidRPr="00B93FF4">
              <w:t>/23</w:t>
            </w:r>
          </w:p>
          <w:p w:rsidR="00D702D8" w:rsidRPr="00B93FF4" w:rsidRDefault="00D702D8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196700" w:rsidP="00563366">
            <w:r w:rsidRPr="00C16428">
              <w:rPr>
                <w:highlight w:val="yellow"/>
              </w:rPr>
              <w:t>Talk Money Week</w:t>
            </w:r>
            <w:r w:rsidR="009A4ADB">
              <w:t xml:space="preserve"> - budgeting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Ruabon COE</w:t>
            </w:r>
          </w:p>
        </w:tc>
      </w:tr>
      <w:tr w:rsidR="00D702D8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Thurs</w:t>
            </w:r>
          </w:p>
          <w:p w:rsidR="00D702D8" w:rsidRPr="00B93FF4" w:rsidRDefault="00395D93" w:rsidP="00563366">
            <w:r>
              <w:t>9</w:t>
            </w:r>
            <w:r w:rsidR="00D702D8" w:rsidRPr="00B93FF4">
              <w:t>/</w:t>
            </w:r>
            <w:r>
              <w:t>11</w:t>
            </w:r>
            <w:r w:rsidR="00D702D8" w:rsidRPr="00B93FF4">
              <w:t>/23</w:t>
            </w:r>
          </w:p>
          <w:p w:rsidR="00D702D8" w:rsidRPr="00B93FF4" w:rsidRDefault="00D702D8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3C3472" w:rsidP="00563366">
            <w:r>
              <w:t>Planning with young people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Ruabon COE</w:t>
            </w:r>
          </w:p>
        </w:tc>
      </w:tr>
      <w:tr w:rsidR="00D702D8" w:rsidRPr="00B55C79" w:rsidTr="00751938">
        <w:trPr>
          <w:trHeight w:val="77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Default="00751938" w:rsidP="00563366">
            <w:r>
              <w:t>Mon</w:t>
            </w:r>
          </w:p>
          <w:p w:rsidR="00751938" w:rsidRPr="00B93FF4" w:rsidRDefault="00751938" w:rsidP="00563366">
            <w:r>
              <w:t>14/11/23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751938" w:rsidP="00563366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751938" w:rsidP="00563366">
            <w: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751938" w:rsidP="00563366">
            <w:r>
              <w:t>Closed</w:t>
            </w:r>
          </w:p>
        </w:tc>
      </w:tr>
      <w:tr w:rsidR="00D702D8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D702D8" w:rsidRDefault="00751938" w:rsidP="00751938">
            <w:r>
              <w:t>Mon</w:t>
            </w:r>
          </w:p>
          <w:p w:rsidR="00751938" w:rsidRDefault="00751938" w:rsidP="00751938">
            <w:r>
              <w:t>15/11/23</w:t>
            </w:r>
          </w:p>
          <w:p w:rsidR="00751938" w:rsidRPr="00B93FF4" w:rsidRDefault="00751938" w:rsidP="0075193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D702D8" w:rsidRPr="00B93FF4" w:rsidRDefault="00751938" w:rsidP="00563366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D702D8" w:rsidRPr="00B93FF4" w:rsidRDefault="00751938" w:rsidP="00563366">
            <w: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D702D8" w:rsidRPr="00B93FF4" w:rsidRDefault="00751938" w:rsidP="00563366">
            <w:r>
              <w:t>Closed</w:t>
            </w:r>
          </w:p>
        </w:tc>
      </w:tr>
      <w:tr w:rsidR="00D702D8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Thurs</w:t>
            </w:r>
          </w:p>
          <w:p w:rsidR="00D702D8" w:rsidRPr="00B93FF4" w:rsidRDefault="00D702D8" w:rsidP="00563366">
            <w:r w:rsidRPr="00B93FF4">
              <w:t>1</w:t>
            </w:r>
            <w:r w:rsidR="00A65985">
              <w:t>6</w:t>
            </w:r>
            <w:r w:rsidRPr="00B93FF4">
              <w:t>/</w:t>
            </w:r>
            <w:r w:rsidR="00A65985">
              <w:t>11</w:t>
            </w:r>
            <w:r w:rsidRPr="00B93FF4">
              <w:t>/23</w:t>
            </w:r>
          </w:p>
          <w:p w:rsidR="00D702D8" w:rsidRPr="00B93FF4" w:rsidRDefault="00D702D8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260F89" w:rsidP="00563366">
            <w:r>
              <w:t>Internationa</w:t>
            </w:r>
            <w:r w:rsidR="00BB7973">
              <w:t>l Day for T</w:t>
            </w:r>
            <w:r>
              <w:t>olerance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702D8" w:rsidRPr="00B93FF4" w:rsidRDefault="00D702D8" w:rsidP="00563366">
            <w:r w:rsidRPr="00B93FF4">
              <w:t>Ruabon COE</w:t>
            </w:r>
          </w:p>
        </w:tc>
      </w:tr>
      <w:tr w:rsidR="004C1A5C" w:rsidRPr="00B55C79" w:rsidTr="0075193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1A5C" w:rsidRPr="00751938" w:rsidRDefault="004C1A5C" w:rsidP="00751938">
            <w:r w:rsidRPr="00751938">
              <w:t>Mon</w:t>
            </w:r>
          </w:p>
          <w:p w:rsidR="004C1A5C" w:rsidRPr="00751938" w:rsidRDefault="004C1A5C" w:rsidP="00751938">
            <w:r w:rsidRPr="00751938">
              <w:t>20/11/23</w:t>
            </w:r>
          </w:p>
          <w:p w:rsidR="004C1A5C" w:rsidRPr="00751938" w:rsidRDefault="004C1A5C" w:rsidP="00751938">
            <w:r w:rsidRPr="00751938"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BB7973" w:rsidRPr="00751938" w:rsidRDefault="00BB7973" w:rsidP="00751938"/>
          <w:p w:rsidR="004C1A5C" w:rsidRPr="00751938" w:rsidRDefault="00751938" w:rsidP="00751938">
            <w:proofErr w:type="spellStart"/>
            <w:r w:rsidRPr="00751938">
              <w:t>Toastie</w:t>
            </w:r>
            <w:proofErr w:type="spellEnd"/>
            <w:r w:rsidRPr="00751938">
              <w:t xml:space="preserve">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1A5C" w:rsidRPr="00751938" w:rsidRDefault="004C1A5C" w:rsidP="00751938">
            <w:r w:rsidRPr="00751938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1A5C" w:rsidRPr="00751938" w:rsidRDefault="004C1A5C" w:rsidP="00751938">
            <w:r w:rsidRPr="00751938">
              <w:t>Ruabon COE</w:t>
            </w:r>
          </w:p>
        </w:tc>
        <w:bookmarkStart w:id="0" w:name="_GoBack"/>
        <w:bookmarkEnd w:id="0"/>
      </w:tr>
      <w:tr w:rsidR="004C1A5C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lastRenderedPageBreak/>
              <w:t>Tues</w:t>
            </w:r>
          </w:p>
          <w:p w:rsidR="004C1A5C" w:rsidRPr="00B93FF4" w:rsidRDefault="004C1A5C" w:rsidP="00563366">
            <w:r>
              <w:t>21</w:t>
            </w:r>
            <w:r w:rsidRPr="00B93FF4">
              <w:t>/</w:t>
            </w:r>
            <w:r>
              <w:t>11</w:t>
            </w:r>
            <w:r w:rsidRPr="00B93FF4">
              <w:t>/23</w:t>
            </w:r>
          </w:p>
          <w:p w:rsidR="004C1A5C" w:rsidRPr="00B93FF4" w:rsidRDefault="004C1A5C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C1A5C" w:rsidRPr="00B93FF4" w:rsidRDefault="009D1FE5" w:rsidP="00563366">
            <w:r>
              <w:t>National Gingerbread Cookie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Ruabon COE</w:t>
            </w:r>
          </w:p>
        </w:tc>
      </w:tr>
      <w:tr w:rsidR="004C1A5C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Thurs</w:t>
            </w:r>
          </w:p>
          <w:p w:rsidR="004C1A5C" w:rsidRPr="00B93FF4" w:rsidRDefault="004C1A5C" w:rsidP="00563366">
            <w:r>
              <w:t>23</w:t>
            </w:r>
            <w:r w:rsidRPr="00B93FF4">
              <w:t>/</w:t>
            </w:r>
            <w:r>
              <w:t>11</w:t>
            </w:r>
            <w:r w:rsidRPr="00B93FF4">
              <w:t>/23</w:t>
            </w:r>
          </w:p>
          <w:p w:rsidR="004C1A5C" w:rsidRPr="00B93FF4" w:rsidRDefault="004C1A5C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C1A5C" w:rsidRDefault="004C1A5C" w:rsidP="00563366"/>
          <w:p w:rsidR="00E87ED5" w:rsidRPr="00B93FF4" w:rsidRDefault="00E87ED5" w:rsidP="00563366">
            <w:r>
              <w:t>Infoshop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Ruabon COE</w:t>
            </w:r>
          </w:p>
        </w:tc>
      </w:tr>
      <w:tr w:rsidR="004C1A5C" w:rsidRPr="00B55C79" w:rsidTr="0056336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Mon</w:t>
            </w:r>
          </w:p>
          <w:p w:rsidR="004C1A5C" w:rsidRPr="00B93FF4" w:rsidRDefault="004C1A5C" w:rsidP="00563366">
            <w:r>
              <w:t>27</w:t>
            </w:r>
            <w:r w:rsidRPr="00B93FF4">
              <w:t>/</w:t>
            </w:r>
            <w:r>
              <w:t>11</w:t>
            </w:r>
            <w:r w:rsidRPr="00B93FF4">
              <w:t>/23</w:t>
            </w:r>
          </w:p>
          <w:p w:rsidR="004C1A5C" w:rsidRPr="00B93FF4" w:rsidRDefault="004C1A5C" w:rsidP="00563366">
            <w:r w:rsidRPr="00E87ED5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103728" w:rsidP="00563366">
            <w:r w:rsidRPr="00103728">
              <w:rPr>
                <w:highlight w:val="yellow"/>
              </w:rPr>
              <w:t>Dress up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Ruabon COE</w:t>
            </w:r>
          </w:p>
        </w:tc>
      </w:tr>
      <w:tr w:rsidR="004C1A5C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Tues</w:t>
            </w:r>
          </w:p>
          <w:p w:rsidR="004C1A5C" w:rsidRPr="00B93FF4" w:rsidRDefault="004C1A5C" w:rsidP="00563366">
            <w:r>
              <w:t>28</w:t>
            </w:r>
            <w:r w:rsidRPr="00B93FF4">
              <w:t>/</w:t>
            </w:r>
            <w:r>
              <w:t>11/</w:t>
            </w:r>
            <w:r w:rsidRPr="00B93FF4">
              <w:t>23</w:t>
            </w:r>
          </w:p>
          <w:p w:rsidR="004C1A5C" w:rsidRPr="00B93FF4" w:rsidRDefault="004C1A5C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C1A5C" w:rsidRDefault="004C1A5C" w:rsidP="00563366"/>
          <w:p w:rsidR="003C3472" w:rsidRPr="00B93FF4" w:rsidRDefault="003C3472" w:rsidP="00563366">
            <w:r>
              <w:t xml:space="preserve">Tenpin bowling </w:t>
            </w:r>
            <w:r w:rsidR="004F3315">
              <w:t>trip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Ruabon COE</w:t>
            </w:r>
          </w:p>
        </w:tc>
      </w:tr>
      <w:tr w:rsidR="004C1A5C" w:rsidRPr="00B55C79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Thurs</w:t>
            </w:r>
          </w:p>
          <w:p w:rsidR="004C1A5C" w:rsidRPr="00B93FF4" w:rsidRDefault="004C1A5C" w:rsidP="00563366">
            <w:r>
              <w:t>30</w:t>
            </w:r>
            <w:r w:rsidRPr="00B93FF4">
              <w:t>/</w:t>
            </w:r>
            <w:r>
              <w:t>11</w:t>
            </w:r>
            <w:r w:rsidRPr="00B93FF4">
              <w:t>/23</w:t>
            </w:r>
          </w:p>
          <w:p w:rsidR="004C1A5C" w:rsidRPr="00B93FF4" w:rsidRDefault="004C1A5C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C1A5C" w:rsidRDefault="004C1A5C" w:rsidP="00563366"/>
          <w:p w:rsidR="00E87ED5" w:rsidRPr="00B93FF4" w:rsidRDefault="00E87ED5" w:rsidP="00563366">
            <w:r>
              <w:t>Infoshop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1A5C" w:rsidRPr="00B93FF4" w:rsidRDefault="004C1A5C" w:rsidP="00563366">
            <w:r w:rsidRPr="00B93FF4">
              <w:t>Ruabon COE</w:t>
            </w:r>
          </w:p>
        </w:tc>
      </w:tr>
      <w:tr w:rsidR="00CD3ED2" w:rsidRPr="00B55C79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Mon</w:t>
            </w:r>
          </w:p>
          <w:p w:rsidR="00CD3ED2" w:rsidRPr="00B93FF4" w:rsidRDefault="00CD3ED2" w:rsidP="00563366">
            <w:r>
              <w:t>4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D702D8" w:rsidRDefault="00CD3ED2" w:rsidP="00563366">
            <w:r w:rsidRPr="00AB25AC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8F7C51" w:rsidP="00563366">
            <w:r>
              <w:t>Walt Disney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CD3ED2" w:rsidRPr="00B55C79" w:rsidTr="003C347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CD3ED2" w:rsidRPr="00B93FF4" w:rsidRDefault="00CD3ED2" w:rsidP="00563366">
            <w:r w:rsidRPr="00B93FF4">
              <w:t>Tues</w:t>
            </w:r>
          </w:p>
          <w:p w:rsidR="00CD3ED2" w:rsidRPr="00B93FF4" w:rsidRDefault="00CD3ED2" w:rsidP="00563366">
            <w:r>
              <w:t>5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B93FF4" w:rsidRDefault="00CD3ED2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CD3ED2" w:rsidRPr="00B93FF4" w:rsidRDefault="003C3472" w:rsidP="00563366">
            <w:r>
              <w:t>CLOSED for PROGRAMME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CD3ED2" w:rsidRPr="00B93FF4" w:rsidRDefault="00CD3ED2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CD3ED2" w:rsidRPr="00B55C79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Thurs</w:t>
            </w:r>
          </w:p>
          <w:p w:rsidR="00CD3ED2" w:rsidRPr="00B93FF4" w:rsidRDefault="00CD3ED2" w:rsidP="00563366">
            <w:r>
              <w:t>7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B93FF4" w:rsidRDefault="00CD3ED2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AB25AC" w:rsidP="00563366">
            <w:r>
              <w:t>Christmas decorations for youth club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CD3ED2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Mon</w:t>
            </w:r>
          </w:p>
          <w:p w:rsidR="00CD3ED2" w:rsidRPr="00B93FF4" w:rsidRDefault="00CD3ED2" w:rsidP="00563366">
            <w:r>
              <w:t>11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D702D8" w:rsidRDefault="00CD3ED2" w:rsidP="00563366">
            <w:r w:rsidRPr="004F3315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4F3315" w:rsidP="00563366">
            <w:r>
              <w:t>Trip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CD3ED2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Tues</w:t>
            </w:r>
          </w:p>
          <w:p w:rsidR="00CD3ED2" w:rsidRPr="00B93FF4" w:rsidRDefault="00CD3ED2" w:rsidP="00563366">
            <w:r>
              <w:t>12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B93FF4" w:rsidRDefault="00CD3ED2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BB6B52" w:rsidP="00563366">
            <w:r>
              <w:t xml:space="preserve">Plan Christmas party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CD3ED2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Thurs</w:t>
            </w:r>
          </w:p>
          <w:p w:rsidR="00CD3ED2" w:rsidRPr="00B93FF4" w:rsidRDefault="00CD3ED2" w:rsidP="00563366">
            <w:r>
              <w:t>14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CD3ED2" w:rsidRPr="00B93FF4" w:rsidRDefault="00CD3ED2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AB25AC" w:rsidP="00563366">
            <w:proofErr w:type="spellStart"/>
            <w:r>
              <w:t>Firepit</w:t>
            </w:r>
            <w:proofErr w:type="spellEnd"/>
            <w:r>
              <w:t xml:space="preserve"> + marshmallows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D3ED2" w:rsidRPr="00B93FF4" w:rsidRDefault="00CD3ED2" w:rsidP="00563366">
            <w:r w:rsidRPr="00B93FF4">
              <w:t>Ruabon COE</w:t>
            </w:r>
          </w:p>
        </w:tc>
      </w:tr>
      <w:tr w:rsidR="006573A1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lastRenderedPageBreak/>
              <w:t>Mon</w:t>
            </w:r>
          </w:p>
          <w:p w:rsidR="006573A1" w:rsidRPr="00B93FF4" w:rsidRDefault="006573A1" w:rsidP="00563366">
            <w:r>
              <w:t>18</w:t>
            </w:r>
            <w:r w:rsidRPr="00B93FF4">
              <w:t>/</w:t>
            </w:r>
            <w:r>
              <w:t>12</w:t>
            </w:r>
            <w:r w:rsidRPr="00B93FF4">
              <w:t>/23</w:t>
            </w:r>
          </w:p>
          <w:p w:rsidR="006573A1" w:rsidRPr="00D702D8" w:rsidRDefault="006573A1" w:rsidP="00563366">
            <w:r w:rsidRPr="004F3315">
              <w:rPr>
                <w:color w:val="00B050"/>
              </w:rPr>
              <w:t>JUNIORS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8542AD" w:rsidP="00563366">
            <w:r>
              <w:t>Bake cookies Day + National Migrants Day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Ruabon COE</w:t>
            </w:r>
          </w:p>
        </w:tc>
      </w:tr>
      <w:tr w:rsidR="006573A1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Tues</w:t>
            </w:r>
          </w:p>
          <w:p w:rsidR="006573A1" w:rsidRPr="00B93FF4" w:rsidRDefault="009E3D51" w:rsidP="00563366">
            <w:r>
              <w:t>19</w:t>
            </w:r>
            <w:r w:rsidR="006573A1" w:rsidRPr="00B93FF4">
              <w:t>/</w:t>
            </w:r>
            <w:r w:rsidR="006573A1">
              <w:t>1</w:t>
            </w:r>
            <w:r>
              <w:t>2</w:t>
            </w:r>
            <w:r w:rsidR="006573A1" w:rsidRPr="00B93FF4">
              <w:t>/23</w:t>
            </w:r>
          </w:p>
          <w:p w:rsidR="006573A1" w:rsidRPr="00B93FF4" w:rsidRDefault="006573A1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AB25AC" w:rsidP="00563366">
            <w:r>
              <w:t>Christmas quiz</w:t>
            </w:r>
            <w:r w:rsidR="0032573A">
              <w:t>/games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Ruabon COE</w:t>
            </w:r>
          </w:p>
        </w:tc>
      </w:tr>
      <w:tr w:rsidR="006573A1" w:rsidRPr="00B55C79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Thurs</w:t>
            </w:r>
          </w:p>
          <w:p w:rsidR="006573A1" w:rsidRPr="00B93FF4" w:rsidRDefault="009E3D51" w:rsidP="00563366">
            <w:r>
              <w:t>21</w:t>
            </w:r>
            <w:r w:rsidR="006573A1" w:rsidRPr="00B93FF4">
              <w:t>/</w:t>
            </w:r>
            <w:r w:rsidR="006573A1">
              <w:t>1</w:t>
            </w:r>
            <w:r>
              <w:t>2</w:t>
            </w:r>
            <w:r w:rsidR="006573A1" w:rsidRPr="00B93FF4">
              <w:t>/23</w:t>
            </w:r>
          </w:p>
          <w:p w:rsidR="006573A1" w:rsidRPr="00B93FF4" w:rsidRDefault="006573A1" w:rsidP="0056336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BB6B52" w:rsidP="00563366">
            <w:r>
              <w:t>Christmas party food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6573A1" w:rsidRPr="00B93FF4" w:rsidRDefault="006573A1" w:rsidP="00563366">
            <w:r w:rsidRPr="00B93FF4">
              <w:t>Ruabon COE</w:t>
            </w:r>
          </w:p>
        </w:tc>
      </w:tr>
      <w:tr w:rsidR="009E3D51" w:rsidRPr="00B55C79" w:rsidTr="009E3D51">
        <w:trPr>
          <w:trHeight w:val="215"/>
        </w:trPr>
        <w:tc>
          <w:tcPr>
            <w:tcW w:w="1166" w:type="pct"/>
            <w:shd w:val="clear" w:color="auto" w:fill="A6A6A6" w:themeFill="background1" w:themeFillShade="A6"/>
          </w:tcPr>
          <w:p w:rsidR="009E3D51" w:rsidRPr="00D702D8" w:rsidRDefault="009E3D51" w:rsidP="00563366">
            <w:r w:rsidRPr="00D702D8">
              <w:t xml:space="preserve">WC Monday </w:t>
            </w:r>
            <w:r>
              <w:t>25</w:t>
            </w:r>
            <w:r w:rsidRPr="00D702D8">
              <w:t>/</w:t>
            </w:r>
            <w:r>
              <w:t>12</w:t>
            </w:r>
            <w:r w:rsidRPr="00D702D8">
              <w:t>/23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9E3D51" w:rsidRPr="00B93FF4" w:rsidRDefault="009E3D51" w:rsidP="00563366">
            <w:r>
              <w:t>Christmas Holidays</w:t>
            </w:r>
          </w:p>
        </w:tc>
      </w:tr>
    </w:tbl>
    <w:p w:rsidR="00AD0882" w:rsidRDefault="00AD0882" w:rsidP="00563366"/>
    <w:p w:rsidR="009E3D51" w:rsidRDefault="009E3D51" w:rsidP="00563366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3973779</wp:posOffset>
                </wp:positionH>
                <wp:positionV relativeFrom="paragraph">
                  <wp:posOffset>28804</wp:posOffset>
                </wp:positionV>
                <wp:extent cx="2230755" cy="1162685"/>
                <wp:effectExtent l="19050" t="19050" r="1714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1162685"/>
                        </a:xfrm>
                        <a:prstGeom prst="rect">
                          <a:avLst/>
                        </a:prstGeom>
                        <a:solidFill>
                          <a:srgbClr val="FF967D"/>
                        </a:solidFill>
                        <a:ln w="28575">
                          <a:solidFill>
                            <a:srgbClr val="1FC32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B52" w:rsidRDefault="00BB6B52" w:rsidP="00563366"/>
                          <w:p w:rsidR="00BB6B52" w:rsidRDefault="00BB6B52" w:rsidP="00563366"/>
                          <w:p w:rsidR="009E3D51" w:rsidRPr="00BC1809" w:rsidRDefault="009E3D51" w:rsidP="00563366">
                            <w:pPr>
                              <w:rPr>
                                <w:sz w:val="32"/>
                              </w:rPr>
                            </w:pPr>
                            <w:r w:rsidRPr="00BC1809">
                              <w:t>We’ll see you back on Tuesday 9</w:t>
                            </w:r>
                            <w:r w:rsidRPr="00BC1809">
                              <w:rPr>
                                <w:vertAlign w:val="superscript"/>
                              </w:rPr>
                              <w:t>th</w:t>
                            </w:r>
                            <w:r w:rsidRPr="00BC1809">
                              <w:t xml:space="preserve"> January 2024</w:t>
                            </w:r>
                            <w:r w:rsidR="00BC1809" w:rsidRPr="00BC1809"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9pt;margin-top:2.25pt;width:175.65pt;height:9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" fillcolor="#ff967d" strokecolor="#1fc32f" strokeweight="2.25pt">
                <v:stroke dashstyle="longDashDot"/>
                <v:textbox>
                  <w:txbxContent>
                    <w:p w:rsidR="00BB6B52" w:rsidRDefault="00BB6B52" w:rsidP="00563366"/>
                    <w:p w:rsidR="00BB6B52" w:rsidRDefault="00BB6B52" w:rsidP="00563366"/>
                    <w:p w:rsidR="009E3D51" w:rsidRPr="00BC1809" w:rsidRDefault="009E3D51" w:rsidP="00563366">
                      <w:pPr>
                        <w:rPr>
                          <w:sz w:val="32"/>
                        </w:rPr>
                      </w:pPr>
                      <w:r w:rsidRPr="00BC1809">
                        <w:t>We’ll see you back on Tuesday 9</w:t>
                      </w:r>
                      <w:r w:rsidRPr="00BC1809">
                        <w:rPr>
                          <w:vertAlign w:val="superscript"/>
                        </w:rPr>
                        <w:t>th</w:t>
                      </w:r>
                      <w:r w:rsidRPr="00BC1809">
                        <w:t xml:space="preserve"> January 2024</w:t>
                      </w:r>
                      <w:r w:rsidR="00BC1809" w:rsidRPr="00BC1809"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6B5E59">
        <w:rPr>
          <w:noProof/>
          <w:lang w:val="en-GB" w:eastAsia="en-GB"/>
        </w:rPr>
        <w:drawing>
          <wp:inline distT="0" distB="0" distL="0" distR="0">
            <wp:extent cx="3701491" cy="1470025"/>
            <wp:effectExtent l="0" t="0" r="0" b="0"/>
            <wp:docPr id="6" name="Picture 6" descr="Saying 'happy holidays' shows respect for all holidays, including Christmas  | East Tenness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ying 'happy holidays' shows respect for all holidays, including Christmas  | East Tennesse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63" cy="149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51" w:rsidRDefault="009E3D51" w:rsidP="00563366"/>
    <w:p w:rsidR="009E3D51" w:rsidRDefault="009E3D51" w:rsidP="00563366"/>
    <w:p w:rsidR="00C76BF0" w:rsidRPr="00807842" w:rsidRDefault="00C76BF0" w:rsidP="00563366">
      <w:r w:rsidRPr="00807842">
        <w:t xml:space="preserve">For further information about all of the above activities, contact </w:t>
      </w:r>
      <w:hyperlink r:id="rId9" w:history="1">
        <w:r w:rsidR="001B344E" w:rsidRPr="008F7681">
          <w:rPr>
            <w:rStyle w:val="Hyperlink"/>
            <w:rFonts w:ascii="Arial" w:hAnsi="Arial" w:cs="Arial"/>
            <w:sz w:val="24"/>
          </w:rPr>
          <w:t>www.youngwrexham.co.uk</w:t>
        </w:r>
      </w:hyperlink>
      <w:r w:rsidR="001B344E">
        <w:t xml:space="preserve"> </w:t>
      </w:r>
      <w:r w:rsidRPr="00807842">
        <w:t xml:space="preserve">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563366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563366">
      <w:r>
        <w:separator/>
      </w:r>
    </w:p>
  </w:endnote>
  <w:endnote w:type="continuationSeparator" w:id="0">
    <w:p w:rsidR="00566903" w:rsidRDefault="00566903" w:rsidP="0056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C48" w:rsidRDefault="00766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56336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069023" cy="1269092"/>
          <wp:effectExtent l="0" t="0" r="0" b="762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403" cy="1290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C48" w:rsidRDefault="00766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563366">
      <w:r>
        <w:separator/>
      </w:r>
    </w:p>
  </w:footnote>
  <w:footnote w:type="continuationSeparator" w:id="0">
    <w:p w:rsidR="00566903" w:rsidRDefault="00566903" w:rsidP="00563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C48" w:rsidRDefault="00766C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289" w:rsidRDefault="005A0289" w:rsidP="00563366">
    <w:pPr>
      <w:pStyle w:val="Header"/>
    </w:pPr>
  </w:p>
  <w:p w:rsidR="00DC2E54" w:rsidRDefault="00766C48" w:rsidP="00563366">
    <w:pPr>
      <w:pStyle w:val="Header"/>
    </w:pP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82372</wp:posOffset>
          </wp:positionH>
          <wp:positionV relativeFrom="page">
            <wp:posOffset>482524</wp:posOffset>
          </wp:positionV>
          <wp:extent cx="1792224" cy="1289577"/>
          <wp:effectExtent l="0" t="0" r="0" b="635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224" cy="1289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53BD8BB3" wp14:editId="29A53DC7">
          <wp:extent cx="1455725" cy="1556831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166" cy="156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0289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5268773</wp:posOffset>
          </wp:positionH>
          <wp:positionV relativeFrom="page">
            <wp:posOffset>343815</wp:posOffset>
          </wp:positionV>
          <wp:extent cx="1097181" cy="1228954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15" cy="12376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C48" w:rsidRDefault="00766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47D"/>
    <w:rsid w:val="00013F2C"/>
    <w:rsid w:val="00016CD9"/>
    <w:rsid w:val="0002174A"/>
    <w:rsid w:val="00032A94"/>
    <w:rsid w:val="00060247"/>
    <w:rsid w:val="0006190D"/>
    <w:rsid w:val="00070707"/>
    <w:rsid w:val="00074922"/>
    <w:rsid w:val="0007554E"/>
    <w:rsid w:val="00076EAF"/>
    <w:rsid w:val="00081EC5"/>
    <w:rsid w:val="00082A06"/>
    <w:rsid w:val="00083953"/>
    <w:rsid w:val="00090992"/>
    <w:rsid w:val="000A1F71"/>
    <w:rsid w:val="000A33B0"/>
    <w:rsid w:val="000A71F3"/>
    <w:rsid w:val="000C3358"/>
    <w:rsid w:val="000C3BA4"/>
    <w:rsid w:val="000D241E"/>
    <w:rsid w:val="000E229B"/>
    <w:rsid w:val="000E5A10"/>
    <w:rsid w:val="00103728"/>
    <w:rsid w:val="00111490"/>
    <w:rsid w:val="001251B9"/>
    <w:rsid w:val="00126A6E"/>
    <w:rsid w:val="00141945"/>
    <w:rsid w:val="00147151"/>
    <w:rsid w:val="00161B34"/>
    <w:rsid w:val="00167A66"/>
    <w:rsid w:val="0017104E"/>
    <w:rsid w:val="001715E3"/>
    <w:rsid w:val="00176BE5"/>
    <w:rsid w:val="001811C4"/>
    <w:rsid w:val="0018454F"/>
    <w:rsid w:val="0019314A"/>
    <w:rsid w:val="00193F33"/>
    <w:rsid w:val="00196700"/>
    <w:rsid w:val="00197AAD"/>
    <w:rsid w:val="001B088E"/>
    <w:rsid w:val="001B0E5B"/>
    <w:rsid w:val="001B344E"/>
    <w:rsid w:val="001B717D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0445B"/>
    <w:rsid w:val="002130D5"/>
    <w:rsid w:val="00230857"/>
    <w:rsid w:val="00244096"/>
    <w:rsid w:val="00260F89"/>
    <w:rsid w:val="00263683"/>
    <w:rsid w:val="0027141C"/>
    <w:rsid w:val="00285AB6"/>
    <w:rsid w:val="00290022"/>
    <w:rsid w:val="00294506"/>
    <w:rsid w:val="00294ABF"/>
    <w:rsid w:val="002A1AD5"/>
    <w:rsid w:val="002A2381"/>
    <w:rsid w:val="002A6108"/>
    <w:rsid w:val="002A63A3"/>
    <w:rsid w:val="002B116D"/>
    <w:rsid w:val="002B5526"/>
    <w:rsid w:val="002C3BEC"/>
    <w:rsid w:val="002D2B3A"/>
    <w:rsid w:val="002E4C36"/>
    <w:rsid w:val="002E52EF"/>
    <w:rsid w:val="002E7CCA"/>
    <w:rsid w:val="003055CA"/>
    <w:rsid w:val="003206CB"/>
    <w:rsid w:val="0032573A"/>
    <w:rsid w:val="00335E4F"/>
    <w:rsid w:val="003551D0"/>
    <w:rsid w:val="00356840"/>
    <w:rsid w:val="00362E17"/>
    <w:rsid w:val="00367CB3"/>
    <w:rsid w:val="00374343"/>
    <w:rsid w:val="00386BB9"/>
    <w:rsid w:val="00395D93"/>
    <w:rsid w:val="003A1D9E"/>
    <w:rsid w:val="003A4BB0"/>
    <w:rsid w:val="003B29D8"/>
    <w:rsid w:val="003C1280"/>
    <w:rsid w:val="003C3472"/>
    <w:rsid w:val="003D1646"/>
    <w:rsid w:val="003D3D17"/>
    <w:rsid w:val="003D40D7"/>
    <w:rsid w:val="003F1359"/>
    <w:rsid w:val="003F6C4C"/>
    <w:rsid w:val="00404144"/>
    <w:rsid w:val="00414E4B"/>
    <w:rsid w:val="00422661"/>
    <w:rsid w:val="00423215"/>
    <w:rsid w:val="00435AD3"/>
    <w:rsid w:val="00442400"/>
    <w:rsid w:val="004451C8"/>
    <w:rsid w:val="004547EF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1A5C"/>
    <w:rsid w:val="004C53F4"/>
    <w:rsid w:val="004C7E87"/>
    <w:rsid w:val="004D08BC"/>
    <w:rsid w:val="004E1145"/>
    <w:rsid w:val="004F3315"/>
    <w:rsid w:val="004F5185"/>
    <w:rsid w:val="004F780C"/>
    <w:rsid w:val="00505DF3"/>
    <w:rsid w:val="0050600A"/>
    <w:rsid w:val="00535C01"/>
    <w:rsid w:val="0055449E"/>
    <w:rsid w:val="005629D0"/>
    <w:rsid w:val="00563366"/>
    <w:rsid w:val="0056371C"/>
    <w:rsid w:val="005650EB"/>
    <w:rsid w:val="00566903"/>
    <w:rsid w:val="005746B9"/>
    <w:rsid w:val="00580536"/>
    <w:rsid w:val="005841B6"/>
    <w:rsid w:val="00587611"/>
    <w:rsid w:val="005952EF"/>
    <w:rsid w:val="00596751"/>
    <w:rsid w:val="005A0289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2638F"/>
    <w:rsid w:val="0063327B"/>
    <w:rsid w:val="006573A1"/>
    <w:rsid w:val="006606B9"/>
    <w:rsid w:val="00663E09"/>
    <w:rsid w:val="00676666"/>
    <w:rsid w:val="0067694B"/>
    <w:rsid w:val="00685153"/>
    <w:rsid w:val="00686A0E"/>
    <w:rsid w:val="006925F4"/>
    <w:rsid w:val="006A0459"/>
    <w:rsid w:val="006A55B3"/>
    <w:rsid w:val="006B04FD"/>
    <w:rsid w:val="006B12B6"/>
    <w:rsid w:val="006B2FF1"/>
    <w:rsid w:val="006B31EB"/>
    <w:rsid w:val="006B3B3A"/>
    <w:rsid w:val="006B5E59"/>
    <w:rsid w:val="006E0255"/>
    <w:rsid w:val="006E02C0"/>
    <w:rsid w:val="006E711B"/>
    <w:rsid w:val="00715184"/>
    <w:rsid w:val="00721B24"/>
    <w:rsid w:val="007244A9"/>
    <w:rsid w:val="007428C7"/>
    <w:rsid w:val="00751938"/>
    <w:rsid w:val="00754518"/>
    <w:rsid w:val="00766C48"/>
    <w:rsid w:val="0077165C"/>
    <w:rsid w:val="00774A08"/>
    <w:rsid w:val="00775A50"/>
    <w:rsid w:val="007764CA"/>
    <w:rsid w:val="00784D88"/>
    <w:rsid w:val="007A55CF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1AA4"/>
    <w:rsid w:val="007E2F55"/>
    <w:rsid w:val="007F3640"/>
    <w:rsid w:val="00807842"/>
    <w:rsid w:val="00807E27"/>
    <w:rsid w:val="00816FD8"/>
    <w:rsid w:val="008542AD"/>
    <w:rsid w:val="008620CB"/>
    <w:rsid w:val="00876F70"/>
    <w:rsid w:val="008770EA"/>
    <w:rsid w:val="008826B5"/>
    <w:rsid w:val="00886D19"/>
    <w:rsid w:val="008924E7"/>
    <w:rsid w:val="008934F2"/>
    <w:rsid w:val="008A0363"/>
    <w:rsid w:val="008B6BE0"/>
    <w:rsid w:val="008C6978"/>
    <w:rsid w:val="008D5441"/>
    <w:rsid w:val="008E5D20"/>
    <w:rsid w:val="008F2911"/>
    <w:rsid w:val="008F7C51"/>
    <w:rsid w:val="00900587"/>
    <w:rsid w:val="00924EF4"/>
    <w:rsid w:val="0093753C"/>
    <w:rsid w:val="00956136"/>
    <w:rsid w:val="00972BD7"/>
    <w:rsid w:val="0097551C"/>
    <w:rsid w:val="00987EDF"/>
    <w:rsid w:val="0099010A"/>
    <w:rsid w:val="009A22F8"/>
    <w:rsid w:val="009A4ADB"/>
    <w:rsid w:val="009B4D8C"/>
    <w:rsid w:val="009C1B68"/>
    <w:rsid w:val="009C52B5"/>
    <w:rsid w:val="009D1FE5"/>
    <w:rsid w:val="009D4433"/>
    <w:rsid w:val="009E3381"/>
    <w:rsid w:val="009E3D51"/>
    <w:rsid w:val="009F02DB"/>
    <w:rsid w:val="009F1D1F"/>
    <w:rsid w:val="00A12940"/>
    <w:rsid w:val="00A12A20"/>
    <w:rsid w:val="00A17D95"/>
    <w:rsid w:val="00A231AC"/>
    <w:rsid w:val="00A2411C"/>
    <w:rsid w:val="00A54BC6"/>
    <w:rsid w:val="00A55D3D"/>
    <w:rsid w:val="00A610DC"/>
    <w:rsid w:val="00A619DD"/>
    <w:rsid w:val="00A65985"/>
    <w:rsid w:val="00A71447"/>
    <w:rsid w:val="00A73AA3"/>
    <w:rsid w:val="00A75636"/>
    <w:rsid w:val="00A76143"/>
    <w:rsid w:val="00A916EE"/>
    <w:rsid w:val="00A96B7A"/>
    <w:rsid w:val="00AA0412"/>
    <w:rsid w:val="00AA1F40"/>
    <w:rsid w:val="00AA2592"/>
    <w:rsid w:val="00AB2306"/>
    <w:rsid w:val="00AB2427"/>
    <w:rsid w:val="00AB25AC"/>
    <w:rsid w:val="00AC651E"/>
    <w:rsid w:val="00AD0882"/>
    <w:rsid w:val="00AD2F7F"/>
    <w:rsid w:val="00AD3325"/>
    <w:rsid w:val="00AE30B8"/>
    <w:rsid w:val="00AE5A26"/>
    <w:rsid w:val="00AF392F"/>
    <w:rsid w:val="00AF7BA2"/>
    <w:rsid w:val="00B07589"/>
    <w:rsid w:val="00B22234"/>
    <w:rsid w:val="00B33E31"/>
    <w:rsid w:val="00B43804"/>
    <w:rsid w:val="00B57B8A"/>
    <w:rsid w:val="00B61C2B"/>
    <w:rsid w:val="00B70D9E"/>
    <w:rsid w:val="00B759A3"/>
    <w:rsid w:val="00B77D08"/>
    <w:rsid w:val="00B93FF4"/>
    <w:rsid w:val="00BA5A8C"/>
    <w:rsid w:val="00BB0778"/>
    <w:rsid w:val="00BB6B52"/>
    <w:rsid w:val="00BB7973"/>
    <w:rsid w:val="00BC1809"/>
    <w:rsid w:val="00BC4345"/>
    <w:rsid w:val="00BC6BAD"/>
    <w:rsid w:val="00C03743"/>
    <w:rsid w:val="00C0746E"/>
    <w:rsid w:val="00C16428"/>
    <w:rsid w:val="00C24940"/>
    <w:rsid w:val="00C254C0"/>
    <w:rsid w:val="00C305BA"/>
    <w:rsid w:val="00C33ED2"/>
    <w:rsid w:val="00C35AD2"/>
    <w:rsid w:val="00C512E1"/>
    <w:rsid w:val="00C52BA0"/>
    <w:rsid w:val="00C558BB"/>
    <w:rsid w:val="00C60F51"/>
    <w:rsid w:val="00C67AAF"/>
    <w:rsid w:val="00C727D2"/>
    <w:rsid w:val="00C72F32"/>
    <w:rsid w:val="00C76BF0"/>
    <w:rsid w:val="00C80222"/>
    <w:rsid w:val="00C86094"/>
    <w:rsid w:val="00CA0330"/>
    <w:rsid w:val="00CA6E90"/>
    <w:rsid w:val="00CC198F"/>
    <w:rsid w:val="00CD3ED2"/>
    <w:rsid w:val="00CD4812"/>
    <w:rsid w:val="00CE7834"/>
    <w:rsid w:val="00D146C8"/>
    <w:rsid w:val="00D24F09"/>
    <w:rsid w:val="00D309C3"/>
    <w:rsid w:val="00D33177"/>
    <w:rsid w:val="00D40CAB"/>
    <w:rsid w:val="00D42C1B"/>
    <w:rsid w:val="00D4312D"/>
    <w:rsid w:val="00D46F7A"/>
    <w:rsid w:val="00D612D6"/>
    <w:rsid w:val="00D702D8"/>
    <w:rsid w:val="00D80C52"/>
    <w:rsid w:val="00D87A85"/>
    <w:rsid w:val="00D969FD"/>
    <w:rsid w:val="00DA129A"/>
    <w:rsid w:val="00DB0570"/>
    <w:rsid w:val="00DC2E54"/>
    <w:rsid w:val="00DC4B62"/>
    <w:rsid w:val="00DC64B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B85"/>
    <w:rsid w:val="00E87ED5"/>
    <w:rsid w:val="00E94019"/>
    <w:rsid w:val="00E95A48"/>
    <w:rsid w:val="00EA6260"/>
    <w:rsid w:val="00EC23CF"/>
    <w:rsid w:val="00ED1E03"/>
    <w:rsid w:val="00ED5300"/>
    <w:rsid w:val="00EE12E7"/>
    <w:rsid w:val="00EE19DF"/>
    <w:rsid w:val="00EE7556"/>
    <w:rsid w:val="00F10225"/>
    <w:rsid w:val="00F17E30"/>
    <w:rsid w:val="00F214A3"/>
    <w:rsid w:val="00F333E6"/>
    <w:rsid w:val="00F33842"/>
    <w:rsid w:val="00F47A62"/>
    <w:rsid w:val="00F50FDC"/>
    <w:rsid w:val="00F54D19"/>
    <w:rsid w:val="00F5699D"/>
    <w:rsid w:val="00F6143F"/>
    <w:rsid w:val="00F758B8"/>
    <w:rsid w:val="00F760F9"/>
    <w:rsid w:val="00F86700"/>
    <w:rsid w:val="00F94475"/>
    <w:rsid w:val="00F95F09"/>
    <w:rsid w:val="00FA6E99"/>
    <w:rsid w:val="00FB508E"/>
    <w:rsid w:val="00FB65C4"/>
    <w:rsid w:val="00FB6E7A"/>
    <w:rsid w:val="00FC025D"/>
    <w:rsid w:val="00FC0EA8"/>
    <w:rsid w:val="00FD0A45"/>
    <w:rsid w:val="00FE7D80"/>
    <w:rsid w:val="00FF07D1"/>
    <w:rsid w:val="00FF55BD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2530262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63366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1CA2A-9F32-4FBA-B999-B6743E278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177</TotalTime>
  <Pages>5</Pages>
  <Words>500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69</cp:revision>
  <cp:lastPrinted>2022-06-09T19:04:00Z</cp:lastPrinted>
  <dcterms:created xsi:type="dcterms:W3CDTF">2023-05-23T15:33:00Z</dcterms:created>
  <dcterms:modified xsi:type="dcterms:W3CDTF">2023-09-20T13:56:00Z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