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5959B0" w:rsidRDefault="00C76BF0" w:rsidP="003B29D8">
      <w:pPr>
        <w:pStyle w:val="Title"/>
        <w:rPr>
          <w:b/>
        </w:rPr>
      </w:pPr>
      <w:r w:rsidRPr="005959B0">
        <w:rPr>
          <w:b/>
        </w:rPr>
        <w:t xml:space="preserve">Programme for </w:t>
      </w:r>
      <w:r w:rsidR="00EC6D75">
        <w:rPr>
          <w:b/>
        </w:rPr>
        <w:t>Tanyfron</w:t>
      </w:r>
      <w:r w:rsidR="005959B0" w:rsidRPr="005959B0">
        <w:rPr>
          <w:b/>
        </w:rPr>
        <w:t xml:space="preserve"> </w:t>
      </w:r>
      <w:r w:rsidR="00A17D95" w:rsidRPr="005959B0">
        <w:rPr>
          <w:b/>
        </w:rPr>
        <w:t>Youth Provision</w:t>
      </w:r>
    </w:p>
    <w:p w:rsidR="00C76BF0" w:rsidRPr="005959B0" w:rsidRDefault="00EE287D" w:rsidP="003B29D8">
      <w:pPr>
        <w:pStyle w:val="Title"/>
        <w:rPr>
          <w:b/>
        </w:rPr>
      </w:pPr>
      <w:r w:rsidRPr="005959B0">
        <w:rPr>
          <w:b/>
        </w:rPr>
        <w:t>September – December 2023</w:t>
      </w:r>
    </w:p>
    <w:p w:rsidR="00EE287D" w:rsidRPr="00013F2C" w:rsidRDefault="00EE287D" w:rsidP="003B29D8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3B29D8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3B29D8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3B29D8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3B29D8">
            <w:pPr>
              <w:pStyle w:val="TableHeader"/>
            </w:pPr>
            <w:r w:rsidRPr="00013F2C">
              <w:t>Location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067D3" w:rsidRPr="001C67FB" w:rsidRDefault="00B141AE" w:rsidP="00A17D95">
            <w:r>
              <w:t>5</w:t>
            </w:r>
            <w:r w:rsidR="005959B0">
              <w:t>/09/23</w:t>
            </w:r>
          </w:p>
        </w:tc>
        <w:tc>
          <w:tcPr>
            <w:tcW w:w="1343" w:type="pct"/>
            <w:shd w:val="clear" w:color="auto" w:fill="auto"/>
          </w:tcPr>
          <w:p w:rsidR="00032A94" w:rsidRDefault="0061798F" w:rsidP="003B29D8">
            <w:r>
              <w:t>Welcome back party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61798F" w:rsidP="003B29D8">
            <w:r>
              <w:t>5:45-7-45</w:t>
            </w:r>
          </w:p>
        </w:tc>
        <w:tc>
          <w:tcPr>
            <w:tcW w:w="1364" w:type="pct"/>
            <w:shd w:val="clear" w:color="auto" w:fill="auto"/>
          </w:tcPr>
          <w:p w:rsidR="001E1D24" w:rsidRPr="00B55C79" w:rsidRDefault="0061798F" w:rsidP="003B29D8">
            <w:proofErr w:type="spellStart"/>
            <w:r>
              <w:t>Mugga</w:t>
            </w:r>
            <w:proofErr w:type="spellEnd"/>
            <w:r>
              <w:t xml:space="preserve"> &amp; park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0A33B0" w:rsidRPr="001C67FB" w:rsidRDefault="00B141AE" w:rsidP="003B29D8">
            <w:r>
              <w:t>12</w:t>
            </w:r>
            <w:r w:rsidR="005959B0">
              <w:t>/09/23</w:t>
            </w:r>
          </w:p>
        </w:tc>
        <w:tc>
          <w:tcPr>
            <w:tcW w:w="1343" w:type="pct"/>
            <w:shd w:val="clear" w:color="auto" w:fill="auto"/>
          </w:tcPr>
          <w:p w:rsidR="0049277A" w:rsidRDefault="0061798F" w:rsidP="003B29D8">
            <w:r>
              <w:t>Pasta dish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61798F" w:rsidP="003B29D8">
            <w:r>
              <w:t>5:45-7:45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61798F" w:rsidP="003B29D8">
            <w:proofErr w:type="spellStart"/>
            <w:r>
              <w:t>Mugga</w:t>
            </w:r>
            <w:proofErr w:type="spellEnd"/>
            <w:r>
              <w:t xml:space="preserve"> &amp; park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090992" w:rsidRDefault="00B141AE" w:rsidP="003B29D8">
            <w:r>
              <w:t>19</w:t>
            </w:r>
            <w:r w:rsidR="005959B0">
              <w:t>/09/23</w:t>
            </w:r>
          </w:p>
        </w:tc>
        <w:tc>
          <w:tcPr>
            <w:tcW w:w="1343" w:type="pct"/>
            <w:shd w:val="clear" w:color="auto" w:fill="auto"/>
          </w:tcPr>
          <w:p w:rsidR="0049277A" w:rsidRPr="00090992" w:rsidRDefault="00E62D8A" w:rsidP="003B29D8">
            <w:proofErr w:type="spellStart"/>
            <w:r>
              <w:t>Firepit</w:t>
            </w:r>
            <w:proofErr w:type="spellEnd"/>
            <w:r>
              <w:t xml:space="preserve"> &amp; </w:t>
            </w:r>
            <w:proofErr w:type="spellStart"/>
            <w:r>
              <w:t>marshmellows</w:t>
            </w:r>
            <w:proofErr w:type="spellEnd"/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E62D8A" w:rsidP="003B29D8">
            <w:r>
              <w:t>5:45-7:45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E62D8A" w:rsidP="003B29D8">
            <w:proofErr w:type="spellStart"/>
            <w:r>
              <w:t>Mugga</w:t>
            </w:r>
            <w:proofErr w:type="spellEnd"/>
            <w:r>
              <w:t xml:space="preserve"> &amp; park</w:t>
            </w:r>
          </w:p>
        </w:tc>
      </w:tr>
      <w:tr w:rsidR="00760B5F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60B5F" w:rsidRPr="001C67FB" w:rsidRDefault="00760B5F" w:rsidP="00760B5F">
            <w:r>
              <w:t>26/09/23</w:t>
            </w:r>
          </w:p>
        </w:tc>
        <w:tc>
          <w:tcPr>
            <w:tcW w:w="1343" w:type="pct"/>
            <w:shd w:val="clear" w:color="auto" w:fill="auto"/>
          </w:tcPr>
          <w:p w:rsidR="00760B5F" w:rsidRPr="00090992" w:rsidRDefault="00501E4D" w:rsidP="00760B5F">
            <w:r>
              <w:t>Healthy eating (</w:t>
            </w:r>
            <w:r w:rsidR="00760B5F">
              <w:t>Fruit Kababs</w:t>
            </w:r>
            <w:r>
              <w:t>)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60B5F" w:rsidRPr="00B55C79" w:rsidRDefault="00760B5F" w:rsidP="00760B5F">
            <w:r>
              <w:t>5:45-7:45</w:t>
            </w:r>
          </w:p>
        </w:tc>
        <w:tc>
          <w:tcPr>
            <w:tcW w:w="1364" w:type="pct"/>
            <w:shd w:val="clear" w:color="auto" w:fill="auto"/>
          </w:tcPr>
          <w:p w:rsidR="00760B5F" w:rsidRPr="00B55C79" w:rsidRDefault="00760B5F" w:rsidP="00760B5F">
            <w:proofErr w:type="spellStart"/>
            <w:r>
              <w:t>Mugga</w:t>
            </w:r>
            <w:proofErr w:type="spellEnd"/>
            <w:r>
              <w:t xml:space="preserve"> &amp; park</w:t>
            </w:r>
          </w:p>
        </w:tc>
      </w:tr>
      <w:tr w:rsidR="00760B5F" w:rsidRPr="00013F2C" w:rsidTr="00193F33">
        <w:trPr>
          <w:trHeight w:val="301"/>
        </w:trPr>
        <w:tc>
          <w:tcPr>
            <w:tcW w:w="1166" w:type="pct"/>
          </w:tcPr>
          <w:p w:rsidR="00760B5F" w:rsidRPr="001C67FB" w:rsidRDefault="00760B5F" w:rsidP="00760B5F">
            <w:r>
              <w:t>03/10/23</w:t>
            </w:r>
          </w:p>
        </w:tc>
        <w:tc>
          <w:tcPr>
            <w:tcW w:w="1343" w:type="pct"/>
          </w:tcPr>
          <w:p w:rsidR="00760B5F" w:rsidRPr="00090992" w:rsidRDefault="00760B5F" w:rsidP="00760B5F">
            <w:r>
              <w:t>Girl Guides TBC</w:t>
            </w:r>
          </w:p>
        </w:tc>
        <w:tc>
          <w:tcPr>
            <w:tcW w:w="1127" w:type="pct"/>
            <w:vAlign w:val="center"/>
          </w:tcPr>
          <w:p w:rsidR="00760B5F" w:rsidRPr="00B55C79" w:rsidRDefault="00760B5F" w:rsidP="00760B5F">
            <w:r>
              <w:t>5:45-7:45</w:t>
            </w:r>
          </w:p>
        </w:tc>
        <w:tc>
          <w:tcPr>
            <w:tcW w:w="1364" w:type="pct"/>
          </w:tcPr>
          <w:p w:rsidR="00760B5F" w:rsidRPr="00B55C79" w:rsidRDefault="00760B5F" w:rsidP="00760B5F">
            <w:proofErr w:type="spellStart"/>
            <w:r>
              <w:t>Mugga</w:t>
            </w:r>
            <w:proofErr w:type="spellEnd"/>
            <w:r>
              <w:t xml:space="preserve"> &amp; park</w:t>
            </w:r>
          </w:p>
        </w:tc>
      </w:tr>
      <w:tr w:rsidR="00760B5F" w:rsidRPr="00013F2C" w:rsidTr="00193F33">
        <w:trPr>
          <w:trHeight w:val="301"/>
        </w:trPr>
        <w:tc>
          <w:tcPr>
            <w:tcW w:w="1166" w:type="pct"/>
          </w:tcPr>
          <w:p w:rsidR="00760B5F" w:rsidRDefault="00760B5F" w:rsidP="00760B5F">
            <w:r>
              <w:t>10/10/23</w:t>
            </w:r>
          </w:p>
        </w:tc>
        <w:tc>
          <w:tcPr>
            <w:tcW w:w="1343" w:type="pct"/>
          </w:tcPr>
          <w:p w:rsidR="00760B5F" w:rsidRPr="00090992" w:rsidRDefault="00501E4D" w:rsidP="00760B5F">
            <w:r>
              <w:t xml:space="preserve">Catch up </w:t>
            </w:r>
          </w:p>
        </w:tc>
        <w:tc>
          <w:tcPr>
            <w:tcW w:w="1127" w:type="pct"/>
            <w:vAlign w:val="center"/>
          </w:tcPr>
          <w:p w:rsidR="00760B5F" w:rsidRPr="00B55C79" w:rsidRDefault="00760B5F" w:rsidP="00760B5F">
            <w:r>
              <w:t>5:45-7:45</w:t>
            </w:r>
          </w:p>
        </w:tc>
        <w:tc>
          <w:tcPr>
            <w:tcW w:w="1364" w:type="pct"/>
          </w:tcPr>
          <w:p w:rsidR="00760B5F" w:rsidRPr="00B55C79" w:rsidRDefault="00760B5F" w:rsidP="00760B5F">
            <w:proofErr w:type="spellStart"/>
            <w:r>
              <w:t>Mugga</w:t>
            </w:r>
            <w:proofErr w:type="spellEnd"/>
            <w:r>
              <w:t xml:space="preserve"> &amp; park</w:t>
            </w:r>
          </w:p>
        </w:tc>
      </w:tr>
      <w:tr w:rsidR="00760B5F" w:rsidRPr="00013F2C" w:rsidTr="00193F33">
        <w:trPr>
          <w:trHeight w:val="301"/>
        </w:trPr>
        <w:tc>
          <w:tcPr>
            <w:tcW w:w="1166" w:type="pct"/>
          </w:tcPr>
          <w:p w:rsidR="00760B5F" w:rsidRDefault="00760B5F" w:rsidP="00760B5F">
            <w:r>
              <w:t>17/10/23</w:t>
            </w:r>
          </w:p>
        </w:tc>
        <w:tc>
          <w:tcPr>
            <w:tcW w:w="1343" w:type="pct"/>
          </w:tcPr>
          <w:p w:rsidR="00760B5F" w:rsidRPr="00090992" w:rsidRDefault="00501E4D" w:rsidP="00760B5F">
            <w:r>
              <w:t xml:space="preserve">Making </w:t>
            </w:r>
            <w:r w:rsidR="00760B5F">
              <w:t>Pizza’s</w:t>
            </w:r>
            <w:r>
              <w:t xml:space="preserve"> cooking</w:t>
            </w:r>
            <w:r w:rsidR="00760B5F">
              <w:t xml:space="preserve"> on </w:t>
            </w:r>
            <w:proofErr w:type="spellStart"/>
            <w:r w:rsidR="00760B5F">
              <w:t>firepit</w:t>
            </w:r>
            <w:proofErr w:type="spellEnd"/>
          </w:p>
        </w:tc>
        <w:tc>
          <w:tcPr>
            <w:tcW w:w="1127" w:type="pct"/>
            <w:vAlign w:val="center"/>
          </w:tcPr>
          <w:p w:rsidR="00760B5F" w:rsidRPr="00B55C79" w:rsidRDefault="00760B5F" w:rsidP="00760B5F">
            <w:r>
              <w:t>5:45-7:45</w:t>
            </w:r>
          </w:p>
        </w:tc>
        <w:tc>
          <w:tcPr>
            <w:tcW w:w="1364" w:type="pct"/>
          </w:tcPr>
          <w:p w:rsidR="00760B5F" w:rsidRPr="00B55C79" w:rsidRDefault="00760B5F" w:rsidP="00760B5F">
            <w:proofErr w:type="spellStart"/>
            <w:r>
              <w:t>Mugga</w:t>
            </w:r>
            <w:proofErr w:type="spellEnd"/>
            <w:r>
              <w:t xml:space="preserve"> &amp; park</w:t>
            </w:r>
          </w:p>
        </w:tc>
      </w:tr>
      <w:tr w:rsidR="00760B5F" w:rsidRPr="00013F2C" w:rsidTr="00193F33">
        <w:trPr>
          <w:trHeight w:val="301"/>
        </w:trPr>
        <w:tc>
          <w:tcPr>
            <w:tcW w:w="1166" w:type="pct"/>
          </w:tcPr>
          <w:p w:rsidR="00760B5F" w:rsidRDefault="00760B5F" w:rsidP="00760B5F">
            <w:r>
              <w:t>24/10/23</w:t>
            </w:r>
          </w:p>
        </w:tc>
        <w:tc>
          <w:tcPr>
            <w:tcW w:w="1343" w:type="pct"/>
          </w:tcPr>
          <w:p w:rsidR="00760B5F" w:rsidRPr="00090992" w:rsidRDefault="00760B5F" w:rsidP="00760B5F">
            <w:r>
              <w:t>Fancy dress competition (Halloween)</w:t>
            </w:r>
          </w:p>
        </w:tc>
        <w:tc>
          <w:tcPr>
            <w:tcW w:w="1127" w:type="pct"/>
            <w:vAlign w:val="center"/>
          </w:tcPr>
          <w:p w:rsidR="00760B5F" w:rsidRPr="00B55C79" w:rsidRDefault="00760B5F" w:rsidP="00760B5F">
            <w:r>
              <w:t>5:45-7:45</w:t>
            </w:r>
          </w:p>
        </w:tc>
        <w:tc>
          <w:tcPr>
            <w:tcW w:w="1364" w:type="pct"/>
          </w:tcPr>
          <w:p w:rsidR="00760B5F" w:rsidRPr="00B55C79" w:rsidRDefault="00760B5F" w:rsidP="00760B5F">
            <w:proofErr w:type="spellStart"/>
            <w:r>
              <w:t>Mugga</w:t>
            </w:r>
            <w:proofErr w:type="spellEnd"/>
            <w:r>
              <w:t xml:space="preserve"> &amp; park</w:t>
            </w:r>
          </w:p>
        </w:tc>
      </w:tr>
      <w:tr w:rsidR="00760B5F" w:rsidRPr="00013F2C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760B5F" w:rsidRPr="00B55C79" w:rsidRDefault="00760B5F" w:rsidP="00760B5F">
            <w:r>
              <w:t xml:space="preserve"> 1 week October Half Term Holidays</w:t>
            </w:r>
          </w:p>
        </w:tc>
      </w:tr>
      <w:tr w:rsidR="00760B5F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760B5F" w:rsidRPr="001C67FB" w:rsidRDefault="00760B5F" w:rsidP="00760B5F">
            <w:r>
              <w:t>07/11/23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60B5F" w:rsidRDefault="00760B5F" w:rsidP="00760B5F">
            <w:r>
              <w:t xml:space="preserve">Sparklers &amp; </w:t>
            </w:r>
            <w:proofErr w:type="spellStart"/>
            <w:r>
              <w:t>firepit</w:t>
            </w:r>
            <w:proofErr w:type="spellEnd"/>
            <w:r>
              <w:t xml:space="preserve"> </w:t>
            </w:r>
          </w:p>
          <w:p w:rsidR="00760B5F" w:rsidRPr="001C67FB" w:rsidRDefault="00760B5F" w:rsidP="00760B5F">
            <w:r>
              <w:t xml:space="preserve">Hot chocolate 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60B5F" w:rsidRPr="001C67FB" w:rsidRDefault="00760B5F" w:rsidP="00760B5F">
            <w:pPr>
              <w:pStyle w:val="TableText"/>
            </w:pPr>
            <w:r>
              <w:t>5:45-7:45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60B5F" w:rsidRPr="001C67FB" w:rsidRDefault="00760B5F" w:rsidP="00760B5F">
            <w:proofErr w:type="spellStart"/>
            <w:r>
              <w:t>Mugga</w:t>
            </w:r>
            <w:proofErr w:type="spellEnd"/>
            <w:r>
              <w:t xml:space="preserve"> &amp; park</w:t>
            </w:r>
          </w:p>
        </w:tc>
      </w:tr>
      <w:tr w:rsidR="00760B5F" w:rsidRPr="00013F2C" w:rsidTr="00193F33">
        <w:trPr>
          <w:trHeight w:val="301"/>
        </w:trPr>
        <w:tc>
          <w:tcPr>
            <w:tcW w:w="1166" w:type="pct"/>
          </w:tcPr>
          <w:p w:rsidR="00760B5F" w:rsidRPr="001C67FB" w:rsidRDefault="00760B5F" w:rsidP="00760B5F">
            <w:r>
              <w:t>14/11/23</w:t>
            </w:r>
          </w:p>
        </w:tc>
        <w:tc>
          <w:tcPr>
            <w:tcW w:w="1343" w:type="pct"/>
          </w:tcPr>
          <w:p w:rsidR="00760B5F" w:rsidRPr="005578DD" w:rsidRDefault="005578DD" w:rsidP="00760B5F">
            <w:pPr>
              <w:rPr>
                <w:color w:val="FF0000"/>
              </w:rPr>
            </w:pPr>
            <w:r w:rsidRPr="005578DD">
              <w:rPr>
                <w:color w:val="FF0000"/>
              </w:rPr>
              <w:t>CLOSED</w:t>
            </w:r>
          </w:p>
        </w:tc>
        <w:tc>
          <w:tcPr>
            <w:tcW w:w="1127" w:type="pct"/>
            <w:vAlign w:val="center"/>
          </w:tcPr>
          <w:p w:rsidR="00760B5F" w:rsidRPr="005578DD" w:rsidRDefault="005578DD" w:rsidP="00760B5F">
            <w:pPr>
              <w:rPr>
                <w:color w:val="FF0000"/>
              </w:rPr>
            </w:pPr>
            <w:r w:rsidRPr="005578DD">
              <w:rPr>
                <w:color w:val="FF0000"/>
              </w:rPr>
              <w:t>CLOSED</w:t>
            </w:r>
          </w:p>
        </w:tc>
        <w:tc>
          <w:tcPr>
            <w:tcW w:w="1364" w:type="pct"/>
          </w:tcPr>
          <w:p w:rsidR="00760B5F" w:rsidRPr="005578DD" w:rsidRDefault="005578DD" w:rsidP="00760B5F">
            <w:pPr>
              <w:rPr>
                <w:color w:val="FF0000"/>
              </w:rPr>
            </w:pPr>
            <w:r w:rsidRPr="005578DD">
              <w:rPr>
                <w:color w:val="FF0000"/>
              </w:rPr>
              <w:t>CLOSED</w:t>
            </w:r>
          </w:p>
        </w:tc>
      </w:tr>
      <w:tr w:rsidR="00760B5F" w:rsidRPr="00013F2C" w:rsidTr="00193F33">
        <w:trPr>
          <w:trHeight w:val="301"/>
        </w:trPr>
        <w:tc>
          <w:tcPr>
            <w:tcW w:w="1166" w:type="pct"/>
          </w:tcPr>
          <w:p w:rsidR="00760B5F" w:rsidRPr="001C67FB" w:rsidRDefault="00760B5F" w:rsidP="00760B5F">
            <w:r>
              <w:t>21/11/23</w:t>
            </w:r>
          </w:p>
        </w:tc>
        <w:tc>
          <w:tcPr>
            <w:tcW w:w="1343" w:type="pct"/>
          </w:tcPr>
          <w:p w:rsidR="00760B5F" w:rsidRPr="00E33D61" w:rsidRDefault="00501E4D" w:rsidP="00760B5F">
            <w:r>
              <w:t>Treat night (</w:t>
            </w:r>
            <w:r w:rsidR="00760B5F">
              <w:t>Take away night</w:t>
            </w:r>
            <w:r>
              <w:t>)</w:t>
            </w:r>
          </w:p>
        </w:tc>
        <w:tc>
          <w:tcPr>
            <w:tcW w:w="1127" w:type="pct"/>
            <w:vAlign w:val="center"/>
          </w:tcPr>
          <w:p w:rsidR="00760B5F" w:rsidRPr="00B55C79" w:rsidRDefault="00760B5F" w:rsidP="00760B5F">
            <w:r>
              <w:t>5:45-7:45</w:t>
            </w:r>
          </w:p>
        </w:tc>
        <w:tc>
          <w:tcPr>
            <w:tcW w:w="1364" w:type="pct"/>
          </w:tcPr>
          <w:p w:rsidR="00760B5F" w:rsidRPr="00B55C79" w:rsidRDefault="00760B5F" w:rsidP="00760B5F">
            <w:proofErr w:type="spellStart"/>
            <w:r>
              <w:t>Mugga</w:t>
            </w:r>
            <w:proofErr w:type="spellEnd"/>
            <w:r>
              <w:t xml:space="preserve"> &amp; park</w:t>
            </w:r>
          </w:p>
        </w:tc>
        <w:bookmarkStart w:id="0" w:name="_GoBack"/>
        <w:bookmarkEnd w:id="0"/>
      </w:tr>
      <w:tr w:rsidR="00760B5F" w:rsidRPr="00013F2C" w:rsidTr="00193F33">
        <w:trPr>
          <w:trHeight w:val="301"/>
        </w:trPr>
        <w:tc>
          <w:tcPr>
            <w:tcW w:w="1166" w:type="pct"/>
          </w:tcPr>
          <w:p w:rsidR="00760B5F" w:rsidRPr="001C67FB" w:rsidRDefault="00760B5F" w:rsidP="00760B5F">
            <w:r>
              <w:t>28/11/23</w:t>
            </w:r>
          </w:p>
        </w:tc>
        <w:tc>
          <w:tcPr>
            <w:tcW w:w="1343" w:type="pct"/>
          </w:tcPr>
          <w:p w:rsidR="00760B5F" w:rsidRPr="00E33D61" w:rsidRDefault="00760B5F" w:rsidP="00760B5F">
            <w:r>
              <w:t>Games night</w:t>
            </w:r>
          </w:p>
        </w:tc>
        <w:tc>
          <w:tcPr>
            <w:tcW w:w="1127" w:type="pct"/>
            <w:vAlign w:val="center"/>
          </w:tcPr>
          <w:p w:rsidR="00760B5F" w:rsidRPr="00B55C79" w:rsidRDefault="00760B5F" w:rsidP="00760B5F">
            <w:r>
              <w:t>5:45-7:45</w:t>
            </w:r>
          </w:p>
        </w:tc>
        <w:tc>
          <w:tcPr>
            <w:tcW w:w="1364" w:type="pct"/>
          </w:tcPr>
          <w:p w:rsidR="00760B5F" w:rsidRPr="00B55C79" w:rsidRDefault="00760B5F" w:rsidP="00760B5F">
            <w:proofErr w:type="spellStart"/>
            <w:r>
              <w:t>Mugga</w:t>
            </w:r>
            <w:proofErr w:type="spellEnd"/>
            <w:r>
              <w:t xml:space="preserve"> &amp; park</w:t>
            </w:r>
          </w:p>
        </w:tc>
      </w:tr>
      <w:tr w:rsidR="00760B5F" w:rsidRPr="00013F2C" w:rsidTr="002E52EF">
        <w:trPr>
          <w:trHeight w:val="301"/>
        </w:trPr>
        <w:tc>
          <w:tcPr>
            <w:tcW w:w="1166" w:type="pct"/>
          </w:tcPr>
          <w:p w:rsidR="00760B5F" w:rsidRPr="001C67FB" w:rsidRDefault="00760B5F" w:rsidP="00760B5F">
            <w:r>
              <w:t>5/12/23</w:t>
            </w:r>
          </w:p>
        </w:tc>
        <w:tc>
          <w:tcPr>
            <w:tcW w:w="1343" w:type="pct"/>
          </w:tcPr>
          <w:p w:rsidR="00760B5F" w:rsidRPr="00E33D61" w:rsidRDefault="00760B5F" w:rsidP="00760B5F">
            <w:r>
              <w:t>Trip (</w:t>
            </w:r>
            <w:proofErr w:type="spellStart"/>
            <w:r>
              <w:t>christmas</w:t>
            </w:r>
            <w:proofErr w:type="spellEnd"/>
            <w:r>
              <w:t xml:space="preserve"> shopping </w:t>
            </w:r>
            <w:proofErr w:type="spellStart"/>
            <w:r>
              <w:t>broughton</w:t>
            </w:r>
            <w:proofErr w:type="spellEnd"/>
            <w:r>
              <w:t>)TBC</w:t>
            </w:r>
          </w:p>
        </w:tc>
        <w:tc>
          <w:tcPr>
            <w:tcW w:w="1127" w:type="pct"/>
            <w:vAlign w:val="center"/>
          </w:tcPr>
          <w:p w:rsidR="00760B5F" w:rsidRPr="00B55C79" w:rsidRDefault="00760B5F" w:rsidP="00760B5F">
            <w:r>
              <w:t>5:30-830</w:t>
            </w:r>
          </w:p>
        </w:tc>
        <w:tc>
          <w:tcPr>
            <w:tcW w:w="1364" w:type="pct"/>
          </w:tcPr>
          <w:p w:rsidR="00760B5F" w:rsidRPr="00B55C79" w:rsidRDefault="00760B5F" w:rsidP="00760B5F">
            <w:r>
              <w:t>Broughton shopping retail park</w:t>
            </w:r>
          </w:p>
        </w:tc>
      </w:tr>
      <w:tr w:rsidR="00760B5F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60B5F" w:rsidRPr="001C67FB" w:rsidRDefault="00760B5F" w:rsidP="00760B5F">
            <w:r>
              <w:t>12/12/23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60B5F" w:rsidRPr="00E33D61" w:rsidRDefault="00760B5F" w:rsidP="00760B5F">
            <w:r>
              <w:t>Christmas arts &amp;craft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760B5F" w:rsidRPr="00B55C79" w:rsidRDefault="00760B5F" w:rsidP="00760B5F">
            <w:r>
              <w:t>5:45-7:45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60B5F" w:rsidRPr="00B55C79" w:rsidRDefault="00760B5F" w:rsidP="00760B5F">
            <w:proofErr w:type="spellStart"/>
            <w:r>
              <w:t>Mugga</w:t>
            </w:r>
            <w:proofErr w:type="spellEnd"/>
            <w:r>
              <w:t xml:space="preserve"> &amp; park</w:t>
            </w:r>
          </w:p>
        </w:tc>
      </w:tr>
      <w:tr w:rsidR="00760B5F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60B5F" w:rsidRPr="001C67FB" w:rsidRDefault="00760B5F" w:rsidP="00760B5F">
            <w:r>
              <w:t>19/12/23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60B5F" w:rsidRPr="00E33D61" w:rsidRDefault="00760B5F" w:rsidP="00760B5F">
            <w:r>
              <w:t>Trip TBC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60B5F" w:rsidRPr="00B55C79" w:rsidRDefault="00760B5F" w:rsidP="00760B5F">
            <w:r>
              <w:t>5:45-8:45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60B5F" w:rsidRPr="00B55C79" w:rsidRDefault="00760B5F" w:rsidP="00760B5F">
            <w:r>
              <w:t>TBC</w:t>
            </w:r>
          </w:p>
        </w:tc>
      </w:tr>
    </w:tbl>
    <w:p w:rsidR="002F62C1" w:rsidRDefault="002F62C1" w:rsidP="003B29D8"/>
    <w:p w:rsidR="00C76BF0" w:rsidRPr="00807842" w:rsidRDefault="00C76BF0" w:rsidP="003B29D8">
      <w:r w:rsidRPr="00807842">
        <w:lastRenderedPageBreak/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3B29D8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3B29D8">
      <w:r>
        <w:separator/>
      </w:r>
    </w:p>
  </w:endnote>
  <w:endnote w:type="continuationSeparator" w:id="0">
    <w:p w:rsidR="00566903" w:rsidRDefault="00566903" w:rsidP="003B2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3B29D8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3B29D8">
      <w:r>
        <w:separator/>
      </w:r>
    </w:p>
  </w:footnote>
  <w:footnote w:type="continuationSeparator" w:id="0">
    <w:p w:rsidR="00566903" w:rsidRDefault="00566903" w:rsidP="003B2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3B29D8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3B29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3B29D8">
    <w:pPr>
      <w:pStyle w:val="Header"/>
    </w:pPr>
  </w:p>
  <w:p w:rsidR="00F86700" w:rsidRDefault="005C00E8" w:rsidP="003B29D8">
    <w:pPr>
      <w:pStyle w:val="Header"/>
    </w:pPr>
    <w:r>
      <w:t xml:space="preserve">                               </w:t>
    </w:r>
  </w:p>
  <w:p w:rsidR="00F86700" w:rsidRDefault="00F86700" w:rsidP="003B29D8">
    <w:pPr>
      <w:pStyle w:val="Header"/>
    </w:pPr>
  </w:p>
  <w:p w:rsidR="00DC2E54" w:rsidRDefault="00DC2E54" w:rsidP="003B29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2F62C1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09E2"/>
    <w:rsid w:val="00501E4D"/>
    <w:rsid w:val="00505DF3"/>
    <w:rsid w:val="00535C01"/>
    <w:rsid w:val="0055449E"/>
    <w:rsid w:val="005578DD"/>
    <w:rsid w:val="0056026D"/>
    <w:rsid w:val="005650EB"/>
    <w:rsid w:val="00566903"/>
    <w:rsid w:val="005841B6"/>
    <w:rsid w:val="00587611"/>
    <w:rsid w:val="005959B0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1798F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60B5F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141AE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309C3"/>
    <w:rsid w:val="00D33177"/>
    <w:rsid w:val="00D4312D"/>
    <w:rsid w:val="00D87A85"/>
    <w:rsid w:val="00D969FD"/>
    <w:rsid w:val="00DB0570"/>
    <w:rsid w:val="00DC187B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62D8A"/>
    <w:rsid w:val="00E94019"/>
    <w:rsid w:val="00E95A48"/>
    <w:rsid w:val="00EC23CF"/>
    <w:rsid w:val="00EC6D75"/>
    <w:rsid w:val="00ED5300"/>
    <w:rsid w:val="00EE12E7"/>
    <w:rsid w:val="00EE19DF"/>
    <w:rsid w:val="00EE287D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03B9C74D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3B29D8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DC208-5E45-4C7E-ACA1-A54F0D6A6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32</TotalTime>
  <Pages>2</Pages>
  <Words>187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Julie1 Davies</cp:lastModifiedBy>
  <cp:revision>5</cp:revision>
  <cp:lastPrinted>2019-01-21T20:21:00Z</cp:lastPrinted>
  <dcterms:created xsi:type="dcterms:W3CDTF">2023-06-27T10:01:00Z</dcterms:created>
  <dcterms:modified xsi:type="dcterms:W3CDTF">2023-09-20T13:59:00Z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