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EF58B0">
      <w:pPr>
        <w:pStyle w:val="Title"/>
      </w:pPr>
      <w:r w:rsidRPr="005959B0">
        <w:t xml:space="preserve">Programme for </w:t>
      </w:r>
      <w:r w:rsidR="005C22F5">
        <w:t>Broughton</w:t>
      </w:r>
      <w:r w:rsidR="005959B0" w:rsidRPr="005959B0">
        <w:t xml:space="preserve"> </w:t>
      </w:r>
      <w:r w:rsidR="00A17D95" w:rsidRPr="005959B0">
        <w:t>Youth Provision</w:t>
      </w:r>
    </w:p>
    <w:p w:rsidR="00EE287D" w:rsidRPr="00013F2C" w:rsidRDefault="004D5E5E" w:rsidP="00EF58B0">
      <w:pPr>
        <w:pStyle w:val="Title"/>
      </w:pPr>
      <w:r>
        <w:t>Broughton January – April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EF58B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F58B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F58B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F58B0">
            <w:pPr>
              <w:pStyle w:val="TableHeader"/>
            </w:pPr>
            <w:r w:rsidRPr="00013F2C">
              <w:t>Location</w:t>
            </w:r>
          </w:p>
        </w:tc>
      </w:tr>
      <w:tr w:rsidR="00570A12" w:rsidRPr="00013F2C" w:rsidTr="00570A12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570A12" w:rsidRDefault="00570A12" w:rsidP="00445610">
            <w:r>
              <w:t xml:space="preserve">Tuesday </w:t>
            </w:r>
          </w:p>
          <w:p w:rsidR="00570A12" w:rsidRDefault="00570A12" w:rsidP="00EF58B0">
            <w:r>
              <w:t>9/1/24</w:t>
            </w:r>
          </w:p>
        </w:tc>
        <w:tc>
          <w:tcPr>
            <w:tcW w:w="3834" w:type="pct"/>
            <w:gridSpan w:val="3"/>
            <w:shd w:val="clear" w:color="auto" w:fill="E5B8B7" w:themeFill="accent2" w:themeFillTint="66"/>
          </w:tcPr>
          <w:p w:rsidR="00570A12" w:rsidRPr="005F5418" w:rsidRDefault="00570A12" w:rsidP="00550936">
            <w:pPr>
              <w:rPr>
                <w:sz w:val="40"/>
                <w:szCs w:val="40"/>
              </w:rPr>
            </w:pPr>
            <w:r w:rsidRPr="005F5418">
              <w:rPr>
                <w:sz w:val="36"/>
                <w:szCs w:val="36"/>
              </w:rPr>
              <w:t xml:space="preserve"> </w:t>
            </w:r>
            <w:r w:rsidRPr="005F5418">
              <w:rPr>
                <w:sz w:val="40"/>
                <w:szCs w:val="40"/>
              </w:rPr>
              <w:t>CLOSED</w:t>
            </w:r>
            <w:bookmarkStart w:id="0" w:name="_GoBack"/>
            <w:bookmarkEnd w:id="0"/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013B19" w:rsidP="00EF58B0">
            <w:r>
              <w:t xml:space="preserve">Friday </w:t>
            </w:r>
          </w:p>
          <w:p w:rsidR="00335563" w:rsidRDefault="00B439C5" w:rsidP="00EF58B0">
            <w:r>
              <w:t>12</w:t>
            </w:r>
            <w:r w:rsidR="00EF58B0">
              <w:t>/1/24</w:t>
            </w:r>
          </w:p>
        </w:tc>
        <w:tc>
          <w:tcPr>
            <w:tcW w:w="1343" w:type="pct"/>
            <w:shd w:val="clear" w:color="auto" w:fill="auto"/>
          </w:tcPr>
          <w:p w:rsidR="00335563" w:rsidRPr="00107A42" w:rsidRDefault="003E7144" w:rsidP="00EF58B0">
            <w:pPr>
              <w:rPr>
                <w:highlight w:val="yellow"/>
              </w:rPr>
            </w:pPr>
            <w:r w:rsidRPr="003E7144">
              <w:t xml:space="preserve">Youth work activities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1C03FB" w:rsidRDefault="001C03FB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1C03FB" w:rsidP="00EF58B0">
            <w:proofErr w:type="spellStart"/>
            <w:r>
              <w:t>Brynteg</w:t>
            </w:r>
            <w:proofErr w:type="spellEnd"/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Default="00550936" w:rsidP="00EF58B0">
            <w:r>
              <w:t>Tuesday</w:t>
            </w:r>
          </w:p>
          <w:p w:rsidR="00EF58B0" w:rsidRPr="001C67FB" w:rsidRDefault="003E7144" w:rsidP="00EF58B0">
            <w:r>
              <w:t>16</w:t>
            </w:r>
            <w:r w:rsidR="00EF58B0">
              <w:t>/1/24</w:t>
            </w:r>
          </w:p>
        </w:tc>
        <w:tc>
          <w:tcPr>
            <w:tcW w:w="1343" w:type="pct"/>
            <w:shd w:val="clear" w:color="auto" w:fill="auto"/>
          </w:tcPr>
          <w:p w:rsidR="003062CC" w:rsidRDefault="003E7144" w:rsidP="00EF58B0">
            <w:proofErr w:type="spellStart"/>
            <w:r>
              <w:t>Urdd</w:t>
            </w:r>
            <w:proofErr w:type="spellEnd"/>
            <w:r>
              <w:t xml:space="preserve"> – Silent disco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49277A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13B19" w:rsidRDefault="00013B19" w:rsidP="00EF58B0">
            <w:r>
              <w:t xml:space="preserve">Friday </w:t>
            </w:r>
          </w:p>
          <w:p w:rsidR="00335563" w:rsidRDefault="00B439C5" w:rsidP="00EF58B0">
            <w:r>
              <w:t>19</w:t>
            </w:r>
            <w:r w:rsidR="00EF58B0">
              <w:t>/1/24</w:t>
            </w:r>
          </w:p>
        </w:tc>
        <w:tc>
          <w:tcPr>
            <w:tcW w:w="1343" w:type="pct"/>
            <w:shd w:val="clear" w:color="auto" w:fill="auto"/>
          </w:tcPr>
          <w:p w:rsidR="00107A42" w:rsidRDefault="003E7144" w:rsidP="00EF58B0">
            <w:r>
              <w:t xml:space="preserve">Fire Pit and food </w:t>
            </w:r>
          </w:p>
          <w:p w:rsidR="003E7144" w:rsidRDefault="003E7144" w:rsidP="00EF58B0"/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50936" w:rsidRDefault="00550936" w:rsidP="00EF58B0">
            <w:r>
              <w:t xml:space="preserve">Tuesday </w:t>
            </w:r>
          </w:p>
          <w:p w:rsidR="00EF58B0" w:rsidRPr="00090992" w:rsidRDefault="00B439C5" w:rsidP="00EF58B0">
            <w:r>
              <w:t>2</w:t>
            </w:r>
            <w:r w:rsidR="003E7144">
              <w:t>3</w:t>
            </w:r>
            <w:r w:rsidR="00EF58B0">
              <w:t>/1/24</w:t>
            </w:r>
          </w:p>
        </w:tc>
        <w:tc>
          <w:tcPr>
            <w:tcW w:w="1343" w:type="pct"/>
            <w:shd w:val="clear" w:color="auto" w:fill="auto"/>
          </w:tcPr>
          <w:p w:rsidR="003E7144" w:rsidRDefault="003E7144" w:rsidP="00EF58B0">
            <w:r>
              <w:t xml:space="preserve">Hot dogs and </w:t>
            </w:r>
          </w:p>
          <w:p w:rsidR="0049277A" w:rsidRPr="00090992" w:rsidRDefault="003E7144" w:rsidP="00EF58B0">
            <w:r>
              <w:t>Bingo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49277A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EF58B0" w:rsidP="00EF58B0">
            <w:r>
              <w:t>Friday</w:t>
            </w:r>
          </w:p>
          <w:p w:rsidR="00EF58B0" w:rsidRPr="001C67FB" w:rsidRDefault="00B439C5" w:rsidP="00EF58B0">
            <w:r>
              <w:t>26</w:t>
            </w:r>
            <w:r w:rsidR="00EF58B0">
              <w:t>/1/24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3E7144" w:rsidP="00EF58B0">
            <w:r>
              <w:t xml:space="preserve">Info shop session   relationships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49277A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50936" w:rsidRDefault="00550936" w:rsidP="00EF58B0">
            <w:r>
              <w:t xml:space="preserve">Tuesday </w:t>
            </w:r>
          </w:p>
          <w:p w:rsidR="00EF58B0" w:rsidRDefault="003E7144" w:rsidP="00EF58B0">
            <w:r>
              <w:t>30</w:t>
            </w:r>
            <w:r w:rsidR="00EF58B0">
              <w:t>/1/24</w:t>
            </w:r>
          </w:p>
        </w:tc>
        <w:tc>
          <w:tcPr>
            <w:tcW w:w="1343" w:type="pct"/>
            <w:shd w:val="clear" w:color="auto" w:fill="auto"/>
          </w:tcPr>
          <w:p w:rsidR="003E7144" w:rsidRDefault="003E7144" w:rsidP="00EF58B0">
            <w:r>
              <w:t xml:space="preserve">Hot dogs and </w:t>
            </w:r>
          </w:p>
          <w:p w:rsidR="00335563" w:rsidRPr="00090992" w:rsidRDefault="003E7144" w:rsidP="00EF58B0">
            <w:r>
              <w:t xml:space="preserve">games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5C22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C22F5" w:rsidRDefault="00EF58B0" w:rsidP="00EF58B0">
            <w:r>
              <w:t>Friday</w:t>
            </w:r>
          </w:p>
          <w:p w:rsidR="00EF58B0" w:rsidRDefault="00B439C5" w:rsidP="00EF58B0">
            <w:r>
              <w:t>2</w:t>
            </w:r>
            <w:r w:rsidR="00EF58B0">
              <w:t>/2/24</w:t>
            </w:r>
          </w:p>
        </w:tc>
        <w:tc>
          <w:tcPr>
            <w:tcW w:w="1343" w:type="pct"/>
            <w:shd w:val="clear" w:color="auto" w:fill="auto"/>
          </w:tcPr>
          <w:p w:rsidR="009351B3" w:rsidRDefault="003E7144" w:rsidP="00EF58B0">
            <w:r>
              <w:t>LGBT+</w:t>
            </w:r>
          </w:p>
          <w:p w:rsidR="003E7144" w:rsidRPr="00090992" w:rsidRDefault="003E7144" w:rsidP="00EF58B0">
            <w:r>
              <w:t xml:space="preserve">Info session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C22F5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  <w:shd w:val="clear" w:color="auto" w:fill="auto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C22F5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49277A" w:rsidRPr="00013F2C" w:rsidTr="001C03FB">
        <w:trPr>
          <w:trHeight w:val="624"/>
        </w:trPr>
        <w:tc>
          <w:tcPr>
            <w:tcW w:w="1166" w:type="pct"/>
          </w:tcPr>
          <w:p w:rsidR="00550936" w:rsidRDefault="00550936" w:rsidP="00EF58B0">
            <w:r>
              <w:t xml:space="preserve">Tuesday </w:t>
            </w:r>
          </w:p>
          <w:p w:rsidR="00EF58B0" w:rsidRPr="001C67FB" w:rsidRDefault="003E7144" w:rsidP="00EF58B0">
            <w:r>
              <w:t>6</w:t>
            </w:r>
            <w:r w:rsidR="00550936">
              <w:t>/</w:t>
            </w:r>
            <w:r w:rsidR="00EF58B0">
              <w:t>2/24</w:t>
            </w:r>
          </w:p>
        </w:tc>
        <w:tc>
          <w:tcPr>
            <w:tcW w:w="1343" w:type="pct"/>
          </w:tcPr>
          <w:p w:rsidR="00DC2E54" w:rsidRPr="00090992" w:rsidRDefault="003E7144" w:rsidP="00EF58B0">
            <w:r>
              <w:t>Inspire – Child mental health week</w:t>
            </w:r>
          </w:p>
        </w:tc>
        <w:tc>
          <w:tcPr>
            <w:tcW w:w="1127" w:type="pct"/>
            <w:vAlign w:val="center"/>
          </w:tcPr>
          <w:p w:rsidR="006067D3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0A33B0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EF58B0" w:rsidP="00EF58B0">
            <w:r>
              <w:t>Friday</w:t>
            </w:r>
          </w:p>
          <w:p w:rsidR="00EF58B0" w:rsidRDefault="00B439C5" w:rsidP="00B439C5">
            <w:r>
              <w:t>9/</w:t>
            </w:r>
            <w:r w:rsidR="00EF58B0">
              <w:t>2/24</w:t>
            </w:r>
          </w:p>
        </w:tc>
        <w:tc>
          <w:tcPr>
            <w:tcW w:w="1343" w:type="pct"/>
          </w:tcPr>
          <w:p w:rsidR="00335563" w:rsidRPr="00090992" w:rsidRDefault="003E7144" w:rsidP="00EF58B0">
            <w:r>
              <w:t>Valentines cards</w:t>
            </w:r>
          </w:p>
        </w:tc>
        <w:tc>
          <w:tcPr>
            <w:tcW w:w="1127" w:type="pct"/>
            <w:vAlign w:val="center"/>
          </w:tcPr>
          <w:p w:rsidR="00335563" w:rsidRPr="00B55C79" w:rsidRDefault="000C3A4D" w:rsidP="00EF58B0">
            <w:r w:rsidRPr="000C3A4D">
              <w:t>6 – 9pm</w:t>
            </w:r>
          </w:p>
        </w:tc>
        <w:tc>
          <w:tcPr>
            <w:tcW w:w="1364" w:type="pct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B439C5" w:rsidRPr="00013F2C" w:rsidTr="00B439C5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B439C5" w:rsidRPr="00B55C79" w:rsidRDefault="00B439C5" w:rsidP="00EF58B0">
            <w:r>
              <w:t>HALF TERM</w:t>
            </w:r>
          </w:p>
        </w:tc>
      </w:tr>
      <w:tr w:rsidR="002F62C1" w:rsidRPr="00013F2C" w:rsidTr="00193F33">
        <w:trPr>
          <w:trHeight w:val="301"/>
        </w:trPr>
        <w:tc>
          <w:tcPr>
            <w:tcW w:w="1166" w:type="pct"/>
          </w:tcPr>
          <w:p w:rsidR="00445610" w:rsidRDefault="00445610" w:rsidP="00B439C5">
            <w:r>
              <w:t xml:space="preserve">Tuesday </w:t>
            </w:r>
          </w:p>
          <w:p w:rsidR="00EF58B0" w:rsidRDefault="00445610" w:rsidP="00B439C5">
            <w:r>
              <w:t>20</w:t>
            </w:r>
            <w:r w:rsidR="00B439C5">
              <w:t>/2/24</w:t>
            </w:r>
          </w:p>
        </w:tc>
        <w:tc>
          <w:tcPr>
            <w:tcW w:w="1343" w:type="pct"/>
          </w:tcPr>
          <w:p w:rsidR="002F62C1" w:rsidRPr="00090992" w:rsidRDefault="003E7144" w:rsidP="00EF58B0">
            <w:r>
              <w:t xml:space="preserve">Welcome back session – pancakes </w:t>
            </w:r>
          </w:p>
        </w:tc>
        <w:tc>
          <w:tcPr>
            <w:tcW w:w="1127" w:type="pct"/>
            <w:vAlign w:val="center"/>
          </w:tcPr>
          <w:p w:rsidR="002F62C1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2F62C1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2F62C1" w:rsidRPr="00013F2C" w:rsidTr="00193F33">
        <w:trPr>
          <w:trHeight w:val="301"/>
        </w:trPr>
        <w:tc>
          <w:tcPr>
            <w:tcW w:w="1166" w:type="pct"/>
          </w:tcPr>
          <w:p w:rsidR="002F62C1" w:rsidRDefault="00EF58B0" w:rsidP="00EF58B0">
            <w:r>
              <w:t>Friday</w:t>
            </w:r>
          </w:p>
          <w:p w:rsidR="00B439C5" w:rsidRDefault="004D5E5E" w:rsidP="00EF58B0">
            <w:r>
              <w:t>23</w:t>
            </w:r>
            <w:r w:rsidR="00B439C5">
              <w:t>/2/24</w:t>
            </w:r>
          </w:p>
        </w:tc>
        <w:tc>
          <w:tcPr>
            <w:tcW w:w="1343" w:type="pct"/>
          </w:tcPr>
          <w:p w:rsidR="003E7144" w:rsidRDefault="003E7144" w:rsidP="00EF58B0">
            <w:r>
              <w:t xml:space="preserve">Play session </w:t>
            </w:r>
          </w:p>
          <w:p w:rsidR="002F62C1" w:rsidRPr="00090992" w:rsidRDefault="003E7144" w:rsidP="00EF58B0">
            <w:r>
              <w:t xml:space="preserve">Den building </w:t>
            </w:r>
          </w:p>
        </w:tc>
        <w:tc>
          <w:tcPr>
            <w:tcW w:w="1127" w:type="pct"/>
            <w:vAlign w:val="center"/>
          </w:tcPr>
          <w:p w:rsidR="002F62C1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2F62C1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013B19" w:rsidRPr="00013F2C" w:rsidTr="00193F33">
        <w:trPr>
          <w:trHeight w:val="301"/>
        </w:trPr>
        <w:tc>
          <w:tcPr>
            <w:tcW w:w="1166" w:type="pct"/>
          </w:tcPr>
          <w:p w:rsidR="00013B19" w:rsidRDefault="00445610" w:rsidP="00EF58B0">
            <w:r>
              <w:t>Tuesday</w:t>
            </w:r>
          </w:p>
          <w:p w:rsidR="00EF58B0" w:rsidRDefault="003E7144" w:rsidP="004D5E5E">
            <w:r>
              <w:t>27</w:t>
            </w:r>
            <w:r w:rsidR="004D5E5E">
              <w:t>/2/24</w:t>
            </w:r>
          </w:p>
        </w:tc>
        <w:tc>
          <w:tcPr>
            <w:tcW w:w="1343" w:type="pct"/>
          </w:tcPr>
          <w:p w:rsidR="007D6A7A" w:rsidRPr="00090992" w:rsidRDefault="003E7144" w:rsidP="00EF58B0">
            <w:r>
              <w:t xml:space="preserve">Trip – Bowling </w:t>
            </w:r>
          </w:p>
        </w:tc>
        <w:tc>
          <w:tcPr>
            <w:tcW w:w="1127" w:type="pct"/>
            <w:vAlign w:val="center"/>
          </w:tcPr>
          <w:p w:rsidR="00013B19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013B19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013B19" w:rsidRPr="00013F2C" w:rsidTr="00193F33">
        <w:trPr>
          <w:trHeight w:val="301"/>
        </w:trPr>
        <w:tc>
          <w:tcPr>
            <w:tcW w:w="1166" w:type="pct"/>
          </w:tcPr>
          <w:p w:rsidR="00013B19" w:rsidRDefault="00EF58B0" w:rsidP="00EF58B0">
            <w:r>
              <w:t>Friday</w:t>
            </w:r>
          </w:p>
          <w:p w:rsidR="004D5E5E" w:rsidRDefault="004D5E5E" w:rsidP="00EF58B0">
            <w:r>
              <w:t>1/3/24</w:t>
            </w:r>
          </w:p>
        </w:tc>
        <w:tc>
          <w:tcPr>
            <w:tcW w:w="1343" w:type="pct"/>
          </w:tcPr>
          <w:p w:rsidR="00013B19" w:rsidRPr="00090992" w:rsidRDefault="003E7144" w:rsidP="00EF58B0">
            <w:r>
              <w:t xml:space="preserve">Fire Pit and s’mores </w:t>
            </w:r>
          </w:p>
        </w:tc>
        <w:tc>
          <w:tcPr>
            <w:tcW w:w="1127" w:type="pct"/>
            <w:vAlign w:val="center"/>
          </w:tcPr>
          <w:p w:rsidR="00013B19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013B19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445610" w:rsidRDefault="00445610" w:rsidP="00EF58B0">
            <w:r>
              <w:lastRenderedPageBreak/>
              <w:t xml:space="preserve">Tuesday </w:t>
            </w:r>
          </w:p>
          <w:p w:rsidR="004D5E5E" w:rsidRPr="001C67FB" w:rsidRDefault="003E7144" w:rsidP="00EF58B0">
            <w:r>
              <w:t>5</w:t>
            </w:r>
            <w:r w:rsidR="004D5E5E">
              <w:t>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Pr="001C67FB" w:rsidRDefault="003E7144" w:rsidP="00EF58B0">
            <w:r>
              <w:t>Active Wrexham Training session with YP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3E7144" w:rsidP="00EF58B0">
            <w:pPr>
              <w:pStyle w:val="TableText"/>
            </w:pPr>
            <w:r w:rsidRPr="003E7144">
              <w:t>6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A610DC" w:rsidRPr="001C67FB" w:rsidRDefault="00013B19" w:rsidP="00EF58B0">
            <w:proofErr w:type="spellStart"/>
            <w:r>
              <w:t>Brynteg</w:t>
            </w:r>
            <w:proofErr w:type="spellEnd"/>
          </w:p>
        </w:tc>
      </w:tr>
      <w:tr w:rsidR="003355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35563" w:rsidRDefault="00EF58B0" w:rsidP="00EF58B0">
            <w:r>
              <w:t>Friday</w:t>
            </w:r>
          </w:p>
          <w:p w:rsidR="004D5E5E" w:rsidRDefault="004D5E5E" w:rsidP="00EF58B0">
            <w:r>
              <w:t>8/3/24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3E7144" w:rsidP="00EF58B0">
            <w:r>
              <w:t xml:space="preserve">Youth work activities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9351B3" w:rsidP="00EF58B0">
            <w:pPr>
              <w:pStyle w:val="TableText"/>
            </w:pPr>
            <w:r w:rsidRPr="009351B3">
              <w:t>6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1C67FB" w:rsidRDefault="00D9042D" w:rsidP="00EF58B0">
            <w:proofErr w:type="spellStart"/>
            <w:r>
              <w:t>Brynteg</w:t>
            </w:r>
            <w:proofErr w:type="spellEnd"/>
          </w:p>
        </w:tc>
      </w:tr>
      <w:tr w:rsidR="003D1646" w:rsidRPr="00013F2C" w:rsidTr="00193F33">
        <w:trPr>
          <w:trHeight w:val="301"/>
        </w:trPr>
        <w:tc>
          <w:tcPr>
            <w:tcW w:w="1166" w:type="pct"/>
          </w:tcPr>
          <w:p w:rsidR="00445610" w:rsidRDefault="00445610" w:rsidP="00445610">
            <w:r>
              <w:t xml:space="preserve">Tuesday </w:t>
            </w:r>
          </w:p>
          <w:p w:rsidR="004D5E5E" w:rsidRPr="001C67FB" w:rsidRDefault="003E7144" w:rsidP="00445610">
            <w:r>
              <w:t>12</w:t>
            </w:r>
            <w:r w:rsidR="004D5E5E">
              <w:t>/3/24</w:t>
            </w:r>
          </w:p>
        </w:tc>
        <w:tc>
          <w:tcPr>
            <w:tcW w:w="1343" w:type="pct"/>
          </w:tcPr>
          <w:p w:rsidR="00972EC1" w:rsidRPr="00090992" w:rsidRDefault="003E7144" w:rsidP="00EF58B0">
            <w:r>
              <w:t xml:space="preserve">Closed programme planning </w:t>
            </w:r>
          </w:p>
        </w:tc>
        <w:tc>
          <w:tcPr>
            <w:tcW w:w="1127" w:type="pct"/>
            <w:vAlign w:val="center"/>
          </w:tcPr>
          <w:p w:rsidR="003D1646" w:rsidRPr="00090992" w:rsidRDefault="004D5E5E" w:rsidP="00EF58B0">
            <w:r w:rsidRPr="009351B3">
              <w:t>6 – 9pm</w:t>
            </w:r>
          </w:p>
        </w:tc>
        <w:tc>
          <w:tcPr>
            <w:tcW w:w="1364" w:type="pct"/>
          </w:tcPr>
          <w:p w:rsidR="004D5E5E" w:rsidRDefault="004D5E5E" w:rsidP="004D5E5E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EB3514" w:rsidRPr="00090992" w:rsidRDefault="004D5E5E" w:rsidP="004D5E5E">
            <w:proofErr w:type="spellStart"/>
            <w:r>
              <w:t>Brynteg</w:t>
            </w:r>
            <w:proofErr w:type="spellEnd"/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EF58B0" w:rsidP="00EF58B0">
            <w:r>
              <w:t>Friday</w:t>
            </w:r>
          </w:p>
          <w:p w:rsidR="004D5E5E" w:rsidRDefault="004D5E5E" w:rsidP="00EF58B0">
            <w:r>
              <w:t>15/3/24</w:t>
            </w:r>
          </w:p>
        </w:tc>
        <w:tc>
          <w:tcPr>
            <w:tcW w:w="1343" w:type="pct"/>
          </w:tcPr>
          <w:p w:rsidR="003E7144" w:rsidRDefault="003E7144" w:rsidP="00EF58B0">
            <w:r>
              <w:t xml:space="preserve">Play session </w:t>
            </w:r>
          </w:p>
          <w:p w:rsidR="00335563" w:rsidRDefault="003E7144" w:rsidP="00EF58B0">
            <w:r>
              <w:t xml:space="preserve">Kite making </w:t>
            </w:r>
          </w:p>
          <w:p w:rsidR="003E7144" w:rsidRPr="00090992" w:rsidRDefault="003E7144" w:rsidP="00EF58B0"/>
        </w:tc>
        <w:tc>
          <w:tcPr>
            <w:tcW w:w="1127" w:type="pct"/>
            <w:vAlign w:val="center"/>
          </w:tcPr>
          <w:p w:rsidR="00335563" w:rsidRPr="00090992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090992" w:rsidRDefault="00D9042D" w:rsidP="00EF58B0">
            <w:proofErr w:type="spellStart"/>
            <w:r>
              <w:t>Brynteg</w:t>
            </w:r>
            <w:proofErr w:type="spellEnd"/>
          </w:p>
        </w:tc>
      </w:tr>
      <w:tr w:rsidR="00CD41A3" w:rsidRPr="00013F2C" w:rsidTr="00193F33">
        <w:trPr>
          <w:trHeight w:val="301"/>
        </w:trPr>
        <w:tc>
          <w:tcPr>
            <w:tcW w:w="1166" w:type="pct"/>
          </w:tcPr>
          <w:p w:rsidR="00445610" w:rsidRDefault="00445610" w:rsidP="00EF58B0">
            <w:r>
              <w:t xml:space="preserve">Tuesday </w:t>
            </w:r>
          </w:p>
          <w:p w:rsidR="00EF58B0" w:rsidRDefault="004D5E5E" w:rsidP="00EF58B0">
            <w:r>
              <w:t>1</w:t>
            </w:r>
            <w:r w:rsidR="003E7144">
              <w:t>9</w:t>
            </w:r>
            <w:r>
              <w:t>/3/24</w:t>
            </w:r>
          </w:p>
        </w:tc>
        <w:tc>
          <w:tcPr>
            <w:tcW w:w="1343" w:type="pct"/>
          </w:tcPr>
          <w:p w:rsidR="003E7144" w:rsidRDefault="003E7144" w:rsidP="00EF58B0">
            <w:r>
              <w:t xml:space="preserve">UNCRC </w:t>
            </w:r>
          </w:p>
          <w:p w:rsidR="00202F93" w:rsidRDefault="003E7144" w:rsidP="00EF58B0">
            <w:r>
              <w:t xml:space="preserve">workshop </w:t>
            </w:r>
          </w:p>
        </w:tc>
        <w:tc>
          <w:tcPr>
            <w:tcW w:w="1127" w:type="pct"/>
            <w:vAlign w:val="center"/>
          </w:tcPr>
          <w:p w:rsidR="00CD41A3" w:rsidRPr="009351B3" w:rsidRDefault="00CD41A3" w:rsidP="00EF58B0">
            <w:r>
              <w:t>6 – 9pm</w:t>
            </w:r>
          </w:p>
        </w:tc>
        <w:tc>
          <w:tcPr>
            <w:tcW w:w="1364" w:type="pct"/>
          </w:tcPr>
          <w:p w:rsidR="00CD41A3" w:rsidRDefault="00CD41A3" w:rsidP="00EF58B0">
            <w:r>
              <w:t xml:space="preserve">Ty </w:t>
            </w:r>
            <w:proofErr w:type="spellStart"/>
            <w:r>
              <w:t>pawb</w:t>
            </w:r>
            <w:proofErr w:type="spellEnd"/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4D5E5E" w:rsidRDefault="00EF58B0" w:rsidP="00EF58B0">
            <w:r>
              <w:t>Friday</w:t>
            </w:r>
          </w:p>
          <w:p w:rsidR="005841B6" w:rsidRPr="001C67FB" w:rsidRDefault="004D5E5E" w:rsidP="00EF58B0">
            <w:r>
              <w:t>22/3/24</w:t>
            </w:r>
          </w:p>
        </w:tc>
        <w:tc>
          <w:tcPr>
            <w:tcW w:w="1343" w:type="pct"/>
          </w:tcPr>
          <w:p w:rsidR="005841B6" w:rsidRPr="00E33D61" w:rsidRDefault="003E7144" w:rsidP="00EF58B0">
            <w:r>
              <w:t>Easter egg hunt</w:t>
            </w:r>
          </w:p>
        </w:tc>
        <w:tc>
          <w:tcPr>
            <w:tcW w:w="1127" w:type="pct"/>
            <w:vAlign w:val="center"/>
          </w:tcPr>
          <w:p w:rsidR="005841B6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841B6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4D5E5E" w:rsidRPr="00013F2C" w:rsidTr="004D5E5E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4D5E5E" w:rsidRDefault="004D5E5E" w:rsidP="00EF58B0">
            <w:r>
              <w:t xml:space="preserve">EASTER BREAK </w:t>
            </w:r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445610" w:rsidRDefault="00445610" w:rsidP="00EF58B0">
            <w:r>
              <w:t xml:space="preserve">Tuesday </w:t>
            </w:r>
          </w:p>
          <w:p w:rsidR="004D5E5E" w:rsidRDefault="00445610" w:rsidP="00EF58B0">
            <w:r>
              <w:t>9</w:t>
            </w:r>
            <w:r w:rsidR="004D5E5E">
              <w:t>/4/24</w:t>
            </w:r>
          </w:p>
        </w:tc>
        <w:tc>
          <w:tcPr>
            <w:tcW w:w="1343" w:type="pct"/>
          </w:tcPr>
          <w:p w:rsidR="00335563" w:rsidRPr="00E33D61" w:rsidRDefault="003E7144" w:rsidP="00EF58B0">
            <w:r>
              <w:t xml:space="preserve">Welcome back session </w:t>
            </w:r>
          </w:p>
        </w:tc>
        <w:tc>
          <w:tcPr>
            <w:tcW w:w="1127" w:type="pct"/>
            <w:vAlign w:val="center"/>
          </w:tcPr>
          <w:p w:rsidR="00335563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335563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B43804" w:rsidRDefault="00EF58B0" w:rsidP="00EF58B0">
            <w:r>
              <w:t>Friday</w:t>
            </w:r>
          </w:p>
          <w:p w:rsidR="004D5E5E" w:rsidRPr="001C67FB" w:rsidRDefault="004D5E5E" w:rsidP="00EF58B0">
            <w:r>
              <w:t>12/4/24</w:t>
            </w:r>
          </w:p>
        </w:tc>
        <w:tc>
          <w:tcPr>
            <w:tcW w:w="1343" w:type="pct"/>
          </w:tcPr>
          <w:p w:rsidR="005841B6" w:rsidRPr="00E33D61" w:rsidRDefault="003E7144" w:rsidP="00EF58B0">
            <w:r>
              <w:t xml:space="preserve">Cooking session / Budgeting </w:t>
            </w:r>
          </w:p>
        </w:tc>
        <w:tc>
          <w:tcPr>
            <w:tcW w:w="1127" w:type="pct"/>
            <w:vAlign w:val="center"/>
          </w:tcPr>
          <w:p w:rsidR="005841B6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013B19" w:rsidRDefault="00013B19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841B6" w:rsidRPr="00B55C79" w:rsidRDefault="00013B19" w:rsidP="00EF58B0">
            <w:proofErr w:type="spellStart"/>
            <w:r>
              <w:t>Brynteg</w:t>
            </w:r>
            <w:proofErr w:type="spellEnd"/>
          </w:p>
        </w:tc>
      </w:tr>
      <w:tr w:rsidR="005841B6" w:rsidRPr="00013F2C" w:rsidTr="002E52EF">
        <w:trPr>
          <w:trHeight w:val="301"/>
        </w:trPr>
        <w:tc>
          <w:tcPr>
            <w:tcW w:w="1166" w:type="pct"/>
          </w:tcPr>
          <w:p w:rsidR="00B43804" w:rsidRDefault="00445610" w:rsidP="00EF58B0">
            <w:r>
              <w:t>Tuesday</w:t>
            </w:r>
          </w:p>
          <w:p w:rsidR="004D5E5E" w:rsidRPr="001C67FB" w:rsidRDefault="00445610" w:rsidP="00EF58B0">
            <w:r>
              <w:t>16</w:t>
            </w:r>
            <w:r w:rsidR="004D5E5E">
              <w:t>/4/24</w:t>
            </w:r>
          </w:p>
        </w:tc>
        <w:tc>
          <w:tcPr>
            <w:tcW w:w="1343" w:type="pct"/>
          </w:tcPr>
          <w:p w:rsidR="003E7144" w:rsidRDefault="003E7144" w:rsidP="00EF58B0">
            <w:r>
              <w:t xml:space="preserve">Youth work </w:t>
            </w:r>
          </w:p>
          <w:p w:rsidR="009351B3" w:rsidRPr="00E33D61" w:rsidRDefault="003E7144" w:rsidP="00EF58B0">
            <w:r>
              <w:t xml:space="preserve">activities </w:t>
            </w:r>
          </w:p>
        </w:tc>
        <w:tc>
          <w:tcPr>
            <w:tcW w:w="1127" w:type="pct"/>
            <w:vAlign w:val="center"/>
          </w:tcPr>
          <w:p w:rsidR="005841B6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841B6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335563" w:rsidRPr="00013F2C" w:rsidTr="002E52EF">
        <w:trPr>
          <w:trHeight w:val="301"/>
        </w:trPr>
        <w:tc>
          <w:tcPr>
            <w:tcW w:w="1166" w:type="pct"/>
          </w:tcPr>
          <w:p w:rsidR="00EF58B0" w:rsidRDefault="00EF58B0" w:rsidP="00EF58B0">
            <w:r>
              <w:t>Friday</w:t>
            </w:r>
          </w:p>
          <w:p w:rsidR="004D5E5E" w:rsidRDefault="004D5E5E" w:rsidP="00550936">
            <w:r>
              <w:t>19/4/</w:t>
            </w:r>
            <w:r w:rsidR="00550936">
              <w:t>24</w:t>
            </w:r>
          </w:p>
        </w:tc>
        <w:tc>
          <w:tcPr>
            <w:tcW w:w="1343" w:type="pct"/>
          </w:tcPr>
          <w:p w:rsidR="003E7144" w:rsidRDefault="003E7144" w:rsidP="00EF58B0">
            <w:r>
              <w:t xml:space="preserve">Fire pit – </w:t>
            </w:r>
          </w:p>
          <w:p w:rsidR="00972EC1" w:rsidRPr="00E33D61" w:rsidRDefault="003E7144" w:rsidP="00EF58B0">
            <w:r>
              <w:t>Marsh mallows</w:t>
            </w:r>
          </w:p>
        </w:tc>
        <w:tc>
          <w:tcPr>
            <w:tcW w:w="1127" w:type="pct"/>
            <w:vAlign w:val="center"/>
          </w:tcPr>
          <w:p w:rsidR="00335563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</w:tcPr>
          <w:p w:rsidR="004D5E5E" w:rsidRDefault="009351B3" w:rsidP="00EF58B0">
            <w:proofErr w:type="spellStart"/>
            <w:r>
              <w:t>Solway</w:t>
            </w:r>
            <w:proofErr w:type="spellEnd"/>
            <w:r>
              <w:t xml:space="preserve"> banks</w:t>
            </w:r>
          </w:p>
          <w:p w:rsidR="00335563" w:rsidRPr="00B55C79" w:rsidRDefault="004D5E5E" w:rsidP="00EF58B0">
            <w:proofErr w:type="spellStart"/>
            <w:r>
              <w:t>Brynteg</w:t>
            </w:r>
            <w:proofErr w:type="spellEnd"/>
            <w:r w:rsidR="009351B3">
              <w:t xml:space="preserve"> </w:t>
            </w:r>
          </w:p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445610" w:rsidRDefault="00445610" w:rsidP="00EF58B0">
            <w:r>
              <w:t xml:space="preserve">Tuesday </w:t>
            </w:r>
          </w:p>
          <w:p w:rsidR="00550936" w:rsidRPr="001C67FB" w:rsidRDefault="00550936" w:rsidP="00EF58B0">
            <w:r>
              <w:t>2</w:t>
            </w:r>
            <w:r w:rsidR="00445610">
              <w:t>3</w:t>
            </w:r>
            <w:r>
              <w:t>/4/24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0543A" w:rsidRDefault="00C0543A" w:rsidP="00EF58B0">
            <w:proofErr w:type="spellStart"/>
            <w:r>
              <w:t>Urdd</w:t>
            </w:r>
            <w:proofErr w:type="spellEnd"/>
            <w:r>
              <w:t xml:space="preserve"> –</w:t>
            </w:r>
          </w:p>
          <w:p w:rsidR="005841B6" w:rsidRPr="00E33D61" w:rsidRDefault="00C0543A" w:rsidP="00EF58B0">
            <w:r>
              <w:t xml:space="preserve">Arts crafts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</w:t>
            </w:r>
          </w:p>
          <w:p w:rsidR="009351B3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  <w:tr w:rsidR="00335563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EF58B0" w:rsidP="00EF58B0">
            <w:r>
              <w:t>Friday</w:t>
            </w:r>
          </w:p>
          <w:p w:rsidR="00550936" w:rsidRDefault="00550936" w:rsidP="00EF58B0">
            <w:r>
              <w:t>26/4/24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C0543A" w:rsidP="00EF58B0">
            <w:r>
              <w:t xml:space="preserve">Play session </w:t>
            </w:r>
          </w:p>
          <w:p w:rsidR="00C0543A" w:rsidRPr="00E33D61" w:rsidRDefault="00C0543A" w:rsidP="00EF58B0">
            <w:r>
              <w:t xml:space="preserve">Rounder’s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35563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9351B3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9351B3" w:rsidRPr="00B55C79" w:rsidRDefault="009351B3" w:rsidP="00EF58B0">
            <w:proofErr w:type="spellStart"/>
            <w:r>
              <w:t>Brynteg</w:t>
            </w:r>
            <w:proofErr w:type="spellEnd"/>
          </w:p>
        </w:tc>
      </w:tr>
      <w:tr w:rsidR="005C22F5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445610" w:rsidRDefault="00445610" w:rsidP="00EF58B0">
            <w:r>
              <w:t xml:space="preserve">Tuesday </w:t>
            </w:r>
          </w:p>
          <w:p w:rsidR="00550936" w:rsidRDefault="00445610" w:rsidP="00EF58B0">
            <w:r>
              <w:t>30</w:t>
            </w:r>
            <w:r w:rsidR="00550936">
              <w:t>/4/24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0543A" w:rsidRDefault="00C0543A" w:rsidP="00EF58B0">
            <w:r>
              <w:t xml:space="preserve">Graffiti Art </w:t>
            </w:r>
          </w:p>
          <w:p w:rsidR="005C22F5" w:rsidRPr="00E33D61" w:rsidRDefault="00C0543A" w:rsidP="00EF58B0">
            <w:r>
              <w:t xml:space="preserve">workshop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C22F5" w:rsidRPr="00B55C79" w:rsidRDefault="009351B3" w:rsidP="00EF58B0">
            <w:r w:rsidRPr="009351B3">
              <w:t>6 – 9pm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9042D" w:rsidRDefault="00D9042D" w:rsidP="00EF58B0">
            <w:proofErr w:type="spellStart"/>
            <w:r>
              <w:t>Solway</w:t>
            </w:r>
            <w:proofErr w:type="spellEnd"/>
            <w:r>
              <w:t xml:space="preserve"> banks </w:t>
            </w:r>
          </w:p>
          <w:p w:rsidR="005C22F5" w:rsidRPr="00B55C79" w:rsidRDefault="00D9042D" w:rsidP="00EF58B0">
            <w:proofErr w:type="spellStart"/>
            <w:r>
              <w:t>Brynteg</w:t>
            </w:r>
            <w:proofErr w:type="spellEnd"/>
          </w:p>
        </w:tc>
      </w:tr>
    </w:tbl>
    <w:p w:rsidR="00550936" w:rsidRDefault="00550936" w:rsidP="00EF58B0"/>
    <w:p w:rsidR="00C76BF0" w:rsidRPr="00807842" w:rsidRDefault="00C76BF0" w:rsidP="00EF58B0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EF58B0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EF58B0">
      <w:r>
        <w:separator/>
      </w:r>
    </w:p>
  </w:endnote>
  <w:endnote w:type="continuationSeparator" w:id="0">
    <w:p w:rsidR="00566903" w:rsidRDefault="00566903" w:rsidP="00EF5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EF58B0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EF58B0">
      <w:r>
        <w:separator/>
      </w:r>
    </w:p>
  </w:footnote>
  <w:footnote w:type="continuationSeparator" w:id="0">
    <w:p w:rsidR="00566903" w:rsidRDefault="00566903" w:rsidP="00EF5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EF58B0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EF58B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F58B0">
    <w:pPr>
      <w:pStyle w:val="Header"/>
    </w:pPr>
  </w:p>
  <w:p w:rsidR="00F86700" w:rsidRDefault="005C00E8" w:rsidP="00EF58B0">
    <w:pPr>
      <w:pStyle w:val="Header"/>
    </w:pPr>
    <w:r>
      <w:t xml:space="preserve">                               </w:t>
    </w:r>
  </w:p>
  <w:p w:rsidR="00F86700" w:rsidRDefault="00F86700" w:rsidP="00EF58B0">
    <w:pPr>
      <w:pStyle w:val="Header"/>
    </w:pPr>
  </w:p>
  <w:p w:rsidR="00DC2E54" w:rsidRDefault="00DC2E54" w:rsidP="00EF58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B19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A4D"/>
    <w:rsid w:val="000C3BA4"/>
    <w:rsid w:val="000D241E"/>
    <w:rsid w:val="000E229B"/>
    <w:rsid w:val="00107A42"/>
    <w:rsid w:val="00111490"/>
    <w:rsid w:val="0011457C"/>
    <w:rsid w:val="001251B9"/>
    <w:rsid w:val="00141945"/>
    <w:rsid w:val="00146FEF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03F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02F93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062CC"/>
    <w:rsid w:val="00335563"/>
    <w:rsid w:val="00335E4F"/>
    <w:rsid w:val="00350B84"/>
    <w:rsid w:val="00362E17"/>
    <w:rsid w:val="00367CB3"/>
    <w:rsid w:val="00374343"/>
    <w:rsid w:val="003A4BB0"/>
    <w:rsid w:val="003B29D8"/>
    <w:rsid w:val="003D1646"/>
    <w:rsid w:val="003E7144"/>
    <w:rsid w:val="00404144"/>
    <w:rsid w:val="00422661"/>
    <w:rsid w:val="00423215"/>
    <w:rsid w:val="00435AD3"/>
    <w:rsid w:val="004451C8"/>
    <w:rsid w:val="00445610"/>
    <w:rsid w:val="00454392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D579F"/>
    <w:rsid w:val="004D5E5E"/>
    <w:rsid w:val="004E1145"/>
    <w:rsid w:val="004F5185"/>
    <w:rsid w:val="004F780C"/>
    <w:rsid w:val="005009E2"/>
    <w:rsid w:val="00505DF3"/>
    <w:rsid w:val="00535C01"/>
    <w:rsid w:val="00550936"/>
    <w:rsid w:val="0055449E"/>
    <w:rsid w:val="0056026D"/>
    <w:rsid w:val="005650EB"/>
    <w:rsid w:val="00566903"/>
    <w:rsid w:val="00570A12"/>
    <w:rsid w:val="005841B6"/>
    <w:rsid w:val="00587611"/>
    <w:rsid w:val="005959B0"/>
    <w:rsid w:val="00596751"/>
    <w:rsid w:val="005A1D46"/>
    <w:rsid w:val="005B4A5C"/>
    <w:rsid w:val="005B5A9C"/>
    <w:rsid w:val="005C00E8"/>
    <w:rsid w:val="005C22F5"/>
    <w:rsid w:val="005C29AF"/>
    <w:rsid w:val="005E3B3A"/>
    <w:rsid w:val="005F0372"/>
    <w:rsid w:val="005F0FEE"/>
    <w:rsid w:val="005F5418"/>
    <w:rsid w:val="006067D3"/>
    <w:rsid w:val="0063327B"/>
    <w:rsid w:val="006469FC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3FAD"/>
    <w:rsid w:val="006E711B"/>
    <w:rsid w:val="00715184"/>
    <w:rsid w:val="00721B24"/>
    <w:rsid w:val="007244A9"/>
    <w:rsid w:val="00740AD4"/>
    <w:rsid w:val="007428C7"/>
    <w:rsid w:val="00754518"/>
    <w:rsid w:val="00775A50"/>
    <w:rsid w:val="007764CA"/>
    <w:rsid w:val="007A0DA8"/>
    <w:rsid w:val="007A2896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6A7A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351B3"/>
    <w:rsid w:val="00956136"/>
    <w:rsid w:val="00972BD7"/>
    <w:rsid w:val="00972EC1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141AE"/>
    <w:rsid w:val="00B33E31"/>
    <w:rsid w:val="00B43804"/>
    <w:rsid w:val="00B439C5"/>
    <w:rsid w:val="00B57B8A"/>
    <w:rsid w:val="00B61C2B"/>
    <w:rsid w:val="00B70D9E"/>
    <w:rsid w:val="00B77D08"/>
    <w:rsid w:val="00BB0778"/>
    <w:rsid w:val="00BC6BAD"/>
    <w:rsid w:val="00C03743"/>
    <w:rsid w:val="00C0543A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1A3"/>
    <w:rsid w:val="00CD4812"/>
    <w:rsid w:val="00CE7834"/>
    <w:rsid w:val="00D07981"/>
    <w:rsid w:val="00D262C4"/>
    <w:rsid w:val="00D309C3"/>
    <w:rsid w:val="00D33177"/>
    <w:rsid w:val="00D4312D"/>
    <w:rsid w:val="00D51EEF"/>
    <w:rsid w:val="00D87A85"/>
    <w:rsid w:val="00D9042D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3514"/>
    <w:rsid w:val="00EC23CF"/>
    <w:rsid w:val="00EC6D75"/>
    <w:rsid w:val="00ED5300"/>
    <w:rsid w:val="00EE12E7"/>
    <w:rsid w:val="00EE19DF"/>
    <w:rsid w:val="00EE287D"/>
    <w:rsid w:val="00EE7556"/>
    <w:rsid w:val="00EF58B0"/>
    <w:rsid w:val="00F214A3"/>
    <w:rsid w:val="00F333E6"/>
    <w:rsid w:val="00F33842"/>
    <w:rsid w:val="00F47A62"/>
    <w:rsid w:val="00F50FDC"/>
    <w:rsid w:val="00F54D19"/>
    <w:rsid w:val="00F66AF4"/>
    <w:rsid w:val="00F72336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5F302A74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F58B0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E34FD-1D4E-4FF3-87DA-6CCBB17D6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15</TotalTime>
  <Pages>2</Pages>
  <Words>340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5</cp:revision>
  <cp:lastPrinted>2023-11-13T10:55:00Z</cp:lastPrinted>
  <dcterms:created xsi:type="dcterms:W3CDTF">2023-11-13T19:42:00Z</dcterms:created>
  <dcterms:modified xsi:type="dcterms:W3CDTF">2023-11-14T10:17:00Z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