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9EF9FC" w14:textId="77777777" w:rsidR="00DE3C04" w:rsidRDefault="00C76BF0" w:rsidP="00ED445C">
      <w:pPr>
        <w:pStyle w:val="Title"/>
      </w:pPr>
      <w:r w:rsidRPr="0096541E">
        <w:t xml:space="preserve">Programme for </w:t>
      </w:r>
      <w:r w:rsidR="00B81521" w:rsidRPr="0096541E">
        <w:t xml:space="preserve">Brymbo </w:t>
      </w:r>
      <w:r w:rsidR="00A17D95" w:rsidRPr="0096541E">
        <w:t>Youth Provision</w:t>
      </w:r>
    </w:p>
    <w:p w14:paraId="53E90E30" w14:textId="3D94FD70" w:rsidR="00C76BF0" w:rsidRPr="00013F2C" w:rsidRDefault="00DF086C" w:rsidP="00ED445C">
      <w:pPr>
        <w:pStyle w:val="Title"/>
      </w:pPr>
      <w:r>
        <w:t>January</w:t>
      </w:r>
      <w:r w:rsidR="00544CDB">
        <w:t xml:space="preserve"> 202</w:t>
      </w:r>
      <w:r>
        <w:t>4</w:t>
      </w:r>
      <w:r w:rsidR="00544CDB">
        <w:t xml:space="preserve"> - </w:t>
      </w:r>
      <w:r>
        <w:t>March</w:t>
      </w:r>
      <w:r w:rsidR="00544CDB">
        <w:t xml:space="preserve"> 202</w:t>
      </w:r>
      <w:r>
        <w:t>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5"/>
        <w:gridCol w:w="2716"/>
        <w:gridCol w:w="2277"/>
        <w:gridCol w:w="2756"/>
      </w:tblGrid>
      <w:tr w:rsidR="00C76BF0" w:rsidRPr="00013F2C" w14:paraId="018E0BE7" w14:textId="77777777" w:rsidTr="00673FAA">
        <w:trPr>
          <w:trHeight w:val="301"/>
        </w:trPr>
        <w:tc>
          <w:tcPr>
            <w:tcW w:w="1165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2ED238E1" w14:textId="77777777" w:rsidR="00C76BF0" w:rsidRPr="00013F2C" w:rsidRDefault="00C76BF0" w:rsidP="00ED445C">
            <w:pPr>
              <w:pStyle w:val="TableHeader"/>
            </w:pPr>
            <w:r w:rsidRPr="00013F2C">
              <w:t>Date</w:t>
            </w:r>
          </w:p>
        </w:tc>
        <w:tc>
          <w:tcPr>
            <w:tcW w:w="1344" w:type="pct"/>
            <w:tcBorders>
              <w:top w:val="single" w:sz="18" w:space="0" w:color="006699"/>
            </w:tcBorders>
            <w:shd w:val="clear" w:color="auto" w:fill="FF9900"/>
          </w:tcPr>
          <w:p w14:paraId="51DCE9BA" w14:textId="77777777" w:rsidR="00C76BF0" w:rsidRPr="00013F2C" w:rsidRDefault="00C76BF0" w:rsidP="00ED445C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22FF642E" w14:textId="77777777" w:rsidR="00C76BF0" w:rsidRPr="00013F2C" w:rsidRDefault="00C76BF0" w:rsidP="00ED445C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3AB309DC" w14:textId="77777777" w:rsidR="00C76BF0" w:rsidRPr="00013F2C" w:rsidRDefault="00C76BF0" w:rsidP="00ED445C">
            <w:pPr>
              <w:pStyle w:val="TableHeader"/>
            </w:pPr>
            <w:r w:rsidRPr="00013F2C">
              <w:t>Location</w:t>
            </w:r>
          </w:p>
        </w:tc>
      </w:tr>
      <w:tr w:rsidR="00E7086C" w:rsidRPr="00013F2C" w14:paraId="08519F60" w14:textId="77777777" w:rsidTr="00ED445C">
        <w:trPr>
          <w:trHeight w:val="301"/>
        </w:trPr>
        <w:tc>
          <w:tcPr>
            <w:tcW w:w="1165" w:type="pct"/>
            <w:shd w:val="clear" w:color="auto" w:fill="auto"/>
          </w:tcPr>
          <w:p w14:paraId="416B3B44" w14:textId="793D5C87" w:rsidR="00E7086C" w:rsidRPr="000D241E" w:rsidRDefault="002C338E" w:rsidP="00ED445C">
            <w:pPr>
              <w:pStyle w:val="TableHeader"/>
            </w:pPr>
            <w:r>
              <w:t>Mon</w:t>
            </w:r>
            <w:r w:rsidR="009A17CC">
              <w:t xml:space="preserve"> 8</w:t>
            </w:r>
            <w:r w:rsidR="009A17CC" w:rsidRPr="009A17CC">
              <w:rPr>
                <w:vertAlign w:val="superscript"/>
              </w:rPr>
              <w:t>th</w:t>
            </w:r>
            <w:r w:rsidR="009A17CC">
              <w:t xml:space="preserve"> January</w:t>
            </w:r>
          </w:p>
        </w:tc>
        <w:tc>
          <w:tcPr>
            <w:tcW w:w="1344" w:type="pct"/>
            <w:shd w:val="clear" w:color="auto" w:fill="auto"/>
          </w:tcPr>
          <w:p w14:paraId="219A84C0" w14:textId="77777777" w:rsidR="00DC5E6B" w:rsidRDefault="00DC5E6B" w:rsidP="00ED445C">
            <w:r>
              <w:t>Welcome Back</w:t>
            </w:r>
          </w:p>
          <w:p w14:paraId="49CD68D6" w14:textId="3FE37DB6" w:rsidR="00E7086C" w:rsidRPr="008A0363" w:rsidRDefault="00DC5E6B" w:rsidP="00ED445C">
            <w:r>
              <w:t>With Luxury Hot Chocolate</w:t>
            </w:r>
          </w:p>
        </w:tc>
        <w:tc>
          <w:tcPr>
            <w:tcW w:w="1127" w:type="pct"/>
            <w:shd w:val="clear" w:color="auto" w:fill="auto"/>
          </w:tcPr>
          <w:p w14:paraId="683BA378" w14:textId="28FB512F" w:rsidR="00E7086C" w:rsidRDefault="009A17CC" w:rsidP="00ED445C">
            <w:r>
              <w:t>18:00 – 20:00</w:t>
            </w:r>
          </w:p>
        </w:tc>
        <w:tc>
          <w:tcPr>
            <w:tcW w:w="1364" w:type="pct"/>
            <w:shd w:val="clear" w:color="auto" w:fill="auto"/>
          </w:tcPr>
          <w:p w14:paraId="52FB289B" w14:textId="270F2FA5" w:rsidR="00E7086C" w:rsidRDefault="009A17CC" w:rsidP="00ED445C">
            <w:r>
              <w:t>Cheshire View Container</w:t>
            </w:r>
          </w:p>
        </w:tc>
      </w:tr>
      <w:tr w:rsidR="00BF55BA" w:rsidRPr="00013F2C" w14:paraId="7096A929" w14:textId="77777777" w:rsidTr="00ED445C">
        <w:trPr>
          <w:trHeight w:val="301"/>
        </w:trPr>
        <w:tc>
          <w:tcPr>
            <w:tcW w:w="1165" w:type="pct"/>
            <w:shd w:val="clear" w:color="auto" w:fill="auto"/>
          </w:tcPr>
          <w:p w14:paraId="3E5BC9EA" w14:textId="15D53652" w:rsidR="00BF55BA" w:rsidRPr="001C67FB" w:rsidRDefault="002C338E" w:rsidP="00ED445C">
            <w:r>
              <w:t>Wed</w:t>
            </w:r>
            <w:r w:rsidR="009A17CC">
              <w:t xml:space="preserve"> 10</w:t>
            </w:r>
            <w:r w:rsidR="009A17CC" w:rsidRPr="009A17CC">
              <w:rPr>
                <w:vertAlign w:val="superscript"/>
              </w:rPr>
              <w:t>th</w:t>
            </w:r>
            <w:r w:rsidR="009A17CC">
              <w:t xml:space="preserve"> January</w:t>
            </w:r>
          </w:p>
        </w:tc>
        <w:tc>
          <w:tcPr>
            <w:tcW w:w="1344" w:type="pct"/>
            <w:shd w:val="clear" w:color="auto" w:fill="auto"/>
          </w:tcPr>
          <w:p w14:paraId="4C119597" w14:textId="77777777" w:rsidR="00E311E0" w:rsidRDefault="00A62B05" w:rsidP="00ED445C">
            <w:r>
              <w:t>Games Night</w:t>
            </w:r>
          </w:p>
          <w:p w14:paraId="1D7F701C" w14:textId="77777777" w:rsidR="00ED445C" w:rsidRDefault="00ED445C" w:rsidP="00ED445C"/>
          <w:p w14:paraId="625DFE02" w14:textId="59A4ACA1" w:rsidR="00ED445C" w:rsidRDefault="00ED445C" w:rsidP="00ED445C"/>
        </w:tc>
        <w:tc>
          <w:tcPr>
            <w:tcW w:w="1127" w:type="pct"/>
            <w:shd w:val="clear" w:color="auto" w:fill="auto"/>
          </w:tcPr>
          <w:p w14:paraId="4AE67110" w14:textId="77777777" w:rsidR="00BF55BA" w:rsidRDefault="009568E3" w:rsidP="00ED445C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058C4098" w14:textId="77777777" w:rsidR="00BF55BA" w:rsidRDefault="00BF55BA" w:rsidP="00ED445C">
            <w:r w:rsidRPr="004959F2">
              <w:t>Cheshire View Container</w:t>
            </w:r>
          </w:p>
        </w:tc>
      </w:tr>
      <w:tr w:rsidR="002C338E" w:rsidRPr="00013F2C" w14:paraId="338A1B81" w14:textId="77777777" w:rsidTr="00ED445C">
        <w:trPr>
          <w:trHeight w:val="301"/>
        </w:trPr>
        <w:tc>
          <w:tcPr>
            <w:tcW w:w="1165" w:type="pct"/>
            <w:shd w:val="clear" w:color="auto" w:fill="auto"/>
          </w:tcPr>
          <w:p w14:paraId="5EE46E99" w14:textId="603C3073" w:rsidR="002C338E" w:rsidRPr="000D241E" w:rsidRDefault="002C338E" w:rsidP="00ED445C">
            <w:pPr>
              <w:pStyle w:val="TableHeader"/>
            </w:pPr>
            <w:r>
              <w:t>Mon</w:t>
            </w:r>
            <w:r w:rsidR="009A17CC">
              <w:t xml:space="preserve"> 15</w:t>
            </w:r>
            <w:r w:rsidR="009A17CC" w:rsidRPr="009A17CC">
              <w:rPr>
                <w:vertAlign w:val="superscript"/>
              </w:rPr>
              <w:t>th</w:t>
            </w:r>
            <w:r w:rsidR="009A17CC">
              <w:t xml:space="preserve"> January</w:t>
            </w:r>
          </w:p>
        </w:tc>
        <w:tc>
          <w:tcPr>
            <w:tcW w:w="1344" w:type="pct"/>
            <w:shd w:val="clear" w:color="auto" w:fill="auto"/>
          </w:tcPr>
          <w:p w14:paraId="7C73C237" w14:textId="4BD2215C" w:rsidR="002C338E" w:rsidRPr="001C67FB" w:rsidRDefault="00A62B05" w:rsidP="00ED445C">
            <w:r>
              <w:t>Cooking</w:t>
            </w:r>
            <w:r w:rsidR="00CE138C">
              <w:t xml:space="preserve"> Project –Learning </w:t>
            </w:r>
            <w:r w:rsidR="00365468">
              <w:t>How to Plan Meals,</w:t>
            </w:r>
            <w:r w:rsidR="00CE138C">
              <w:t xml:space="preserve"> Budgeting, </w:t>
            </w:r>
            <w:r w:rsidR="00DC5E6B">
              <w:t xml:space="preserve">&amp; </w:t>
            </w:r>
            <w:r w:rsidR="00365468">
              <w:t>Healthy Options</w:t>
            </w:r>
          </w:p>
        </w:tc>
        <w:tc>
          <w:tcPr>
            <w:tcW w:w="1127" w:type="pct"/>
            <w:shd w:val="clear" w:color="auto" w:fill="auto"/>
          </w:tcPr>
          <w:p w14:paraId="7FEEA1A0" w14:textId="77777777" w:rsidR="002C338E" w:rsidRDefault="002C338E" w:rsidP="00ED445C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00BB7BD4" w14:textId="77777777" w:rsidR="002C338E" w:rsidRDefault="002C338E" w:rsidP="00ED445C">
            <w:r w:rsidRPr="004959F2">
              <w:t>Cheshire View Container</w:t>
            </w:r>
          </w:p>
        </w:tc>
      </w:tr>
      <w:tr w:rsidR="002C338E" w:rsidRPr="00013F2C" w14:paraId="106287B2" w14:textId="77777777" w:rsidTr="00ED445C">
        <w:trPr>
          <w:trHeight w:val="301"/>
        </w:trPr>
        <w:tc>
          <w:tcPr>
            <w:tcW w:w="1165" w:type="pct"/>
            <w:shd w:val="clear" w:color="auto" w:fill="auto"/>
          </w:tcPr>
          <w:p w14:paraId="544DF323" w14:textId="3B7EFB75" w:rsidR="002C338E" w:rsidRPr="001C67FB" w:rsidRDefault="002C338E" w:rsidP="00ED445C">
            <w:r>
              <w:t>Wed</w:t>
            </w:r>
            <w:r w:rsidR="009A17CC">
              <w:t xml:space="preserve"> 17</w:t>
            </w:r>
            <w:r w:rsidR="009A17CC" w:rsidRPr="009A17CC">
              <w:rPr>
                <w:vertAlign w:val="superscript"/>
              </w:rPr>
              <w:t>th</w:t>
            </w:r>
            <w:r w:rsidR="009A17CC">
              <w:t xml:space="preserve"> January</w:t>
            </w:r>
          </w:p>
        </w:tc>
        <w:tc>
          <w:tcPr>
            <w:tcW w:w="1344" w:type="pct"/>
            <w:shd w:val="clear" w:color="auto" w:fill="auto"/>
          </w:tcPr>
          <w:p w14:paraId="4D7571CC" w14:textId="3A402C4E" w:rsidR="00972FFD" w:rsidRDefault="00365468" w:rsidP="00ED445C">
            <w:r>
              <w:t>Cooking Project –</w:t>
            </w:r>
            <w:r w:rsidR="00A62B05">
              <w:t>Foods Around the World</w:t>
            </w:r>
          </w:p>
        </w:tc>
        <w:tc>
          <w:tcPr>
            <w:tcW w:w="1127" w:type="pct"/>
            <w:shd w:val="clear" w:color="auto" w:fill="auto"/>
          </w:tcPr>
          <w:p w14:paraId="2D9B8CCE" w14:textId="77777777" w:rsidR="002C338E" w:rsidRDefault="002C338E" w:rsidP="00ED445C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437591AE" w14:textId="77777777" w:rsidR="002C338E" w:rsidRDefault="002C338E" w:rsidP="00ED445C">
            <w:r w:rsidRPr="004959F2">
              <w:t>Cheshire View Container</w:t>
            </w:r>
          </w:p>
        </w:tc>
      </w:tr>
      <w:tr w:rsidR="002C338E" w:rsidRPr="00013F2C" w14:paraId="29BE16F7" w14:textId="77777777" w:rsidTr="00ED445C">
        <w:trPr>
          <w:trHeight w:val="301"/>
        </w:trPr>
        <w:tc>
          <w:tcPr>
            <w:tcW w:w="1165" w:type="pct"/>
            <w:shd w:val="clear" w:color="auto" w:fill="auto"/>
          </w:tcPr>
          <w:p w14:paraId="2EFC7615" w14:textId="66C62F70" w:rsidR="002C338E" w:rsidRPr="000D241E" w:rsidRDefault="002C338E" w:rsidP="00ED445C">
            <w:pPr>
              <w:pStyle w:val="TableHeader"/>
            </w:pPr>
            <w:r>
              <w:t>Mon</w:t>
            </w:r>
            <w:r w:rsidR="009A17CC">
              <w:t xml:space="preserve"> 22</w:t>
            </w:r>
            <w:r w:rsidR="009A17CC" w:rsidRPr="009A17CC">
              <w:rPr>
                <w:vertAlign w:val="superscript"/>
              </w:rPr>
              <w:t>nd</w:t>
            </w:r>
            <w:r w:rsidR="009A17CC">
              <w:t xml:space="preserve"> January</w:t>
            </w:r>
          </w:p>
        </w:tc>
        <w:tc>
          <w:tcPr>
            <w:tcW w:w="1344" w:type="pct"/>
            <w:shd w:val="clear" w:color="auto" w:fill="auto"/>
          </w:tcPr>
          <w:p w14:paraId="264AC2DF" w14:textId="7557604F" w:rsidR="002C338E" w:rsidRDefault="00365468" w:rsidP="00ED445C">
            <w:r>
              <w:t>Cooking Project – Vegan options for Veganuary</w:t>
            </w:r>
            <w:bookmarkStart w:id="0" w:name="_GoBack"/>
            <w:bookmarkEnd w:id="0"/>
            <w:r>
              <w:t xml:space="preserve"> Month</w:t>
            </w:r>
          </w:p>
        </w:tc>
        <w:tc>
          <w:tcPr>
            <w:tcW w:w="1127" w:type="pct"/>
            <w:shd w:val="clear" w:color="auto" w:fill="auto"/>
          </w:tcPr>
          <w:p w14:paraId="1D22A42E" w14:textId="77777777" w:rsidR="002C338E" w:rsidRDefault="002C338E" w:rsidP="00ED445C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550130E8" w14:textId="77777777" w:rsidR="002C338E" w:rsidRDefault="002C338E" w:rsidP="00ED445C">
            <w:r w:rsidRPr="004959F2">
              <w:t>Cheshire View Container</w:t>
            </w:r>
          </w:p>
        </w:tc>
      </w:tr>
      <w:tr w:rsidR="002C338E" w:rsidRPr="00013F2C" w14:paraId="5A290C8E" w14:textId="77777777" w:rsidTr="00ED445C">
        <w:trPr>
          <w:trHeight w:val="301"/>
        </w:trPr>
        <w:tc>
          <w:tcPr>
            <w:tcW w:w="1165" w:type="pct"/>
            <w:shd w:val="clear" w:color="auto" w:fill="auto"/>
          </w:tcPr>
          <w:p w14:paraId="7C83BDAB" w14:textId="4CD57470" w:rsidR="002C338E" w:rsidRPr="001C67FB" w:rsidRDefault="002C338E" w:rsidP="00ED445C">
            <w:r>
              <w:t>Wed</w:t>
            </w:r>
            <w:r w:rsidR="009A17CC">
              <w:t xml:space="preserve"> 24</w:t>
            </w:r>
            <w:r w:rsidR="009A17CC" w:rsidRPr="009A17CC">
              <w:rPr>
                <w:vertAlign w:val="superscript"/>
              </w:rPr>
              <w:t>th</w:t>
            </w:r>
            <w:r w:rsidR="009A17CC">
              <w:t xml:space="preserve"> January</w:t>
            </w:r>
          </w:p>
        </w:tc>
        <w:tc>
          <w:tcPr>
            <w:tcW w:w="1344" w:type="pct"/>
            <w:shd w:val="clear" w:color="auto" w:fill="auto"/>
          </w:tcPr>
          <w:p w14:paraId="6510554F" w14:textId="22947E49" w:rsidR="00B47E09" w:rsidRPr="00090992" w:rsidRDefault="00B47E09" w:rsidP="00ED445C">
            <w:r>
              <w:t>International Day of Education</w:t>
            </w:r>
            <w:r w:rsidR="00CE138C">
              <w:t>- Quiz Night</w:t>
            </w:r>
          </w:p>
        </w:tc>
        <w:tc>
          <w:tcPr>
            <w:tcW w:w="1127" w:type="pct"/>
            <w:shd w:val="clear" w:color="auto" w:fill="auto"/>
          </w:tcPr>
          <w:p w14:paraId="3EA5B235" w14:textId="77777777" w:rsidR="002C338E" w:rsidRDefault="002C338E" w:rsidP="00ED445C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75B2746A" w14:textId="77777777" w:rsidR="002C338E" w:rsidRDefault="002C338E" w:rsidP="00ED445C">
            <w:r w:rsidRPr="004959F2">
              <w:t>Cheshire View Container</w:t>
            </w:r>
          </w:p>
        </w:tc>
      </w:tr>
      <w:tr w:rsidR="002C338E" w:rsidRPr="00013F2C" w14:paraId="51C20D91" w14:textId="77777777" w:rsidTr="00ED445C">
        <w:trPr>
          <w:trHeight w:val="301"/>
        </w:trPr>
        <w:tc>
          <w:tcPr>
            <w:tcW w:w="1165" w:type="pct"/>
            <w:shd w:val="clear" w:color="auto" w:fill="auto"/>
          </w:tcPr>
          <w:p w14:paraId="73D37BC6" w14:textId="4DBA139E" w:rsidR="002C338E" w:rsidRPr="000D241E" w:rsidRDefault="002C338E" w:rsidP="00ED445C">
            <w:pPr>
              <w:pStyle w:val="TableHeader"/>
            </w:pPr>
            <w:r>
              <w:t>Mon</w:t>
            </w:r>
            <w:r w:rsidR="009A17CC">
              <w:t xml:space="preserve"> 29</w:t>
            </w:r>
            <w:r w:rsidR="009A17CC" w:rsidRPr="009A17CC">
              <w:rPr>
                <w:vertAlign w:val="superscript"/>
              </w:rPr>
              <w:t>th</w:t>
            </w:r>
            <w:r w:rsidR="009A17CC">
              <w:t xml:space="preserve"> January</w:t>
            </w:r>
          </w:p>
        </w:tc>
        <w:tc>
          <w:tcPr>
            <w:tcW w:w="1344" w:type="pct"/>
            <w:shd w:val="clear" w:color="auto" w:fill="auto"/>
          </w:tcPr>
          <w:p w14:paraId="6771C7C2" w14:textId="570EAF7F" w:rsidR="003E2D2E" w:rsidRDefault="00BE2BD5" w:rsidP="00ED445C">
            <w:r>
              <w:t>In2change</w:t>
            </w:r>
          </w:p>
          <w:p w14:paraId="4974A83C" w14:textId="36FEC900" w:rsidR="003E2D2E" w:rsidRPr="00942BDD" w:rsidRDefault="003E2D2E" w:rsidP="00ED445C">
            <w:r>
              <w:t>Workshop</w:t>
            </w:r>
          </w:p>
          <w:p w14:paraId="1340531E" w14:textId="037AA6CA" w:rsidR="0006795E" w:rsidRPr="00942BDD" w:rsidRDefault="0006795E" w:rsidP="00ED445C"/>
        </w:tc>
        <w:tc>
          <w:tcPr>
            <w:tcW w:w="1127" w:type="pct"/>
            <w:shd w:val="clear" w:color="auto" w:fill="auto"/>
          </w:tcPr>
          <w:p w14:paraId="25C166DD" w14:textId="77777777" w:rsidR="002C338E" w:rsidRDefault="002C338E" w:rsidP="00ED445C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0793F246" w14:textId="77777777" w:rsidR="002C338E" w:rsidRDefault="002C338E" w:rsidP="00ED445C">
            <w:r w:rsidRPr="004959F2">
              <w:t>Cheshire View Container</w:t>
            </w:r>
          </w:p>
        </w:tc>
      </w:tr>
      <w:tr w:rsidR="002C338E" w:rsidRPr="00013F2C" w14:paraId="7466B870" w14:textId="77777777" w:rsidTr="00ED445C">
        <w:trPr>
          <w:trHeight w:val="301"/>
        </w:trPr>
        <w:tc>
          <w:tcPr>
            <w:tcW w:w="1165" w:type="pct"/>
            <w:shd w:val="clear" w:color="auto" w:fill="auto"/>
          </w:tcPr>
          <w:p w14:paraId="1C8F5EFA" w14:textId="2327DA0E" w:rsidR="002C338E" w:rsidRPr="001C67FB" w:rsidRDefault="002C338E" w:rsidP="00ED445C">
            <w:r>
              <w:t>Wed</w:t>
            </w:r>
            <w:r w:rsidR="009A17CC">
              <w:t xml:space="preserve"> 31</w:t>
            </w:r>
            <w:r w:rsidR="009A17CC" w:rsidRPr="009A17CC">
              <w:rPr>
                <w:vertAlign w:val="superscript"/>
              </w:rPr>
              <w:t>st</w:t>
            </w:r>
            <w:r w:rsidR="009A17CC">
              <w:t xml:space="preserve"> January</w:t>
            </w:r>
          </w:p>
        </w:tc>
        <w:tc>
          <w:tcPr>
            <w:tcW w:w="1344" w:type="pct"/>
            <w:shd w:val="clear" w:color="auto" w:fill="auto"/>
          </w:tcPr>
          <w:p w14:paraId="11586D46" w14:textId="696F8203" w:rsidR="002C338E" w:rsidRDefault="00365468" w:rsidP="00ED445C">
            <w:r>
              <w:t>Time To Talk</w:t>
            </w:r>
          </w:p>
          <w:p w14:paraId="753F811A" w14:textId="366C2B1E" w:rsidR="00365468" w:rsidRDefault="003E2D2E" w:rsidP="00ED445C">
            <w:r>
              <w:t>M</w:t>
            </w:r>
            <w:r w:rsidRPr="003E2D2E">
              <w:t xml:space="preserve">ental </w:t>
            </w:r>
            <w:r>
              <w:t>Health C</w:t>
            </w:r>
            <w:r w:rsidRPr="003E2D2E">
              <w:t>onversation</w:t>
            </w:r>
            <w:r>
              <w:t>s</w:t>
            </w:r>
          </w:p>
          <w:p w14:paraId="433B547E" w14:textId="64DC5F43" w:rsidR="00A65868" w:rsidRPr="00090992" w:rsidRDefault="00A65868" w:rsidP="00ED445C"/>
        </w:tc>
        <w:tc>
          <w:tcPr>
            <w:tcW w:w="1127" w:type="pct"/>
            <w:shd w:val="clear" w:color="auto" w:fill="auto"/>
          </w:tcPr>
          <w:p w14:paraId="56253E0A" w14:textId="77777777" w:rsidR="002C338E" w:rsidRDefault="002C338E" w:rsidP="00ED445C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6DC9DE6C" w14:textId="77777777" w:rsidR="002C338E" w:rsidRDefault="002C338E" w:rsidP="00ED445C">
            <w:r w:rsidRPr="004959F2">
              <w:t>Cheshire View Container</w:t>
            </w:r>
          </w:p>
        </w:tc>
      </w:tr>
      <w:tr w:rsidR="002C338E" w:rsidRPr="00013F2C" w14:paraId="3822F91A" w14:textId="77777777" w:rsidTr="00ED445C">
        <w:trPr>
          <w:trHeight w:val="301"/>
        </w:trPr>
        <w:tc>
          <w:tcPr>
            <w:tcW w:w="1165" w:type="pct"/>
            <w:shd w:val="clear" w:color="auto" w:fill="auto"/>
          </w:tcPr>
          <w:p w14:paraId="23BE8D69" w14:textId="6A791228" w:rsidR="002C338E" w:rsidRPr="000D241E" w:rsidRDefault="002C338E" w:rsidP="00ED445C">
            <w:pPr>
              <w:pStyle w:val="TableHeader"/>
            </w:pPr>
            <w:r>
              <w:t>Mon</w:t>
            </w:r>
            <w:r w:rsidR="009A17CC">
              <w:t xml:space="preserve"> 5</w:t>
            </w:r>
            <w:r w:rsidR="009A17CC" w:rsidRPr="009A17CC">
              <w:rPr>
                <w:vertAlign w:val="superscript"/>
              </w:rPr>
              <w:t>th</w:t>
            </w:r>
            <w:r w:rsidR="009A17CC">
              <w:t xml:space="preserve"> </w:t>
            </w:r>
            <w:r w:rsidR="00365468">
              <w:t>Feb</w:t>
            </w:r>
          </w:p>
        </w:tc>
        <w:tc>
          <w:tcPr>
            <w:tcW w:w="1344" w:type="pct"/>
            <w:shd w:val="clear" w:color="auto" w:fill="auto"/>
          </w:tcPr>
          <w:p w14:paraId="0640059A" w14:textId="75DB95FD" w:rsidR="00D773F9" w:rsidRDefault="00D773F9" w:rsidP="00ED445C">
            <w:r>
              <w:t>Chinese New Year</w:t>
            </w:r>
            <w:r w:rsidR="00DC5E6B">
              <w:t xml:space="preserve"> Theme </w:t>
            </w:r>
            <w:r w:rsidR="00365468">
              <w:t>Activities</w:t>
            </w:r>
          </w:p>
          <w:p w14:paraId="6043BE33" w14:textId="2062E508" w:rsidR="002C338E" w:rsidRPr="00430B31" w:rsidRDefault="002C338E" w:rsidP="00ED445C"/>
        </w:tc>
        <w:tc>
          <w:tcPr>
            <w:tcW w:w="1127" w:type="pct"/>
            <w:shd w:val="clear" w:color="auto" w:fill="auto"/>
          </w:tcPr>
          <w:p w14:paraId="21E48831" w14:textId="77777777" w:rsidR="002C338E" w:rsidRPr="00430B31" w:rsidRDefault="002C338E" w:rsidP="00ED445C">
            <w:r w:rsidRPr="00430B31"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57497539" w14:textId="77777777" w:rsidR="002C338E" w:rsidRDefault="002C338E" w:rsidP="00ED445C">
            <w:r w:rsidRPr="00A03533">
              <w:t>Cheshire View Container</w:t>
            </w:r>
          </w:p>
        </w:tc>
      </w:tr>
      <w:tr w:rsidR="002C338E" w:rsidRPr="00013F2C" w14:paraId="57A77E32" w14:textId="77777777" w:rsidTr="00ED445C">
        <w:trPr>
          <w:trHeight w:val="301"/>
        </w:trPr>
        <w:tc>
          <w:tcPr>
            <w:tcW w:w="1165" w:type="pct"/>
            <w:shd w:val="clear" w:color="auto" w:fill="auto"/>
          </w:tcPr>
          <w:p w14:paraId="30BB3BC7" w14:textId="2A72F91C" w:rsidR="002C338E" w:rsidRPr="001C67FB" w:rsidRDefault="002C338E" w:rsidP="00ED445C">
            <w:r>
              <w:t>Wed</w:t>
            </w:r>
            <w:r w:rsidR="009A17CC">
              <w:t xml:space="preserve"> 7</w:t>
            </w:r>
            <w:r w:rsidR="009A17CC" w:rsidRPr="009A17CC">
              <w:rPr>
                <w:vertAlign w:val="superscript"/>
              </w:rPr>
              <w:t>th</w:t>
            </w:r>
            <w:r w:rsidR="009A17CC">
              <w:t xml:space="preserve"> </w:t>
            </w:r>
            <w:r w:rsidR="00365468">
              <w:t>Feb</w:t>
            </w:r>
          </w:p>
        </w:tc>
        <w:tc>
          <w:tcPr>
            <w:tcW w:w="1344" w:type="pct"/>
            <w:shd w:val="clear" w:color="auto" w:fill="auto"/>
          </w:tcPr>
          <w:p w14:paraId="19F11943" w14:textId="70208E08" w:rsidR="00365468" w:rsidRPr="00430B31" w:rsidRDefault="0072152D" w:rsidP="00ED445C">
            <w:r>
              <w:t>Valentine</w:t>
            </w:r>
            <w:r w:rsidR="00A65868">
              <w:t xml:space="preserve"> &amp; </w:t>
            </w:r>
            <w:r w:rsidR="00ED445C">
              <w:t>Valentine’s</w:t>
            </w:r>
            <w:r w:rsidR="00B47E09">
              <w:t xml:space="preserve"> Day </w:t>
            </w:r>
            <w:r w:rsidR="00DC5E6B">
              <w:t xml:space="preserve">Theme </w:t>
            </w:r>
            <w:r w:rsidR="00ED445C">
              <w:t>Activities</w:t>
            </w:r>
          </w:p>
        </w:tc>
        <w:tc>
          <w:tcPr>
            <w:tcW w:w="1127" w:type="pct"/>
            <w:shd w:val="clear" w:color="auto" w:fill="auto"/>
          </w:tcPr>
          <w:p w14:paraId="5162DC41" w14:textId="77777777" w:rsidR="002C338E" w:rsidRPr="00430B31" w:rsidRDefault="002C338E" w:rsidP="00ED445C">
            <w:r w:rsidRPr="00430B31"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58A89D4D" w14:textId="77777777" w:rsidR="002C338E" w:rsidRDefault="002C338E" w:rsidP="00ED445C">
            <w:r w:rsidRPr="00A03533">
              <w:t>Cheshire View Container</w:t>
            </w:r>
          </w:p>
        </w:tc>
      </w:tr>
      <w:tr w:rsidR="009A17CC" w:rsidRPr="00013F2C" w14:paraId="1D98C0B5" w14:textId="77777777" w:rsidTr="00ED445C">
        <w:trPr>
          <w:trHeight w:val="301"/>
        </w:trPr>
        <w:tc>
          <w:tcPr>
            <w:tcW w:w="1165" w:type="pct"/>
            <w:shd w:val="clear" w:color="auto" w:fill="FFFF00"/>
          </w:tcPr>
          <w:p w14:paraId="562E0A85" w14:textId="747A6942" w:rsidR="009A17CC" w:rsidRDefault="009A17CC" w:rsidP="00ED445C">
            <w:r>
              <w:t>Monday 12</w:t>
            </w:r>
            <w:r w:rsidRPr="009A17CC">
              <w:rPr>
                <w:vertAlign w:val="superscript"/>
              </w:rPr>
              <w:t>th</w:t>
            </w:r>
            <w:r>
              <w:t xml:space="preserve"> </w:t>
            </w:r>
            <w:r w:rsidR="00365468">
              <w:t>Feb</w:t>
            </w:r>
          </w:p>
        </w:tc>
        <w:tc>
          <w:tcPr>
            <w:tcW w:w="1344" w:type="pct"/>
            <w:shd w:val="clear" w:color="auto" w:fill="FFFF00"/>
          </w:tcPr>
          <w:p w14:paraId="3F5670E6" w14:textId="4C909EAB" w:rsidR="009A17CC" w:rsidRPr="00430B31" w:rsidRDefault="009A17CC" w:rsidP="00ED445C">
            <w:r>
              <w:t>Half Term</w:t>
            </w:r>
          </w:p>
        </w:tc>
        <w:tc>
          <w:tcPr>
            <w:tcW w:w="1127" w:type="pct"/>
            <w:shd w:val="clear" w:color="auto" w:fill="FFFF00"/>
          </w:tcPr>
          <w:p w14:paraId="72360690" w14:textId="77777777" w:rsidR="009A17CC" w:rsidRPr="00430B31" w:rsidRDefault="009A17CC" w:rsidP="00ED445C"/>
        </w:tc>
        <w:tc>
          <w:tcPr>
            <w:tcW w:w="1364" w:type="pct"/>
            <w:shd w:val="clear" w:color="auto" w:fill="FFFF00"/>
          </w:tcPr>
          <w:p w14:paraId="1DA6A871" w14:textId="15F9D652" w:rsidR="009A17CC" w:rsidRPr="00A03533" w:rsidRDefault="00ED445C" w:rsidP="00ED445C">
            <w:r>
              <w:t>CLOSED</w:t>
            </w:r>
          </w:p>
        </w:tc>
      </w:tr>
      <w:tr w:rsidR="002C338E" w:rsidRPr="00013F2C" w14:paraId="595113DC" w14:textId="77777777" w:rsidTr="00ED445C">
        <w:trPr>
          <w:trHeight w:val="301"/>
        </w:trPr>
        <w:tc>
          <w:tcPr>
            <w:tcW w:w="1165" w:type="pct"/>
          </w:tcPr>
          <w:p w14:paraId="4FA11B3B" w14:textId="041FECFA" w:rsidR="002C338E" w:rsidRPr="000D241E" w:rsidRDefault="002C338E" w:rsidP="00ED445C">
            <w:pPr>
              <w:pStyle w:val="TableHeader"/>
            </w:pPr>
            <w:r>
              <w:t>Mon</w:t>
            </w:r>
            <w:r w:rsidR="009A17CC">
              <w:t xml:space="preserve"> 19</w:t>
            </w:r>
            <w:r w:rsidR="009A17CC" w:rsidRPr="009A17CC">
              <w:rPr>
                <w:vertAlign w:val="superscript"/>
              </w:rPr>
              <w:t>th</w:t>
            </w:r>
            <w:r w:rsidR="009A17CC">
              <w:t xml:space="preserve"> </w:t>
            </w:r>
            <w:r w:rsidR="00365468">
              <w:t>Feb</w:t>
            </w:r>
          </w:p>
        </w:tc>
        <w:tc>
          <w:tcPr>
            <w:tcW w:w="1344" w:type="pct"/>
          </w:tcPr>
          <w:p w14:paraId="3DD68A13" w14:textId="77777777" w:rsidR="00B47E09" w:rsidRDefault="00365468" w:rsidP="00ED445C">
            <w:r>
              <w:t>Welcome Back</w:t>
            </w:r>
            <w:r w:rsidR="00B24B3B">
              <w:t xml:space="preserve"> with Pancakes &amp; </w:t>
            </w:r>
            <w:r w:rsidR="00DC5E6B">
              <w:t>Luxury H</w:t>
            </w:r>
            <w:r w:rsidR="00B24B3B">
              <w:t>ot Chocolate</w:t>
            </w:r>
          </w:p>
          <w:p w14:paraId="729E82D1" w14:textId="54B1A367" w:rsidR="00ED445C" w:rsidRPr="00A20140" w:rsidRDefault="00ED445C" w:rsidP="00ED445C">
            <w:pPr>
              <w:rPr>
                <w:highlight w:val="yellow"/>
              </w:rPr>
            </w:pPr>
          </w:p>
        </w:tc>
        <w:tc>
          <w:tcPr>
            <w:tcW w:w="1127" w:type="pct"/>
          </w:tcPr>
          <w:p w14:paraId="460D8AB4" w14:textId="77777777" w:rsidR="002C338E" w:rsidRDefault="002C338E" w:rsidP="00ED445C">
            <w:r>
              <w:t>18:00-20:00</w:t>
            </w:r>
          </w:p>
        </w:tc>
        <w:tc>
          <w:tcPr>
            <w:tcW w:w="1364" w:type="pct"/>
          </w:tcPr>
          <w:p w14:paraId="108F021F" w14:textId="77777777" w:rsidR="002C338E" w:rsidRDefault="002C338E" w:rsidP="00ED445C">
            <w:r w:rsidRPr="004959F2">
              <w:t>Cheshire View Container</w:t>
            </w:r>
          </w:p>
        </w:tc>
      </w:tr>
      <w:tr w:rsidR="002C338E" w:rsidRPr="00013F2C" w14:paraId="0EA3E573" w14:textId="77777777" w:rsidTr="00ED445C">
        <w:trPr>
          <w:trHeight w:val="301"/>
        </w:trPr>
        <w:tc>
          <w:tcPr>
            <w:tcW w:w="1165" w:type="pct"/>
          </w:tcPr>
          <w:p w14:paraId="1673CC65" w14:textId="51A5DA19" w:rsidR="002C338E" w:rsidRPr="001C67FB" w:rsidRDefault="002C338E" w:rsidP="00ED445C">
            <w:r>
              <w:t>Wed</w:t>
            </w:r>
            <w:r w:rsidR="009A17CC">
              <w:t xml:space="preserve"> 21</w:t>
            </w:r>
            <w:r w:rsidR="009A17CC" w:rsidRPr="009A17CC">
              <w:rPr>
                <w:vertAlign w:val="superscript"/>
              </w:rPr>
              <w:t>st</w:t>
            </w:r>
            <w:r w:rsidR="009A17CC">
              <w:t xml:space="preserve"> </w:t>
            </w:r>
            <w:r w:rsidR="00365468">
              <w:t>Feb</w:t>
            </w:r>
          </w:p>
        </w:tc>
        <w:tc>
          <w:tcPr>
            <w:tcW w:w="1344" w:type="pct"/>
          </w:tcPr>
          <w:p w14:paraId="3733457E" w14:textId="17C52266" w:rsidR="00365468" w:rsidRDefault="00365468" w:rsidP="00ED445C">
            <w:r>
              <w:t>Cooking on a Budget</w:t>
            </w:r>
          </w:p>
          <w:p w14:paraId="2338D9F7" w14:textId="77777777" w:rsidR="002C338E" w:rsidRDefault="00B60B86" w:rsidP="00ED445C">
            <w:r>
              <w:t>Pizza Night</w:t>
            </w:r>
          </w:p>
          <w:p w14:paraId="737500A0" w14:textId="217BBE1B" w:rsidR="00ED445C" w:rsidRPr="00090992" w:rsidRDefault="00ED445C" w:rsidP="00ED445C"/>
        </w:tc>
        <w:tc>
          <w:tcPr>
            <w:tcW w:w="1127" w:type="pct"/>
          </w:tcPr>
          <w:p w14:paraId="6AA5F455" w14:textId="77777777" w:rsidR="002C338E" w:rsidRDefault="002C338E" w:rsidP="00ED445C">
            <w:r>
              <w:t>18:00-20:00</w:t>
            </w:r>
          </w:p>
        </w:tc>
        <w:tc>
          <w:tcPr>
            <w:tcW w:w="1364" w:type="pct"/>
          </w:tcPr>
          <w:p w14:paraId="7B9B449B" w14:textId="77777777" w:rsidR="002C338E" w:rsidRDefault="002C338E" w:rsidP="00ED445C">
            <w:r w:rsidRPr="004959F2">
              <w:t>Cheshire View Container</w:t>
            </w:r>
          </w:p>
        </w:tc>
      </w:tr>
      <w:tr w:rsidR="002C338E" w:rsidRPr="00013F2C" w14:paraId="7DAC7629" w14:textId="77777777" w:rsidTr="00ED445C">
        <w:trPr>
          <w:trHeight w:val="301"/>
        </w:trPr>
        <w:tc>
          <w:tcPr>
            <w:tcW w:w="1165" w:type="pct"/>
          </w:tcPr>
          <w:p w14:paraId="40A6190F" w14:textId="2D397538" w:rsidR="002C338E" w:rsidRPr="000D241E" w:rsidRDefault="002C338E" w:rsidP="00ED445C">
            <w:pPr>
              <w:pStyle w:val="TableHeader"/>
            </w:pPr>
            <w:r>
              <w:t>Mon</w:t>
            </w:r>
            <w:r w:rsidR="009A17CC">
              <w:t xml:space="preserve"> 26</w:t>
            </w:r>
            <w:r w:rsidR="009A17CC" w:rsidRPr="009A17CC">
              <w:rPr>
                <w:vertAlign w:val="superscript"/>
              </w:rPr>
              <w:t>th</w:t>
            </w:r>
            <w:r w:rsidR="009A17CC">
              <w:t xml:space="preserve"> </w:t>
            </w:r>
            <w:r w:rsidR="00365468">
              <w:t>Feb</w:t>
            </w:r>
          </w:p>
        </w:tc>
        <w:tc>
          <w:tcPr>
            <w:tcW w:w="1344" w:type="pct"/>
          </w:tcPr>
          <w:p w14:paraId="5E5F40AE" w14:textId="77D27E0E" w:rsidR="00DC5E6B" w:rsidRDefault="0053207B" w:rsidP="00ED445C">
            <w:r>
              <w:t>U</w:t>
            </w:r>
            <w:r w:rsidR="00B60B86">
              <w:t xml:space="preserve">rdd </w:t>
            </w:r>
            <w:r w:rsidR="00DC5E6B">
              <w:t>Workshop</w:t>
            </w:r>
          </w:p>
          <w:p w14:paraId="3F1C3BB3" w14:textId="0415F024" w:rsidR="002C338E" w:rsidRPr="00090992" w:rsidRDefault="00B60B86" w:rsidP="00ED445C">
            <w:r>
              <w:t>Silent Disco</w:t>
            </w:r>
          </w:p>
        </w:tc>
        <w:tc>
          <w:tcPr>
            <w:tcW w:w="1127" w:type="pct"/>
          </w:tcPr>
          <w:p w14:paraId="392B2768" w14:textId="77777777" w:rsidR="002C338E" w:rsidRDefault="002C338E" w:rsidP="00ED445C">
            <w:r>
              <w:t>18:00-20:00</w:t>
            </w:r>
          </w:p>
        </w:tc>
        <w:tc>
          <w:tcPr>
            <w:tcW w:w="1364" w:type="pct"/>
          </w:tcPr>
          <w:p w14:paraId="47939167" w14:textId="77777777" w:rsidR="002C338E" w:rsidRDefault="002C338E" w:rsidP="00ED445C">
            <w:r w:rsidRPr="004959F2">
              <w:t>Cheshire View Container</w:t>
            </w:r>
          </w:p>
          <w:p w14:paraId="033E0758" w14:textId="77777777" w:rsidR="002C338E" w:rsidRDefault="002C338E" w:rsidP="00ED445C"/>
        </w:tc>
      </w:tr>
      <w:tr w:rsidR="002C338E" w:rsidRPr="00013F2C" w14:paraId="703F0627" w14:textId="77777777" w:rsidTr="00ED445C">
        <w:trPr>
          <w:trHeight w:val="301"/>
        </w:trPr>
        <w:tc>
          <w:tcPr>
            <w:tcW w:w="1165" w:type="pct"/>
          </w:tcPr>
          <w:p w14:paraId="5C3DEFC4" w14:textId="4E303145" w:rsidR="002C338E" w:rsidRPr="001C67FB" w:rsidRDefault="002C338E" w:rsidP="00ED445C">
            <w:r>
              <w:t>Wed</w:t>
            </w:r>
            <w:r w:rsidR="009A17CC">
              <w:t xml:space="preserve"> 28</w:t>
            </w:r>
            <w:r w:rsidR="009A17CC" w:rsidRPr="009A17CC">
              <w:rPr>
                <w:vertAlign w:val="superscript"/>
              </w:rPr>
              <w:t>th</w:t>
            </w:r>
            <w:r w:rsidR="009A17CC">
              <w:t xml:space="preserve"> </w:t>
            </w:r>
            <w:r w:rsidR="00365468">
              <w:t>Feb</w:t>
            </w:r>
          </w:p>
        </w:tc>
        <w:tc>
          <w:tcPr>
            <w:tcW w:w="1344" w:type="pct"/>
          </w:tcPr>
          <w:p w14:paraId="271F9377" w14:textId="63DEAC07" w:rsidR="00DC5E6B" w:rsidRDefault="00ED445C" w:rsidP="00ED445C">
            <w:r>
              <w:t>Info Shop</w:t>
            </w:r>
            <w:r w:rsidR="00AF55D8">
              <w:t xml:space="preserve"> </w:t>
            </w:r>
            <w:r w:rsidR="00365468">
              <w:t>Workshop</w:t>
            </w:r>
          </w:p>
          <w:p w14:paraId="3EEBA2E3" w14:textId="7EA1C65B" w:rsidR="00DC5E6B" w:rsidRDefault="00AF55D8" w:rsidP="00ED445C">
            <w:r>
              <w:t xml:space="preserve">Intro to </w:t>
            </w:r>
            <w:r w:rsidR="00ED445C">
              <w:t>info shop</w:t>
            </w:r>
          </w:p>
          <w:p w14:paraId="4FAA785F" w14:textId="516586A7" w:rsidR="002C338E" w:rsidRDefault="00DC5E6B" w:rsidP="00ED445C">
            <w:r>
              <w:t>with</w:t>
            </w:r>
            <w:r w:rsidR="00AF55D8">
              <w:t xml:space="preserve"> </w:t>
            </w:r>
            <w:r w:rsidR="0053207B">
              <w:t>Q&amp;A</w:t>
            </w:r>
          </w:p>
          <w:p w14:paraId="4F24201F" w14:textId="0A9A5C51" w:rsidR="00072161" w:rsidRPr="00090992" w:rsidRDefault="00072161" w:rsidP="00ED445C"/>
        </w:tc>
        <w:tc>
          <w:tcPr>
            <w:tcW w:w="1127" w:type="pct"/>
          </w:tcPr>
          <w:p w14:paraId="37F13102" w14:textId="77777777" w:rsidR="002C338E" w:rsidRDefault="002C338E" w:rsidP="00ED445C">
            <w:r>
              <w:t>18:00-20:00</w:t>
            </w:r>
          </w:p>
        </w:tc>
        <w:tc>
          <w:tcPr>
            <w:tcW w:w="1364" w:type="pct"/>
          </w:tcPr>
          <w:p w14:paraId="3AF1FB35" w14:textId="77777777" w:rsidR="002C338E" w:rsidRDefault="002C338E" w:rsidP="00ED445C">
            <w:r w:rsidRPr="004959F2">
              <w:t>Cheshire View Container</w:t>
            </w:r>
          </w:p>
        </w:tc>
      </w:tr>
      <w:tr w:rsidR="002C338E" w:rsidRPr="0096541E" w14:paraId="273F815D" w14:textId="77777777" w:rsidTr="00ED445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3CDC0792" w14:textId="1446A1F2" w:rsidR="002C338E" w:rsidRPr="000D241E" w:rsidRDefault="002C338E" w:rsidP="00ED445C">
            <w:pPr>
              <w:pStyle w:val="TableHeader"/>
            </w:pPr>
            <w:r>
              <w:t>Mon</w:t>
            </w:r>
            <w:r w:rsidR="009A17CC">
              <w:t xml:space="preserve"> 4</w:t>
            </w:r>
            <w:r w:rsidR="009A17CC" w:rsidRPr="009A17CC">
              <w:rPr>
                <w:vertAlign w:val="superscript"/>
              </w:rPr>
              <w:t>th</w:t>
            </w:r>
            <w:r w:rsidR="00365468">
              <w:t xml:space="preserve"> M</w:t>
            </w:r>
            <w:r w:rsidR="009A17CC">
              <w:t>arch</w:t>
            </w:r>
          </w:p>
        </w:tc>
        <w:tc>
          <w:tcPr>
            <w:tcW w:w="1344" w:type="pct"/>
            <w:shd w:val="clear" w:color="auto" w:fill="FFFFFF" w:themeFill="background1"/>
          </w:tcPr>
          <w:p w14:paraId="1121A912" w14:textId="58AA57D7" w:rsidR="00DC5E6B" w:rsidRDefault="00150DA2" w:rsidP="00ED445C">
            <w:r>
              <w:t xml:space="preserve">St </w:t>
            </w:r>
            <w:r w:rsidR="00ED445C">
              <w:t>David’s</w:t>
            </w:r>
          </w:p>
          <w:p w14:paraId="56C93FA4" w14:textId="2657CB5E" w:rsidR="00150DA2" w:rsidRDefault="00150DA2" w:rsidP="00ED445C">
            <w:r>
              <w:t>Theme Activities</w:t>
            </w:r>
          </w:p>
          <w:p w14:paraId="601B3A30" w14:textId="019B6AB9" w:rsidR="002C338E" w:rsidRPr="003D1646" w:rsidRDefault="002C338E" w:rsidP="00ED445C"/>
        </w:tc>
        <w:tc>
          <w:tcPr>
            <w:tcW w:w="1127" w:type="pct"/>
            <w:shd w:val="clear" w:color="auto" w:fill="FFFFFF" w:themeFill="background1"/>
          </w:tcPr>
          <w:p w14:paraId="0F942E97" w14:textId="77777777" w:rsidR="002C338E" w:rsidRDefault="002C338E" w:rsidP="00ED445C">
            <w:r>
              <w:lastRenderedPageBreak/>
              <w:t>18:00-20:00</w:t>
            </w:r>
          </w:p>
        </w:tc>
        <w:tc>
          <w:tcPr>
            <w:tcW w:w="1364" w:type="pct"/>
            <w:shd w:val="clear" w:color="auto" w:fill="FFFFFF" w:themeFill="background1"/>
          </w:tcPr>
          <w:p w14:paraId="42CC0097" w14:textId="77777777" w:rsidR="002C338E" w:rsidRDefault="002C338E" w:rsidP="00ED445C">
            <w:r w:rsidRPr="006376B4">
              <w:t>Cheshire View Container</w:t>
            </w:r>
          </w:p>
        </w:tc>
      </w:tr>
      <w:tr w:rsidR="002C338E" w:rsidRPr="00013F2C" w14:paraId="13C48678" w14:textId="77777777" w:rsidTr="00ED445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4A52A4D3" w14:textId="57ABFF0A" w:rsidR="002C338E" w:rsidRPr="001C67FB" w:rsidRDefault="002C338E" w:rsidP="00ED445C">
            <w:r>
              <w:t>Wed</w:t>
            </w:r>
            <w:r w:rsidR="009A17CC">
              <w:t xml:space="preserve"> 6</w:t>
            </w:r>
            <w:r w:rsidR="009A17CC" w:rsidRPr="009A17CC">
              <w:rPr>
                <w:vertAlign w:val="superscript"/>
              </w:rPr>
              <w:t>th</w:t>
            </w:r>
            <w:r w:rsidR="009A17CC">
              <w:t xml:space="preserve"> March</w:t>
            </w:r>
          </w:p>
        </w:tc>
        <w:tc>
          <w:tcPr>
            <w:tcW w:w="1344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6D7ED368" w14:textId="19F8A6E1" w:rsidR="002C338E" w:rsidRDefault="00D773F9" w:rsidP="00ED445C">
            <w:r>
              <w:t xml:space="preserve">Mother’s </w:t>
            </w:r>
            <w:r w:rsidR="00150DA2">
              <w:t xml:space="preserve">&amp; Parents  </w:t>
            </w:r>
            <w:r w:rsidR="00DC5E6B">
              <w:t>D</w:t>
            </w:r>
            <w:r>
              <w:t>ay</w:t>
            </w:r>
          </w:p>
          <w:p w14:paraId="5F8A1CE6" w14:textId="1241E4A8" w:rsidR="00B47E09" w:rsidRPr="001C67FB" w:rsidRDefault="00DC5E6B" w:rsidP="00ED445C">
            <w:r>
              <w:t>Theme</w:t>
            </w:r>
            <w:r w:rsidR="00150DA2">
              <w:t xml:space="preserve"> Activities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5083931F" w14:textId="77777777" w:rsidR="002C338E" w:rsidRDefault="002C338E" w:rsidP="00ED445C">
            <w:r>
              <w:t>18:00-20:00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62AFF7DB" w14:textId="77777777" w:rsidR="002C338E" w:rsidRDefault="002C338E" w:rsidP="00ED445C">
            <w:r w:rsidRPr="006376B4">
              <w:t>Cheshire View Container</w:t>
            </w:r>
          </w:p>
        </w:tc>
      </w:tr>
      <w:tr w:rsidR="002C338E" w:rsidRPr="00013F2C" w14:paraId="227EE01A" w14:textId="77777777" w:rsidTr="00ED445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5AAB0273" w14:textId="48C53118" w:rsidR="002C338E" w:rsidRPr="000D241E" w:rsidRDefault="002C338E" w:rsidP="00ED445C">
            <w:pPr>
              <w:pStyle w:val="TableHeader"/>
            </w:pPr>
            <w:r>
              <w:t>Mon</w:t>
            </w:r>
            <w:r w:rsidR="009A17CC">
              <w:t xml:space="preserve"> 11</w:t>
            </w:r>
            <w:r w:rsidR="009A17CC" w:rsidRPr="009A17CC">
              <w:rPr>
                <w:vertAlign w:val="superscript"/>
              </w:rPr>
              <w:t>th</w:t>
            </w:r>
            <w:r w:rsidR="009A17CC">
              <w:t xml:space="preserve"> March</w:t>
            </w:r>
          </w:p>
        </w:tc>
        <w:tc>
          <w:tcPr>
            <w:tcW w:w="1344" w:type="pct"/>
            <w:shd w:val="clear" w:color="auto" w:fill="FFFFFF" w:themeFill="background1"/>
          </w:tcPr>
          <w:p w14:paraId="57FD3483" w14:textId="77777777" w:rsidR="002C338E" w:rsidRDefault="00F72D55" w:rsidP="00ED445C">
            <w:r>
              <w:t>CLOSED PLANNING</w:t>
            </w:r>
          </w:p>
          <w:p w14:paraId="1D24A286" w14:textId="77777777" w:rsidR="00ED445C" w:rsidRDefault="00ED445C" w:rsidP="00ED445C">
            <w:r>
              <w:t>MARKETPLACE</w:t>
            </w:r>
          </w:p>
          <w:p w14:paraId="6D89E3C5" w14:textId="08E6E67B" w:rsidR="00ED445C" w:rsidRPr="00F72D55" w:rsidRDefault="00ED445C" w:rsidP="00ED445C"/>
        </w:tc>
        <w:tc>
          <w:tcPr>
            <w:tcW w:w="1127" w:type="pct"/>
            <w:shd w:val="clear" w:color="auto" w:fill="FFFFFF" w:themeFill="background1"/>
          </w:tcPr>
          <w:p w14:paraId="5DF3EF48" w14:textId="2C9FCE5F" w:rsidR="002C338E" w:rsidRPr="001C67FB" w:rsidRDefault="00ED445C" w:rsidP="00ED445C">
            <w:pPr>
              <w:pStyle w:val="TableText"/>
            </w:pPr>
            <w:r>
              <w:t>-</w:t>
            </w:r>
          </w:p>
        </w:tc>
        <w:tc>
          <w:tcPr>
            <w:tcW w:w="1364" w:type="pct"/>
            <w:shd w:val="clear" w:color="auto" w:fill="FFFFFF" w:themeFill="background1"/>
          </w:tcPr>
          <w:p w14:paraId="722F7A97" w14:textId="16A15B78" w:rsidR="002C338E" w:rsidRDefault="00F72D55" w:rsidP="00ED445C">
            <w:r>
              <w:t>Ruabon</w:t>
            </w:r>
            <w:r w:rsidR="00ED445C">
              <w:t xml:space="preserve"> COE</w:t>
            </w:r>
          </w:p>
        </w:tc>
      </w:tr>
      <w:tr w:rsidR="002C338E" w:rsidRPr="00013F2C" w14:paraId="67526114" w14:textId="77777777" w:rsidTr="00ED445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786818FD" w14:textId="17E17165" w:rsidR="002C338E" w:rsidRPr="001C67FB" w:rsidRDefault="002C338E" w:rsidP="00ED445C">
            <w:r>
              <w:t>Wed</w:t>
            </w:r>
            <w:r w:rsidR="009A17CC">
              <w:t xml:space="preserve"> 13</w:t>
            </w:r>
            <w:r w:rsidR="009A17CC" w:rsidRPr="009A17CC">
              <w:rPr>
                <w:vertAlign w:val="superscript"/>
              </w:rPr>
              <w:t>th</w:t>
            </w:r>
            <w:r w:rsidR="009A17CC">
              <w:t xml:space="preserve"> March</w:t>
            </w:r>
          </w:p>
        </w:tc>
        <w:tc>
          <w:tcPr>
            <w:tcW w:w="1344" w:type="pct"/>
            <w:shd w:val="clear" w:color="auto" w:fill="auto"/>
          </w:tcPr>
          <w:p w14:paraId="1BF61AAF" w14:textId="77777777" w:rsidR="002C338E" w:rsidRDefault="00ED445C" w:rsidP="00ED445C">
            <w:r>
              <w:t>info shop</w:t>
            </w:r>
            <w:r w:rsidR="00150DA2">
              <w:t xml:space="preserve"> Workshop</w:t>
            </w:r>
          </w:p>
          <w:p w14:paraId="4BE41AD9" w14:textId="77777777" w:rsidR="00ED445C" w:rsidRDefault="00ED445C" w:rsidP="00ED445C"/>
          <w:p w14:paraId="4C93900E" w14:textId="4B6A6651" w:rsidR="00ED445C" w:rsidRPr="00B03917" w:rsidRDefault="00ED445C" w:rsidP="00ED445C"/>
        </w:tc>
        <w:tc>
          <w:tcPr>
            <w:tcW w:w="1127" w:type="pct"/>
          </w:tcPr>
          <w:p w14:paraId="540A4386" w14:textId="7326BC0F" w:rsidR="002C338E" w:rsidRPr="00BF55BA" w:rsidRDefault="002C338E" w:rsidP="00ED445C">
            <w:r>
              <w:t>18:00-20:00</w:t>
            </w:r>
          </w:p>
        </w:tc>
        <w:tc>
          <w:tcPr>
            <w:tcW w:w="1364" w:type="pct"/>
          </w:tcPr>
          <w:p w14:paraId="28CD4EBD" w14:textId="77777777" w:rsidR="002C338E" w:rsidRPr="00BF55BA" w:rsidRDefault="002C338E" w:rsidP="00ED445C">
            <w:r w:rsidRPr="0026160A">
              <w:t>Cheshire View Container</w:t>
            </w:r>
          </w:p>
        </w:tc>
      </w:tr>
      <w:tr w:rsidR="002C338E" w:rsidRPr="00013F2C" w14:paraId="2175D125" w14:textId="77777777" w:rsidTr="00ED445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214A0DAB" w14:textId="3CB5AFCA" w:rsidR="002C338E" w:rsidRPr="000D241E" w:rsidRDefault="002C338E" w:rsidP="00ED445C">
            <w:pPr>
              <w:pStyle w:val="TableHeader"/>
            </w:pPr>
            <w:r>
              <w:t>Mon</w:t>
            </w:r>
            <w:r w:rsidR="009A17CC">
              <w:t xml:space="preserve"> 18</w:t>
            </w:r>
            <w:r w:rsidR="009A17CC" w:rsidRPr="009A17CC">
              <w:rPr>
                <w:vertAlign w:val="superscript"/>
              </w:rPr>
              <w:t>th</w:t>
            </w:r>
            <w:r w:rsidR="009A17CC">
              <w:t xml:space="preserve"> March</w:t>
            </w:r>
          </w:p>
        </w:tc>
        <w:tc>
          <w:tcPr>
            <w:tcW w:w="1344" w:type="pct"/>
          </w:tcPr>
          <w:p w14:paraId="30FB22A1" w14:textId="30097FBD" w:rsidR="002C338E" w:rsidRPr="00443CBD" w:rsidRDefault="00C54475" w:rsidP="00ED445C">
            <w:r>
              <w:t xml:space="preserve">Easter </w:t>
            </w:r>
            <w:r w:rsidR="00150DA2">
              <w:t xml:space="preserve">Theme </w:t>
            </w:r>
            <w:r>
              <w:t>Activities</w:t>
            </w:r>
          </w:p>
        </w:tc>
        <w:tc>
          <w:tcPr>
            <w:tcW w:w="1127" w:type="pct"/>
          </w:tcPr>
          <w:p w14:paraId="2D6C353C" w14:textId="28947200" w:rsidR="002C338E" w:rsidRPr="00443CBD" w:rsidRDefault="0010528E" w:rsidP="00ED445C">
            <w:pPr>
              <w:rPr>
                <w:color w:val="FF0000"/>
              </w:rPr>
            </w:pPr>
            <w:r w:rsidRPr="0010528E">
              <w:t>18:00-20:00</w:t>
            </w:r>
          </w:p>
        </w:tc>
        <w:tc>
          <w:tcPr>
            <w:tcW w:w="1364" w:type="pct"/>
          </w:tcPr>
          <w:p w14:paraId="2B4301DC" w14:textId="77777777" w:rsidR="002C338E" w:rsidRPr="00443CBD" w:rsidRDefault="002C338E" w:rsidP="00ED445C"/>
          <w:p w14:paraId="44AB1E34" w14:textId="1D7E6EAC" w:rsidR="002C338E" w:rsidRPr="006B3DC8" w:rsidRDefault="006B3DC8" w:rsidP="00ED445C">
            <w:r w:rsidRPr="006B3DC8">
              <w:t>Cheshire View Container</w:t>
            </w:r>
          </w:p>
          <w:p w14:paraId="73B27D17" w14:textId="77777777" w:rsidR="002C338E" w:rsidRPr="00443CBD" w:rsidRDefault="002C338E" w:rsidP="00ED445C"/>
        </w:tc>
      </w:tr>
      <w:tr w:rsidR="002C338E" w:rsidRPr="00013F2C" w14:paraId="1F60E866" w14:textId="77777777" w:rsidTr="00ED445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3FE54099" w14:textId="119EBF4F" w:rsidR="002C338E" w:rsidRPr="00DE1F31" w:rsidRDefault="00DE1F31" w:rsidP="00ED445C">
            <w:pPr>
              <w:rPr>
                <w:highlight w:val="yellow"/>
              </w:rPr>
            </w:pPr>
            <w:r w:rsidRPr="00DE1F31">
              <w:rPr>
                <w:highlight w:val="yellow"/>
              </w:rPr>
              <w:t>Tuesday 19</w:t>
            </w:r>
            <w:r w:rsidR="009A17CC" w:rsidRPr="00DE1F31">
              <w:rPr>
                <w:highlight w:val="yellow"/>
                <w:vertAlign w:val="superscript"/>
              </w:rPr>
              <w:t>th</w:t>
            </w:r>
            <w:r w:rsidR="009A17CC" w:rsidRPr="00DE1F31">
              <w:rPr>
                <w:highlight w:val="yellow"/>
              </w:rPr>
              <w:t xml:space="preserve"> March</w:t>
            </w:r>
          </w:p>
        </w:tc>
        <w:tc>
          <w:tcPr>
            <w:tcW w:w="1344" w:type="pct"/>
            <w:shd w:val="clear" w:color="auto" w:fill="auto"/>
          </w:tcPr>
          <w:p w14:paraId="58EC0459" w14:textId="02939E28" w:rsidR="00C54475" w:rsidRPr="00DE1F31" w:rsidRDefault="00C54475" w:rsidP="00ED445C">
            <w:pPr>
              <w:rPr>
                <w:highlight w:val="yellow"/>
              </w:rPr>
            </w:pPr>
            <w:r w:rsidRPr="00DE1F31">
              <w:rPr>
                <w:highlight w:val="yellow"/>
              </w:rPr>
              <w:t>Trip</w:t>
            </w:r>
            <w:r w:rsidR="00633AE3" w:rsidRPr="00DE1F31">
              <w:rPr>
                <w:highlight w:val="yellow"/>
              </w:rPr>
              <w:t xml:space="preserve"> </w:t>
            </w:r>
            <w:r w:rsidR="00ED445C">
              <w:rPr>
                <w:highlight w:val="yellow"/>
              </w:rPr>
              <w:t>–</w:t>
            </w:r>
            <w:r w:rsidR="00B24B3B">
              <w:rPr>
                <w:highlight w:val="yellow"/>
              </w:rPr>
              <w:t xml:space="preserve"> </w:t>
            </w:r>
            <w:r w:rsidR="00ED445C">
              <w:rPr>
                <w:highlight w:val="yellow"/>
              </w:rPr>
              <w:t xml:space="preserve">Venue </w:t>
            </w:r>
            <w:r w:rsidR="00400316" w:rsidRPr="00DE1F31">
              <w:rPr>
                <w:highlight w:val="yellow"/>
              </w:rPr>
              <w:t>TBC</w:t>
            </w:r>
          </w:p>
        </w:tc>
        <w:tc>
          <w:tcPr>
            <w:tcW w:w="1127" w:type="pct"/>
            <w:shd w:val="clear" w:color="auto" w:fill="auto"/>
          </w:tcPr>
          <w:p w14:paraId="716FB135" w14:textId="77777777" w:rsidR="002C338E" w:rsidRDefault="002C338E" w:rsidP="00ED445C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64EE2727" w14:textId="77777777" w:rsidR="002C338E" w:rsidRDefault="002C338E" w:rsidP="00ED445C">
            <w:r w:rsidRPr="0026160A">
              <w:t>Cheshire View Container</w:t>
            </w:r>
          </w:p>
        </w:tc>
      </w:tr>
      <w:tr w:rsidR="009A17CC" w:rsidRPr="00013F2C" w14:paraId="6A2AD612" w14:textId="77777777" w:rsidTr="00ED445C">
        <w:trPr>
          <w:trHeight w:val="301"/>
        </w:trPr>
        <w:tc>
          <w:tcPr>
            <w:tcW w:w="1165" w:type="pct"/>
            <w:shd w:val="clear" w:color="auto" w:fill="FFC000"/>
          </w:tcPr>
          <w:p w14:paraId="1D4A2AF1" w14:textId="03C871FB" w:rsidR="009A17CC" w:rsidRDefault="009A17CC" w:rsidP="00ED445C">
            <w:r>
              <w:t>Monday 25</w:t>
            </w:r>
            <w:r w:rsidRPr="009A17CC">
              <w:rPr>
                <w:vertAlign w:val="superscript"/>
              </w:rPr>
              <w:t>th</w:t>
            </w:r>
            <w:r>
              <w:t xml:space="preserve"> March</w:t>
            </w:r>
          </w:p>
        </w:tc>
        <w:tc>
          <w:tcPr>
            <w:tcW w:w="1344" w:type="pct"/>
            <w:shd w:val="clear" w:color="auto" w:fill="FFC000"/>
          </w:tcPr>
          <w:p w14:paraId="415E31D3" w14:textId="73F5736C" w:rsidR="009A17CC" w:rsidRPr="00E33D61" w:rsidRDefault="009A17CC" w:rsidP="00ED445C">
            <w:r>
              <w:t>Half Term</w:t>
            </w:r>
          </w:p>
        </w:tc>
        <w:tc>
          <w:tcPr>
            <w:tcW w:w="1127" w:type="pct"/>
            <w:shd w:val="clear" w:color="auto" w:fill="FFC000"/>
          </w:tcPr>
          <w:p w14:paraId="55AA3010" w14:textId="77777777" w:rsidR="009A17CC" w:rsidRDefault="009A17CC" w:rsidP="00ED445C"/>
        </w:tc>
        <w:tc>
          <w:tcPr>
            <w:tcW w:w="1364" w:type="pct"/>
            <w:shd w:val="clear" w:color="auto" w:fill="FFC000"/>
          </w:tcPr>
          <w:p w14:paraId="7D02A96E" w14:textId="77777777" w:rsidR="009A17CC" w:rsidRPr="0026160A" w:rsidRDefault="009A17CC" w:rsidP="00ED445C"/>
        </w:tc>
      </w:tr>
      <w:tr w:rsidR="002C338E" w:rsidRPr="00013F2C" w14:paraId="4269C1A3" w14:textId="77777777" w:rsidTr="00ED445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63C053BD" w14:textId="3774927A" w:rsidR="002C338E" w:rsidRPr="000D241E" w:rsidRDefault="002C338E" w:rsidP="00ED445C">
            <w:pPr>
              <w:pStyle w:val="TableHeader"/>
            </w:pPr>
            <w:r>
              <w:t>Mon</w:t>
            </w:r>
            <w:r w:rsidR="00A72D7A">
              <w:t xml:space="preserve"> 8</w:t>
            </w:r>
            <w:r w:rsidR="00A72D7A" w:rsidRPr="00A72D7A">
              <w:rPr>
                <w:vertAlign w:val="superscript"/>
              </w:rPr>
              <w:t>th</w:t>
            </w:r>
            <w:r w:rsidR="00A72D7A">
              <w:t xml:space="preserve"> April</w:t>
            </w:r>
          </w:p>
        </w:tc>
        <w:tc>
          <w:tcPr>
            <w:tcW w:w="1344" w:type="pct"/>
          </w:tcPr>
          <w:p w14:paraId="6AD9CD1D" w14:textId="77764BE6" w:rsidR="002C338E" w:rsidRDefault="00BD16D8" w:rsidP="00ED445C">
            <w:r>
              <w:t>Urdd</w:t>
            </w:r>
            <w:r w:rsidR="00DC5E6B">
              <w:t xml:space="preserve"> workshop</w:t>
            </w:r>
            <w:r>
              <w:t xml:space="preserve"> – Games</w:t>
            </w:r>
            <w:r w:rsidR="00DC5E6B">
              <w:t xml:space="preserve"> Night</w:t>
            </w:r>
          </w:p>
          <w:p w14:paraId="64596CD3" w14:textId="0E804B6A" w:rsidR="00ED445C" w:rsidRPr="00942BDD" w:rsidRDefault="00ED445C" w:rsidP="00ED445C"/>
        </w:tc>
        <w:tc>
          <w:tcPr>
            <w:tcW w:w="1127" w:type="pct"/>
          </w:tcPr>
          <w:p w14:paraId="55B0BB75" w14:textId="77777777" w:rsidR="002C338E" w:rsidRDefault="002C338E" w:rsidP="00ED445C">
            <w:r>
              <w:t>18:00-20:00</w:t>
            </w:r>
          </w:p>
        </w:tc>
        <w:tc>
          <w:tcPr>
            <w:tcW w:w="1364" w:type="pct"/>
          </w:tcPr>
          <w:p w14:paraId="78146B6A" w14:textId="77777777" w:rsidR="002C338E" w:rsidRDefault="002C338E" w:rsidP="00ED445C">
            <w:r w:rsidRPr="0026160A">
              <w:t>Cheshire View Container</w:t>
            </w:r>
          </w:p>
        </w:tc>
      </w:tr>
      <w:tr w:rsidR="002C338E" w:rsidRPr="00B55C79" w14:paraId="04A2321D" w14:textId="77777777" w:rsidTr="00ED445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14:paraId="6E365511" w14:textId="7C3EBCAF" w:rsidR="002C338E" w:rsidRPr="001C67FB" w:rsidRDefault="002C338E" w:rsidP="00ED445C">
            <w:r>
              <w:t>Wed</w:t>
            </w:r>
            <w:r w:rsidR="00A72D7A">
              <w:t xml:space="preserve"> 10</w:t>
            </w:r>
            <w:r w:rsidR="00A72D7A" w:rsidRPr="00A72D7A">
              <w:rPr>
                <w:vertAlign w:val="superscript"/>
              </w:rPr>
              <w:t>th</w:t>
            </w:r>
            <w:r w:rsidR="00A72D7A">
              <w:t xml:space="preserve"> April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63D644A" w14:textId="628CA3C0" w:rsidR="002C338E" w:rsidRDefault="00A73E1F" w:rsidP="00ED445C">
            <w:r>
              <w:t>Inspire</w:t>
            </w:r>
            <w:r w:rsidR="00B24B3B">
              <w:t xml:space="preserve"> Workshops</w:t>
            </w:r>
          </w:p>
          <w:p w14:paraId="74AAA893" w14:textId="1F812EC2" w:rsidR="00ED445C" w:rsidRDefault="00ED445C" w:rsidP="00ED445C">
            <w:r>
              <w:t>Youth Mental health</w:t>
            </w:r>
          </w:p>
          <w:p w14:paraId="356A58A0" w14:textId="1C3D3F1B" w:rsidR="00ED445C" w:rsidRPr="00E33D61" w:rsidRDefault="00ED445C" w:rsidP="00ED445C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BD6B7E2" w14:textId="77777777" w:rsidR="002C338E" w:rsidRDefault="002C338E" w:rsidP="00ED445C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7593711" w14:textId="77777777" w:rsidR="002C338E" w:rsidRDefault="002C338E" w:rsidP="00ED445C">
            <w:r w:rsidRPr="0026160A">
              <w:t>Cheshire View Container</w:t>
            </w:r>
          </w:p>
        </w:tc>
      </w:tr>
      <w:tr w:rsidR="002C338E" w:rsidRPr="00B55C79" w14:paraId="51971A46" w14:textId="77777777" w:rsidTr="00ED445C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14:paraId="5D693915" w14:textId="5A36B63B" w:rsidR="002C338E" w:rsidRPr="000D241E" w:rsidRDefault="002C338E" w:rsidP="00ED445C">
            <w:pPr>
              <w:pStyle w:val="TableHeader"/>
            </w:pPr>
            <w:r>
              <w:t>Mon</w:t>
            </w:r>
            <w:r w:rsidR="00A72D7A">
              <w:t xml:space="preserve"> 15</w:t>
            </w:r>
            <w:r w:rsidR="00A72D7A" w:rsidRPr="00A72D7A">
              <w:rPr>
                <w:vertAlign w:val="superscript"/>
              </w:rPr>
              <w:t>th</w:t>
            </w:r>
            <w:r w:rsidR="00A72D7A">
              <w:t xml:space="preserve"> April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A2F9C29" w14:textId="77777777" w:rsidR="002C338E" w:rsidRDefault="00A73E1F" w:rsidP="00ED445C">
            <w:r>
              <w:t>Participation</w:t>
            </w:r>
            <w:r w:rsidR="00150DA2">
              <w:t xml:space="preserve"> Workshops</w:t>
            </w:r>
          </w:p>
          <w:p w14:paraId="28BFBD76" w14:textId="45A01952" w:rsidR="00ED445C" w:rsidRPr="00E33D61" w:rsidRDefault="00ED445C" w:rsidP="00ED445C">
            <w:r>
              <w:t>Senedd yr Ifanc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5ED421BF" w14:textId="77777777" w:rsidR="002C338E" w:rsidRDefault="002C338E" w:rsidP="00ED445C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B1F79FA" w14:textId="77777777" w:rsidR="002C338E" w:rsidRDefault="002C338E" w:rsidP="00ED445C">
            <w:r w:rsidRPr="0026160A">
              <w:t>Cheshire View Container</w:t>
            </w:r>
          </w:p>
        </w:tc>
      </w:tr>
      <w:tr w:rsidR="002C338E" w:rsidRPr="00B55C79" w14:paraId="00271B95" w14:textId="77777777" w:rsidTr="00ED445C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14:paraId="2CD7E0F3" w14:textId="62D6C932" w:rsidR="002C338E" w:rsidRPr="001C67FB" w:rsidRDefault="002C338E" w:rsidP="00ED445C">
            <w:r>
              <w:t>Wed</w:t>
            </w:r>
            <w:r w:rsidR="00A72D7A">
              <w:t xml:space="preserve"> 17</w:t>
            </w:r>
            <w:r w:rsidR="00A72D7A" w:rsidRPr="00A72D7A">
              <w:rPr>
                <w:vertAlign w:val="superscript"/>
              </w:rPr>
              <w:t>th</w:t>
            </w:r>
            <w:r w:rsidR="00A72D7A">
              <w:t xml:space="preserve"> April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9D317B6" w14:textId="77777777" w:rsidR="002C338E" w:rsidRDefault="00150DA2" w:rsidP="00ED445C">
            <w:r>
              <w:t>Fun &amp; Games Evening</w:t>
            </w:r>
          </w:p>
          <w:p w14:paraId="70DD84DE" w14:textId="7BD1C72E" w:rsidR="00ED445C" w:rsidRPr="00E33D61" w:rsidRDefault="00ED445C" w:rsidP="00ED445C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D3F3A7F" w14:textId="77777777" w:rsidR="002C338E" w:rsidRDefault="002C338E" w:rsidP="00ED445C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DB41218" w14:textId="77777777" w:rsidR="002C338E" w:rsidRDefault="002C338E" w:rsidP="00ED445C">
            <w:r w:rsidRPr="0026160A">
              <w:t>Cheshire View Container</w:t>
            </w:r>
          </w:p>
        </w:tc>
      </w:tr>
      <w:tr w:rsidR="002C338E" w:rsidRPr="00B55C79" w14:paraId="6BEF3F2F" w14:textId="77777777" w:rsidTr="00ED445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14:paraId="7759D627" w14:textId="05AE075B" w:rsidR="002C338E" w:rsidRPr="000D241E" w:rsidRDefault="002C338E" w:rsidP="00ED445C">
            <w:pPr>
              <w:pStyle w:val="TableHeader"/>
            </w:pPr>
            <w:r>
              <w:t>Mon</w:t>
            </w:r>
            <w:r w:rsidR="00A72D7A">
              <w:t xml:space="preserve"> 22</w:t>
            </w:r>
            <w:r w:rsidR="00A72D7A" w:rsidRPr="00A72D7A">
              <w:rPr>
                <w:vertAlign w:val="superscript"/>
              </w:rPr>
              <w:t>nd</w:t>
            </w:r>
            <w:r w:rsidR="00A72D7A">
              <w:t xml:space="preserve"> April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35FAECB" w14:textId="77777777" w:rsidR="002C338E" w:rsidRDefault="00CD2761" w:rsidP="00ED445C">
            <w:r>
              <w:t>Earth Day</w:t>
            </w:r>
          </w:p>
          <w:p w14:paraId="19D101EA" w14:textId="77777777" w:rsidR="00ED445C" w:rsidRDefault="00D01765" w:rsidP="00ED445C">
            <w:r>
              <w:t>Recycling</w:t>
            </w:r>
            <w:r w:rsidR="00B24B3B">
              <w:t xml:space="preserve"> </w:t>
            </w:r>
            <w:r w:rsidR="008D26A9">
              <w:t>Art</w:t>
            </w:r>
          </w:p>
          <w:p w14:paraId="4C798AC2" w14:textId="74271156" w:rsidR="00ED445C" w:rsidRPr="00E33D61" w:rsidRDefault="00ED445C" w:rsidP="00ED445C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DCD0E9D" w14:textId="77777777" w:rsidR="002C338E" w:rsidRDefault="002C338E" w:rsidP="00ED445C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EB68A94" w14:textId="77777777" w:rsidR="002C338E" w:rsidRDefault="002C338E" w:rsidP="00ED445C">
            <w:r w:rsidRPr="0026160A">
              <w:t>Cheshire View Container</w:t>
            </w:r>
          </w:p>
        </w:tc>
      </w:tr>
      <w:tr w:rsidR="002C338E" w:rsidRPr="00B55C79" w14:paraId="0BA5BA35" w14:textId="77777777" w:rsidTr="00ED445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14:paraId="5457CBCF" w14:textId="374A4D3B" w:rsidR="002C338E" w:rsidRPr="001C67FB" w:rsidRDefault="002C338E" w:rsidP="00ED445C">
            <w:r>
              <w:t>Wed</w:t>
            </w:r>
            <w:r w:rsidR="00A72D7A">
              <w:t xml:space="preserve"> 24</w:t>
            </w:r>
            <w:r w:rsidR="00A72D7A" w:rsidRPr="00A72D7A">
              <w:rPr>
                <w:vertAlign w:val="superscript"/>
              </w:rPr>
              <w:t>th</w:t>
            </w:r>
            <w:r w:rsidR="00A72D7A">
              <w:t xml:space="preserve"> April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055ED17" w14:textId="1DB69DC6" w:rsidR="002C338E" w:rsidRDefault="00150DA2" w:rsidP="00ED445C">
            <w:r>
              <w:t>Sports Activities</w:t>
            </w:r>
          </w:p>
          <w:p w14:paraId="6542D9E3" w14:textId="77777777" w:rsidR="00ED445C" w:rsidRDefault="00ED445C" w:rsidP="00ED445C">
            <w:r>
              <w:t>Active Wrexham</w:t>
            </w:r>
          </w:p>
          <w:p w14:paraId="4732A708" w14:textId="0243272F" w:rsidR="00ED445C" w:rsidRPr="00E33D61" w:rsidRDefault="00ED445C" w:rsidP="00ED445C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D3EA7C8" w14:textId="77777777" w:rsidR="002C338E" w:rsidRDefault="002C338E" w:rsidP="00ED445C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7B7A79A" w14:textId="77777777" w:rsidR="002C338E" w:rsidRDefault="002C338E" w:rsidP="00ED445C">
            <w:r w:rsidRPr="0026160A">
              <w:t>Cheshire View Container</w:t>
            </w:r>
          </w:p>
        </w:tc>
      </w:tr>
      <w:tr w:rsidR="002C338E" w:rsidRPr="00B55C79" w14:paraId="33EAFD40" w14:textId="77777777" w:rsidTr="00ED445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14:paraId="6FE52F02" w14:textId="4202938C" w:rsidR="002C338E" w:rsidRPr="000D241E" w:rsidRDefault="002C338E" w:rsidP="00ED445C">
            <w:pPr>
              <w:pStyle w:val="TableHeader"/>
            </w:pPr>
            <w:r>
              <w:t>Mon</w:t>
            </w:r>
            <w:r w:rsidR="00A72D7A">
              <w:t xml:space="preserve"> 29</w:t>
            </w:r>
            <w:r w:rsidR="00A72D7A" w:rsidRPr="00A72D7A">
              <w:rPr>
                <w:vertAlign w:val="superscript"/>
              </w:rPr>
              <w:t>th</w:t>
            </w:r>
            <w:r w:rsidR="00A72D7A">
              <w:t xml:space="preserve"> April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D4E53A8" w14:textId="520FE5F0" w:rsidR="002C338E" w:rsidRDefault="00F40340" w:rsidP="00ED445C">
            <w:r>
              <w:t>Participation</w:t>
            </w:r>
            <w:r w:rsidR="00150DA2">
              <w:t xml:space="preserve"> Workshops</w:t>
            </w:r>
          </w:p>
          <w:p w14:paraId="464962ED" w14:textId="3D2DDE20" w:rsidR="00ED445C" w:rsidRPr="00E33D61" w:rsidRDefault="00ED445C" w:rsidP="00ED445C">
            <w:r>
              <w:t>Senedd yr Ifanc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864FA0A" w14:textId="77777777" w:rsidR="002C338E" w:rsidRDefault="002C338E" w:rsidP="00ED445C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4D9003D" w14:textId="77777777" w:rsidR="002C338E" w:rsidRDefault="002C338E" w:rsidP="00ED445C">
            <w:r w:rsidRPr="0026160A">
              <w:t>Cheshire View Container</w:t>
            </w:r>
          </w:p>
        </w:tc>
      </w:tr>
      <w:tr w:rsidR="00DE1F31" w:rsidRPr="00B55C79" w14:paraId="2208F014" w14:textId="77777777" w:rsidTr="00ED445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14:paraId="28219ECF" w14:textId="45D0E89E" w:rsidR="00DE1F31" w:rsidRDefault="00B24B3B" w:rsidP="00ED445C">
            <w:pPr>
              <w:pStyle w:val="TableHeader"/>
            </w:pPr>
            <w:r>
              <w:t>Week commencing 29</w:t>
            </w:r>
            <w:r w:rsidRPr="00B24B3B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7B328D6" w14:textId="77777777" w:rsidR="00B24B3B" w:rsidRDefault="00B24B3B" w:rsidP="00ED445C"/>
          <w:p w14:paraId="2CD6318F" w14:textId="2B4D60FF" w:rsidR="00DE1F31" w:rsidRDefault="00DE1F31" w:rsidP="00ED445C">
            <w:r w:rsidRPr="00DE1F31">
              <w:t>Trip</w:t>
            </w:r>
            <w:r w:rsidR="00DC5E6B">
              <w:t xml:space="preserve"> </w:t>
            </w:r>
            <w:r w:rsidR="00ED445C">
              <w:t xml:space="preserve">–Venue </w:t>
            </w:r>
            <w:r w:rsidRPr="00DE1F31">
              <w:t>TB</w:t>
            </w:r>
            <w:r w:rsidR="00ED445C">
              <w:t>C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03803EE" w14:textId="0F25F739" w:rsidR="00DE1F31" w:rsidRDefault="00150DA2" w:rsidP="00ED445C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FFB9826" w14:textId="5A1E28CB" w:rsidR="00DE1F31" w:rsidRPr="0026160A" w:rsidRDefault="00ED445C" w:rsidP="00ED445C">
            <w:r>
              <w:t>LOOKING FORWARD TO NEXT QUARTER</w:t>
            </w:r>
          </w:p>
        </w:tc>
      </w:tr>
    </w:tbl>
    <w:p w14:paraId="6C24A8D2" w14:textId="77777777" w:rsidR="00087BB6" w:rsidRDefault="00087BB6" w:rsidP="00ED445C"/>
    <w:p w14:paraId="556D62E5" w14:textId="77777777" w:rsidR="00C76BF0" w:rsidRPr="00807842" w:rsidRDefault="00C76BF0" w:rsidP="00ED445C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14:paraId="6077D450" w14:textId="77777777" w:rsidR="00C76BF0" w:rsidRPr="007D74B4" w:rsidRDefault="00C76BF0" w:rsidP="00ED445C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477CB" w14:textId="77777777" w:rsidR="00DC5580" w:rsidRDefault="00DC5580" w:rsidP="00ED445C">
      <w:r>
        <w:separator/>
      </w:r>
    </w:p>
  </w:endnote>
  <w:endnote w:type="continuationSeparator" w:id="0">
    <w:p w14:paraId="070DD8C5" w14:textId="77777777" w:rsidR="00DC5580" w:rsidRDefault="00DC5580" w:rsidP="00ED4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13B44" w14:textId="77777777" w:rsidR="00DC2E54" w:rsidRPr="00DF4D3E" w:rsidRDefault="00DC2E54" w:rsidP="00ED445C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564F43A0" wp14:editId="39E2445E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C7BC8B" w14:textId="77777777" w:rsidR="00DC5580" w:rsidRDefault="00DC5580" w:rsidP="00ED445C">
      <w:r>
        <w:separator/>
      </w:r>
    </w:p>
  </w:footnote>
  <w:footnote w:type="continuationSeparator" w:id="0">
    <w:p w14:paraId="3F41417C" w14:textId="77777777" w:rsidR="00DC5580" w:rsidRDefault="00DC5580" w:rsidP="00ED44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9FAB8" w14:textId="77777777" w:rsidR="00F86700" w:rsidRDefault="00DE3C04" w:rsidP="00ED445C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12D4646E" wp14:editId="791D82C2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844D4B" w14:textId="77777777" w:rsidR="00F86700" w:rsidRDefault="00DE3C04" w:rsidP="00ED445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7C2E5285" wp14:editId="1820B6E0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3A145AE9" wp14:editId="39F06494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96182E" w14:textId="77777777" w:rsidR="00F86700" w:rsidRDefault="00F86700" w:rsidP="00ED445C">
    <w:pPr>
      <w:pStyle w:val="Header"/>
    </w:pPr>
  </w:p>
  <w:p w14:paraId="392A5FB3" w14:textId="77777777" w:rsidR="00F86700" w:rsidRDefault="005C00E8" w:rsidP="00ED445C">
    <w:pPr>
      <w:pStyle w:val="Header"/>
    </w:pPr>
    <w:r>
      <w:t xml:space="preserve">                               </w:t>
    </w:r>
  </w:p>
  <w:p w14:paraId="29A61857" w14:textId="77777777" w:rsidR="00F86700" w:rsidRDefault="00F86700" w:rsidP="00ED445C">
    <w:pPr>
      <w:pStyle w:val="Header"/>
    </w:pPr>
  </w:p>
  <w:p w14:paraId="640091ED" w14:textId="77777777" w:rsidR="00DC2E54" w:rsidRDefault="00DC2E54" w:rsidP="00ED44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2E56"/>
    <w:rsid w:val="000135DC"/>
    <w:rsid w:val="00013F2C"/>
    <w:rsid w:val="00016CD9"/>
    <w:rsid w:val="0002174A"/>
    <w:rsid w:val="00032A94"/>
    <w:rsid w:val="00042E67"/>
    <w:rsid w:val="0006190D"/>
    <w:rsid w:val="00066056"/>
    <w:rsid w:val="00066E8B"/>
    <w:rsid w:val="0006795E"/>
    <w:rsid w:val="00070707"/>
    <w:rsid w:val="00072161"/>
    <w:rsid w:val="0007554E"/>
    <w:rsid w:val="00076EAF"/>
    <w:rsid w:val="00083953"/>
    <w:rsid w:val="00087BB6"/>
    <w:rsid w:val="00090992"/>
    <w:rsid w:val="000A1F71"/>
    <w:rsid w:val="000A33B0"/>
    <w:rsid w:val="000C3BA4"/>
    <w:rsid w:val="000D241E"/>
    <w:rsid w:val="000E229B"/>
    <w:rsid w:val="000E7475"/>
    <w:rsid w:val="0010528E"/>
    <w:rsid w:val="00106962"/>
    <w:rsid w:val="00111490"/>
    <w:rsid w:val="001251B9"/>
    <w:rsid w:val="00141945"/>
    <w:rsid w:val="00147151"/>
    <w:rsid w:val="00150502"/>
    <w:rsid w:val="00150DA2"/>
    <w:rsid w:val="00161B34"/>
    <w:rsid w:val="00167A66"/>
    <w:rsid w:val="001715E3"/>
    <w:rsid w:val="00176BE5"/>
    <w:rsid w:val="00180B76"/>
    <w:rsid w:val="001811C4"/>
    <w:rsid w:val="0019314A"/>
    <w:rsid w:val="00193F33"/>
    <w:rsid w:val="00195EED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578F6"/>
    <w:rsid w:val="00263683"/>
    <w:rsid w:val="00285AB6"/>
    <w:rsid w:val="00290022"/>
    <w:rsid w:val="00294ABF"/>
    <w:rsid w:val="002A1AD5"/>
    <w:rsid w:val="002A6108"/>
    <w:rsid w:val="002B116D"/>
    <w:rsid w:val="002B5526"/>
    <w:rsid w:val="002C338E"/>
    <w:rsid w:val="002C3BEC"/>
    <w:rsid w:val="002D6895"/>
    <w:rsid w:val="002E4C36"/>
    <w:rsid w:val="002E52EF"/>
    <w:rsid w:val="002E7CCA"/>
    <w:rsid w:val="003055CA"/>
    <w:rsid w:val="0032784E"/>
    <w:rsid w:val="00335E4F"/>
    <w:rsid w:val="00362E17"/>
    <w:rsid w:val="00365468"/>
    <w:rsid w:val="00367CB3"/>
    <w:rsid w:val="00374343"/>
    <w:rsid w:val="003A4BB0"/>
    <w:rsid w:val="003B29D8"/>
    <w:rsid w:val="003C1F53"/>
    <w:rsid w:val="003D1646"/>
    <w:rsid w:val="003E2D2E"/>
    <w:rsid w:val="00400316"/>
    <w:rsid w:val="00404144"/>
    <w:rsid w:val="00404CA2"/>
    <w:rsid w:val="00415F5D"/>
    <w:rsid w:val="00422661"/>
    <w:rsid w:val="00423215"/>
    <w:rsid w:val="00430B31"/>
    <w:rsid w:val="00435AD3"/>
    <w:rsid w:val="00443CBD"/>
    <w:rsid w:val="004451C8"/>
    <w:rsid w:val="00462119"/>
    <w:rsid w:val="00464F54"/>
    <w:rsid w:val="00466709"/>
    <w:rsid w:val="00467BE4"/>
    <w:rsid w:val="00475B5A"/>
    <w:rsid w:val="00480600"/>
    <w:rsid w:val="00487D63"/>
    <w:rsid w:val="0049277A"/>
    <w:rsid w:val="004B2A38"/>
    <w:rsid w:val="004C53F4"/>
    <w:rsid w:val="004C7E87"/>
    <w:rsid w:val="004D211B"/>
    <w:rsid w:val="004E1145"/>
    <w:rsid w:val="004F5185"/>
    <w:rsid w:val="004F780C"/>
    <w:rsid w:val="00505DF3"/>
    <w:rsid w:val="005135BA"/>
    <w:rsid w:val="00525D24"/>
    <w:rsid w:val="00531382"/>
    <w:rsid w:val="0053207B"/>
    <w:rsid w:val="00535C01"/>
    <w:rsid w:val="00544CDB"/>
    <w:rsid w:val="005539E8"/>
    <w:rsid w:val="0055449E"/>
    <w:rsid w:val="00564E44"/>
    <w:rsid w:val="005650EB"/>
    <w:rsid w:val="00566903"/>
    <w:rsid w:val="00570FFC"/>
    <w:rsid w:val="005841B6"/>
    <w:rsid w:val="00587611"/>
    <w:rsid w:val="00596751"/>
    <w:rsid w:val="005A1D46"/>
    <w:rsid w:val="005B4A5C"/>
    <w:rsid w:val="005B5A9C"/>
    <w:rsid w:val="005C00E8"/>
    <w:rsid w:val="005C29AF"/>
    <w:rsid w:val="005C3EE2"/>
    <w:rsid w:val="005C6CCD"/>
    <w:rsid w:val="005E3B3A"/>
    <w:rsid w:val="005F0372"/>
    <w:rsid w:val="005F0FEE"/>
    <w:rsid w:val="006067D3"/>
    <w:rsid w:val="0063327B"/>
    <w:rsid w:val="00633AE3"/>
    <w:rsid w:val="00635D64"/>
    <w:rsid w:val="00636FE3"/>
    <w:rsid w:val="00673FAA"/>
    <w:rsid w:val="00676666"/>
    <w:rsid w:val="0067694B"/>
    <w:rsid w:val="00685153"/>
    <w:rsid w:val="00686A0E"/>
    <w:rsid w:val="00691359"/>
    <w:rsid w:val="0069559A"/>
    <w:rsid w:val="006A0459"/>
    <w:rsid w:val="006B04FD"/>
    <w:rsid w:val="006B12B6"/>
    <w:rsid w:val="006B2FF1"/>
    <w:rsid w:val="006B31EB"/>
    <w:rsid w:val="006B3DC8"/>
    <w:rsid w:val="006D7B23"/>
    <w:rsid w:val="006E02C0"/>
    <w:rsid w:val="006E711B"/>
    <w:rsid w:val="00715184"/>
    <w:rsid w:val="0072152D"/>
    <w:rsid w:val="00721B24"/>
    <w:rsid w:val="007244A9"/>
    <w:rsid w:val="007428C7"/>
    <w:rsid w:val="00754518"/>
    <w:rsid w:val="00773258"/>
    <w:rsid w:val="00775A50"/>
    <w:rsid w:val="007764CA"/>
    <w:rsid w:val="00780AC0"/>
    <w:rsid w:val="0079370A"/>
    <w:rsid w:val="007A7213"/>
    <w:rsid w:val="007B0049"/>
    <w:rsid w:val="007B00F2"/>
    <w:rsid w:val="007B5724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4282C"/>
    <w:rsid w:val="0084294C"/>
    <w:rsid w:val="00876F70"/>
    <w:rsid w:val="008770EA"/>
    <w:rsid w:val="008866F7"/>
    <w:rsid w:val="00886D19"/>
    <w:rsid w:val="008924E7"/>
    <w:rsid w:val="008934F2"/>
    <w:rsid w:val="008A0363"/>
    <w:rsid w:val="008A6BD1"/>
    <w:rsid w:val="008B22CA"/>
    <w:rsid w:val="008B6BE0"/>
    <w:rsid w:val="008C6978"/>
    <w:rsid w:val="008D26A9"/>
    <w:rsid w:val="008D5441"/>
    <w:rsid w:val="008E5D20"/>
    <w:rsid w:val="00942BDD"/>
    <w:rsid w:val="00952565"/>
    <w:rsid w:val="00956136"/>
    <w:rsid w:val="009568E3"/>
    <w:rsid w:val="0096541E"/>
    <w:rsid w:val="00972BD7"/>
    <w:rsid w:val="00972FFD"/>
    <w:rsid w:val="0098233A"/>
    <w:rsid w:val="00984807"/>
    <w:rsid w:val="00984D54"/>
    <w:rsid w:val="00987D58"/>
    <w:rsid w:val="0099010A"/>
    <w:rsid w:val="009A17CC"/>
    <w:rsid w:val="009A22F8"/>
    <w:rsid w:val="009B4D8C"/>
    <w:rsid w:val="009C1B68"/>
    <w:rsid w:val="009C33FA"/>
    <w:rsid w:val="009C52B5"/>
    <w:rsid w:val="009D4433"/>
    <w:rsid w:val="009E3381"/>
    <w:rsid w:val="009F02DB"/>
    <w:rsid w:val="009F1D1F"/>
    <w:rsid w:val="00A12940"/>
    <w:rsid w:val="00A17D95"/>
    <w:rsid w:val="00A20140"/>
    <w:rsid w:val="00A3374C"/>
    <w:rsid w:val="00A610DC"/>
    <w:rsid w:val="00A619DD"/>
    <w:rsid w:val="00A62B05"/>
    <w:rsid w:val="00A65868"/>
    <w:rsid w:val="00A708B3"/>
    <w:rsid w:val="00A71447"/>
    <w:rsid w:val="00A72D7A"/>
    <w:rsid w:val="00A73AA3"/>
    <w:rsid w:val="00A73E1F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188"/>
    <w:rsid w:val="00AE5A26"/>
    <w:rsid w:val="00AF55D8"/>
    <w:rsid w:val="00AF7BA2"/>
    <w:rsid w:val="00B03917"/>
    <w:rsid w:val="00B24B3B"/>
    <w:rsid w:val="00B33E31"/>
    <w:rsid w:val="00B43804"/>
    <w:rsid w:val="00B448FB"/>
    <w:rsid w:val="00B46C52"/>
    <w:rsid w:val="00B47E09"/>
    <w:rsid w:val="00B57B8A"/>
    <w:rsid w:val="00B60B86"/>
    <w:rsid w:val="00B61C2B"/>
    <w:rsid w:val="00B657B9"/>
    <w:rsid w:val="00B70D9E"/>
    <w:rsid w:val="00B73D16"/>
    <w:rsid w:val="00B77D08"/>
    <w:rsid w:val="00B81521"/>
    <w:rsid w:val="00BA3B7B"/>
    <w:rsid w:val="00BB0778"/>
    <w:rsid w:val="00BB2FCA"/>
    <w:rsid w:val="00BC6BAD"/>
    <w:rsid w:val="00BD16D8"/>
    <w:rsid w:val="00BE2BD5"/>
    <w:rsid w:val="00BF55BA"/>
    <w:rsid w:val="00C03743"/>
    <w:rsid w:val="00C0746E"/>
    <w:rsid w:val="00C163C7"/>
    <w:rsid w:val="00C33ED2"/>
    <w:rsid w:val="00C512E1"/>
    <w:rsid w:val="00C54475"/>
    <w:rsid w:val="00C727D2"/>
    <w:rsid w:val="00C72F32"/>
    <w:rsid w:val="00C751D9"/>
    <w:rsid w:val="00C76BF0"/>
    <w:rsid w:val="00C80222"/>
    <w:rsid w:val="00C86094"/>
    <w:rsid w:val="00C906E4"/>
    <w:rsid w:val="00CA0330"/>
    <w:rsid w:val="00CA4FF0"/>
    <w:rsid w:val="00CD2761"/>
    <w:rsid w:val="00CD4812"/>
    <w:rsid w:val="00CE138C"/>
    <w:rsid w:val="00CE7834"/>
    <w:rsid w:val="00D01765"/>
    <w:rsid w:val="00D309C3"/>
    <w:rsid w:val="00D33177"/>
    <w:rsid w:val="00D4312D"/>
    <w:rsid w:val="00D727A9"/>
    <w:rsid w:val="00D773F9"/>
    <w:rsid w:val="00D87A85"/>
    <w:rsid w:val="00D87D8F"/>
    <w:rsid w:val="00D969FD"/>
    <w:rsid w:val="00DB0463"/>
    <w:rsid w:val="00DB0570"/>
    <w:rsid w:val="00DC2E54"/>
    <w:rsid w:val="00DC3090"/>
    <w:rsid w:val="00DC4B62"/>
    <w:rsid w:val="00DC5580"/>
    <w:rsid w:val="00DC5E6B"/>
    <w:rsid w:val="00DD18A6"/>
    <w:rsid w:val="00DE1F31"/>
    <w:rsid w:val="00DE3C04"/>
    <w:rsid w:val="00DE6737"/>
    <w:rsid w:val="00DF086C"/>
    <w:rsid w:val="00DF2636"/>
    <w:rsid w:val="00DF3E74"/>
    <w:rsid w:val="00DF3FB0"/>
    <w:rsid w:val="00DF4D3E"/>
    <w:rsid w:val="00DF71E8"/>
    <w:rsid w:val="00DF7DC3"/>
    <w:rsid w:val="00E154B5"/>
    <w:rsid w:val="00E250C0"/>
    <w:rsid w:val="00E25CD4"/>
    <w:rsid w:val="00E311E0"/>
    <w:rsid w:val="00E33D61"/>
    <w:rsid w:val="00E42472"/>
    <w:rsid w:val="00E43C02"/>
    <w:rsid w:val="00E51232"/>
    <w:rsid w:val="00E53A4B"/>
    <w:rsid w:val="00E55E4F"/>
    <w:rsid w:val="00E56320"/>
    <w:rsid w:val="00E7086C"/>
    <w:rsid w:val="00E7632F"/>
    <w:rsid w:val="00E94019"/>
    <w:rsid w:val="00E95A48"/>
    <w:rsid w:val="00EA508C"/>
    <w:rsid w:val="00EC23CF"/>
    <w:rsid w:val="00ED445C"/>
    <w:rsid w:val="00ED5300"/>
    <w:rsid w:val="00EE0004"/>
    <w:rsid w:val="00EE12E7"/>
    <w:rsid w:val="00EE19DF"/>
    <w:rsid w:val="00EE4D2E"/>
    <w:rsid w:val="00EE7556"/>
    <w:rsid w:val="00F214A3"/>
    <w:rsid w:val="00F22B29"/>
    <w:rsid w:val="00F333E6"/>
    <w:rsid w:val="00F33842"/>
    <w:rsid w:val="00F35807"/>
    <w:rsid w:val="00F40340"/>
    <w:rsid w:val="00F47A62"/>
    <w:rsid w:val="00F50FDC"/>
    <w:rsid w:val="00F54D19"/>
    <w:rsid w:val="00F72D55"/>
    <w:rsid w:val="00F760F9"/>
    <w:rsid w:val="00F86700"/>
    <w:rsid w:val="00FA6E99"/>
    <w:rsid w:val="00FB508E"/>
    <w:rsid w:val="00FB65C4"/>
    <w:rsid w:val="00FB6690"/>
    <w:rsid w:val="00FC025D"/>
    <w:rsid w:val="00FC53B1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AA7DCBE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ED445C"/>
    <w:pPr>
      <w:jc w:val="center"/>
    </w:pPr>
    <w:rPr>
      <w:rFonts w:ascii="Arial" w:hAnsi="Arial" w:cs="Arial"/>
      <w:b/>
      <w:i/>
      <w:color w:val="000000" w:themeColor="text1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  <w14:textFill>
        <w14:solidFill>
          <w14:srgbClr w14:val="D73333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  <w14:textFill>
        <w14:solidFill>
          <w14:srgbClr w14:val="D73333">
            <w14:lumMod w14:val="50000"/>
          </w14:srgbClr>
        </w14:solidFill>
      </w14:textFill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  <w14:textFill>
        <w14:solidFill>
          <w14:srgbClr w14:val="006699">
            <w14:lumMod w14:val="50000"/>
          </w14:srgbClr>
        </w14:solidFill>
      </w14:textFill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  <w14:textFill>
        <w14:solidFill>
          <w14:srgbClr w14:val="000000">
            <w14:lumMod w14:val="50000"/>
          </w14:srgb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  <w14:textFill>
        <w14:solidFill>
          <w14:srgbClr w14:val="999999">
            <w14:lumMod w14:val="50000"/>
          </w14:srgbClr>
        </w14:solidFill>
      </w14:textFill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  <w14:textFill>
        <w14:solidFill>
          <w14:srgbClr w14:val="003399">
            <w14:lumMod w14:val="50000"/>
          </w14:srgb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0058A-62CF-47EF-BB1D-5105F1D0F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9</TotalTime>
  <Pages>3</Pages>
  <Words>413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3</cp:revision>
  <cp:lastPrinted>2023-09-18T12:28:00Z</cp:lastPrinted>
  <dcterms:created xsi:type="dcterms:W3CDTF">2023-11-30T10:27:00Z</dcterms:created>
  <dcterms:modified xsi:type="dcterms:W3CDTF">2023-11-30T10:35:00Z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