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Pr="005959B0" w:rsidRDefault="00C76BF0" w:rsidP="001876AF">
      <w:pPr>
        <w:pStyle w:val="Title"/>
      </w:pPr>
      <w:proofErr w:type="spellStart"/>
      <w:r w:rsidRPr="005959B0">
        <w:t>Programme</w:t>
      </w:r>
      <w:proofErr w:type="spellEnd"/>
      <w:r w:rsidRPr="005959B0">
        <w:t xml:space="preserve"> for </w:t>
      </w:r>
      <w:r w:rsidR="0056026D">
        <w:t>Bwlchgwyn</w:t>
      </w:r>
      <w:r w:rsidR="005959B0" w:rsidRPr="005959B0">
        <w:t xml:space="preserve"> </w:t>
      </w:r>
      <w:r w:rsidR="00A17D95" w:rsidRPr="005959B0">
        <w:t>Youth Provision</w:t>
      </w:r>
    </w:p>
    <w:p w:rsidR="00EE287D" w:rsidRPr="00013F2C" w:rsidRDefault="001D46C8" w:rsidP="001876AF">
      <w:pPr>
        <w:pStyle w:val="Title"/>
      </w:pPr>
      <w:r>
        <w:t xml:space="preserve">January </w:t>
      </w:r>
      <w:r w:rsidR="00370C34">
        <w:t xml:space="preserve">2024 </w:t>
      </w:r>
      <w:r>
        <w:t>– April 2024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C76BF0" w:rsidRPr="00013F2C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C76BF0" w:rsidP="001876AF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1876AF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1876AF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1876AF">
            <w:pPr>
              <w:pStyle w:val="TableHeader"/>
            </w:pPr>
            <w:r w:rsidRPr="00013F2C">
              <w:t>Location</w:t>
            </w:r>
          </w:p>
        </w:tc>
      </w:tr>
      <w:tr w:rsidR="00766EA0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766EA0" w:rsidRPr="001C67FB" w:rsidRDefault="001D46C8" w:rsidP="001876AF">
            <w:r>
              <w:t>10/1/24</w:t>
            </w:r>
          </w:p>
        </w:tc>
        <w:tc>
          <w:tcPr>
            <w:tcW w:w="1343" w:type="pct"/>
            <w:shd w:val="clear" w:color="auto" w:fill="auto"/>
          </w:tcPr>
          <w:p w:rsidR="00766EA0" w:rsidRDefault="00DC7094" w:rsidP="001876AF">
            <w:r>
              <w:t>In2change – Alcohol awareness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766EA0" w:rsidRPr="00B55C79" w:rsidRDefault="00766EA0" w:rsidP="001876AF">
            <w:r w:rsidRPr="00766EA0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766EA0" w:rsidRDefault="00766EA0" w:rsidP="001876AF">
            <w:r w:rsidRPr="00E808ED">
              <w:t>Bwlchgwyn Village Hall</w:t>
            </w:r>
          </w:p>
        </w:tc>
      </w:tr>
      <w:tr w:rsidR="00766EA0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766EA0" w:rsidRPr="001C67FB" w:rsidRDefault="001D46C8" w:rsidP="001876AF">
            <w:r>
              <w:t>17/1/24</w:t>
            </w:r>
          </w:p>
        </w:tc>
        <w:tc>
          <w:tcPr>
            <w:tcW w:w="1343" w:type="pct"/>
            <w:shd w:val="clear" w:color="auto" w:fill="auto"/>
          </w:tcPr>
          <w:p w:rsidR="00EC2131" w:rsidRDefault="00CD0054" w:rsidP="001876AF">
            <w:proofErr w:type="spellStart"/>
            <w:r>
              <w:t>Urdd</w:t>
            </w:r>
            <w:proofErr w:type="spellEnd"/>
            <w:r>
              <w:t xml:space="preserve"> Welsh Crafts for </w:t>
            </w:r>
            <w:r w:rsidR="001876AF">
              <w:t>Valentine’s</w:t>
            </w:r>
            <w:r>
              <w:t xml:space="preserve"> day and </w:t>
            </w:r>
            <w:r w:rsidR="001876AF">
              <w:t xml:space="preserve">Welsh </w:t>
            </w:r>
            <w:r>
              <w:t>Bingo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766EA0" w:rsidRPr="00B55C79" w:rsidRDefault="00766EA0" w:rsidP="001876AF">
            <w:r w:rsidRPr="00766EA0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766EA0" w:rsidRDefault="00766EA0" w:rsidP="001876AF">
            <w:r w:rsidRPr="00E808ED">
              <w:t>Bwlchgwyn Village Hall</w:t>
            </w:r>
          </w:p>
        </w:tc>
      </w:tr>
      <w:tr w:rsidR="00766EA0" w:rsidRPr="00013F2C" w:rsidTr="007613FF">
        <w:trPr>
          <w:trHeight w:val="301"/>
        </w:trPr>
        <w:tc>
          <w:tcPr>
            <w:tcW w:w="1166" w:type="pct"/>
            <w:shd w:val="clear" w:color="auto" w:fill="auto"/>
          </w:tcPr>
          <w:p w:rsidR="00766EA0" w:rsidRPr="00090992" w:rsidRDefault="001D46C8" w:rsidP="001876AF">
            <w:r>
              <w:t>24/1/24</w:t>
            </w:r>
          </w:p>
        </w:tc>
        <w:tc>
          <w:tcPr>
            <w:tcW w:w="1343" w:type="pct"/>
            <w:shd w:val="clear" w:color="auto" w:fill="auto"/>
          </w:tcPr>
          <w:p w:rsidR="00766EA0" w:rsidRPr="00090992" w:rsidRDefault="001876AF" w:rsidP="001876AF">
            <w:r>
              <w:t>Activity Challenge Night</w:t>
            </w:r>
          </w:p>
        </w:tc>
        <w:tc>
          <w:tcPr>
            <w:tcW w:w="1127" w:type="pct"/>
            <w:shd w:val="clear" w:color="auto" w:fill="auto"/>
          </w:tcPr>
          <w:p w:rsidR="00766EA0" w:rsidRDefault="00766EA0" w:rsidP="001876AF">
            <w:r w:rsidRPr="00D52DE1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766EA0" w:rsidRDefault="00766EA0" w:rsidP="001876AF">
            <w:r w:rsidRPr="00E808ED">
              <w:t>Bwlchgwyn Village Hall</w:t>
            </w:r>
          </w:p>
        </w:tc>
      </w:tr>
      <w:tr w:rsidR="00766EA0" w:rsidRPr="00013F2C" w:rsidTr="007613FF">
        <w:trPr>
          <w:trHeight w:val="301"/>
        </w:trPr>
        <w:tc>
          <w:tcPr>
            <w:tcW w:w="1166" w:type="pct"/>
            <w:shd w:val="clear" w:color="auto" w:fill="auto"/>
          </w:tcPr>
          <w:p w:rsidR="00766EA0" w:rsidRPr="001C67FB" w:rsidRDefault="001D46C8" w:rsidP="001876AF">
            <w:r>
              <w:t>31/1/24</w:t>
            </w:r>
          </w:p>
        </w:tc>
        <w:tc>
          <w:tcPr>
            <w:tcW w:w="1343" w:type="pct"/>
            <w:shd w:val="clear" w:color="auto" w:fill="auto"/>
          </w:tcPr>
          <w:p w:rsidR="00CD0054" w:rsidRPr="00090992" w:rsidRDefault="00CD0054" w:rsidP="001876AF">
            <w:r>
              <w:t xml:space="preserve">Inspire – Emotional Health </w:t>
            </w:r>
          </w:p>
        </w:tc>
        <w:tc>
          <w:tcPr>
            <w:tcW w:w="1127" w:type="pct"/>
            <w:shd w:val="clear" w:color="auto" w:fill="auto"/>
          </w:tcPr>
          <w:p w:rsidR="00766EA0" w:rsidRDefault="00766EA0" w:rsidP="001876AF">
            <w:r w:rsidRPr="00D52DE1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766EA0" w:rsidRDefault="00766EA0" w:rsidP="001876AF">
            <w:r w:rsidRPr="00E808ED">
              <w:t>Bwlchgwyn Village Hall</w:t>
            </w:r>
          </w:p>
        </w:tc>
      </w:tr>
      <w:tr w:rsidR="00766EA0" w:rsidRPr="00013F2C" w:rsidTr="007613FF">
        <w:trPr>
          <w:trHeight w:val="301"/>
        </w:trPr>
        <w:tc>
          <w:tcPr>
            <w:tcW w:w="1166" w:type="pct"/>
          </w:tcPr>
          <w:p w:rsidR="00766EA0" w:rsidRPr="001C67FB" w:rsidRDefault="001D46C8" w:rsidP="001876AF">
            <w:r>
              <w:t>7/2/24</w:t>
            </w:r>
          </w:p>
        </w:tc>
        <w:tc>
          <w:tcPr>
            <w:tcW w:w="1343" w:type="pct"/>
          </w:tcPr>
          <w:p w:rsidR="00766EA0" w:rsidRPr="00090992" w:rsidRDefault="001876AF" w:rsidP="001876AF">
            <w:r>
              <w:t>Pool Knock Out and Jewelry Making</w:t>
            </w:r>
          </w:p>
        </w:tc>
        <w:tc>
          <w:tcPr>
            <w:tcW w:w="1127" w:type="pct"/>
          </w:tcPr>
          <w:p w:rsidR="00766EA0" w:rsidRDefault="00766EA0" w:rsidP="001876AF">
            <w:r w:rsidRPr="00D52DE1">
              <w:t>6pm – 8pm</w:t>
            </w:r>
          </w:p>
        </w:tc>
        <w:tc>
          <w:tcPr>
            <w:tcW w:w="1364" w:type="pct"/>
          </w:tcPr>
          <w:p w:rsidR="00766EA0" w:rsidRDefault="00766EA0" w:rsidP="001876AF">
            <w:r w:rsidRPr="00E808ED">
              <w:t>Bwlchgwyn Village Hall</w:t>
            </w:r>
          </w:p>
        </w:tc>
      </w:tr>
      <w:tr w:rsidR="001D46C8" w:rsidRPr="00013F2C" w:rsidTr="001D46C8">
        <w:trPr>
          <w:trHeight w:val="301"/>
        </w:trPr>
        <w:tc>
          <w:tcPr>
            <w:tcW w:w="5000" w:type="pct"/>
            <w:gridSpan w:val="4"/>
            <w:shd w:val="clear" w:color="auto" w:fill="CCC0D9" w:themeFill="accent4" w:themeFillTint="66"/>
          </w:tcPr>
          <w:p w:rsidR="001D46C8" w:rsidRPr="00E808ED" w:rsidRDefault="001D46C8" w:rsidP="001876AF">
            <w:r>
              <w:t>HALF TERM</w:t>
            </w:r>
          </w:p>
        </w:tc>
      </w:tr>
      <w:tr w:rsidR="00766EA0" w:rsidRPr="00013F2C" w:rsidTr="007613FF">
        <w:trPr>
          <w:trHeight w:val="301"/>
        </w:trPr>
        <w:tc>
          <w:tcPr>
            <w:tcW w:w="1166" w:type="pct"/>
          </w:tcPr>
          <w:p w:rsidR="00766EA0" w:rsidRDefault="001D46C8" w:rsidP="001876AF">
            <w:r>
              <w:t>21/2/24</w:t>
            </w:r>
          </w:p>
        </w:tc>
        <w:tc>
          <w:tcPr>
            <w:tcW w:w="1343" w:type="pct"/>
          </w:tcPr>
          <w:p w:rsidR="00766EA0" w:rsidRPr="00090992" w:rsidRDefault="00CD0054" w:rsidP="001876AF">
            <w:r>
              <w:t>Inspire – Self Esteem</w:t>
            </w:r>
          </w:p>
        </w:tc>
        <w:tc>
          <w:tcPr>
            <w:tcW w:w="1127" w:type="pct"/>
          </w:tcPr>
          <w:p w:rsidR="00766EA0" w:rsidRDefault="00766EA0" w:rsidP="001876AF">
            <w:r w:rsidRPr="00D52DE1">
              <w:t>6pm – 8pm</w:t>
            </w:r>
          </w:p>
        </w:tc>
        <w:tc>
          <w:tcPr>
            <w:tcW w:w="1364" w:type="pct"/>
          </w:tcPr>
          <w:p w:rsidR="00766EA0" w:rsidRDefault="00766EA0" w:rsidP="001876AF">
            <w:r w:rsidRPr="00E808ED">
              <w:t>Bwlchgwyn Village Hall</w:t>
            </w:r>
          </w:p>
        </w:tc>
      </w:tr>
      <w:tr w:rsidR="00766EA0" w:rsidRPr="00013F2C" w:rsidTr="007613FF">
        <w:trPr>
          <w:trHeight w:val="301"/>
        </w:trPr>
        <w:tc>
          <w:tcPr>
            <w:tcW w:w="1166" w:type="pct"/>
          </w:tcPr>
          <w:p w:rsidR="00766EA0" w:rsidRDefault="001D46C8" w:rsidP="001876AF">
            <w:r>
              <w:t>28/2/24</w:t>
            </w:r>
          </w:p>
        </w:tc>
        <w:tc>
          <w:tcPr>
            <w:tcW w:w="1343" w:type="pct"/>
          </w:tcPr>
          <w:p w:rsidR="00766EA0" w:rsidRPr="00090992" w:rsidRDefault="001876AF" w:rsidP="001876AF">
            <w:r>
              <w:t>Healthy Life styles</w:t>
            </w:r>
          </w:p>
        </w:tc>
        <w:tc>
          <w:tcPr>
            <w:tcW w:w="1127" w:type="pct"/>
          </w:tcPr>
          <w:p w:rsidR="00766EA0" w:rsidRDefault="00766EA0" w:rsidP="001876AF">
            <w:r w:rsidRPr="00D52DE1">
              <w:t>6pm – 8pm</w:t>
            </w:r>
          </w:p>
        </w:tc>
        <w:tc>
          <w:tcPr>
            <w:tcW w:w="1364" w:type="pct"/>
          </w:tcPr>
          <w:p w:rsidR="00766EA0" w:rsidRDefault="00766EA0" w:rsidP="001876AF">
            <w:r w:rsidRPr="00E808ED">
              <w:t>Bwlchgwyn Village Hall</w:t>
            </w:r>
          </w:p>
        </w:tc>
      </w:tr>
      <w:tr w:rsidR="00766EA0" w:rsidRPr="00013F2C" w:rsidTr="007613FF">
        <w:trPr>
          <w:trHeight w:val="301"/>
        </w:trPr>
        <w:tc>
          <w:tcPr>
            <w:tcW w:w="1166" w:type="pct"/>
          </w:tcPr>
          <w:p w:rsidR="00766EA0" w:rsidRDefault="001D46C8" w:rsidP="001876AF">
            <w:r>
              <w:t>6/3/24</w:t>
            </w:r>
          </w:p>
        </w:tc>
        <w:tc>
          <w:tcPr>
            <w:tcW w:w="1343" w:type="pct"/>
          </w:tcPr>
          <w:p w:rsidR="00766EA0" w:rsidRPr="00090992" w:rsidRDefault="001876AF" w:rsidP="001876AF">
            <w:r>
              <w:t>Healthy Life styles</w:t>
            </w:r>
          </w:p>
        </w:tc>
        <w:tc>
          <w:tcPr>
            <w:tcW w:w="1127" w:type="pct"/>
          </w:tcPr>
          <w:p w:rsidR="00766EA0" w:rsidRDefault="00766EA0" w:rsidP="001876AF">
            <w:r w:rsidRPr="00D52DE1">
              <w:t>6pm – 8pm</w:t>
            </w:r>
          </w:p>
        </w:tc>
        <w:tc>
          <w:tcPr>
            <w:tcW w:w="1364" w:type="pct"/>
          </w:tcPr>
          <w:p w:rsidR="00766EA0" w:rsidRDefault="00766EA0" w:rsidP="001876AF">
            <w:r w:rsidRPr="00E808ED">
              <w:t>Bwlchgwyn Village Hall</w:t>
            </w:r>
          </w:p>
        </w:tc>
      </w:tr>
      <w:tr w:rsidR="00766EA0" w:rsidRPr="00013F2C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766EA0" w:rsidRPr="001C67FB" w:rsidRDefault="001D46C8" w:rsidP="001876AF">
            <w:r>
              <w:t>13/3/24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766EA0" w:rsidRPr="001C67FB" w:rsidRDefault="001876AF" w:rsidP="001876AF">
            <w:r>
              <w:t>Easter trip out – young people to decide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766EA0" w:rsidRDefault="00766EA0" w:rsidP="001876AF">
            <w:r w:rsidRPr="0023575E">
              <w:t>6pm – 8pm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766EA0" w:rsidRDefault="001876AF" w:rsidP="001876AF">
            <w:r>
              <w:t>To be confirmed</w:t>
            </w:r>
          </w:p>
        </w:tc>
      </w:tr>
      <w:tr w:rsidR="00766EA0" w:rsidRPr="00013F2C" w:rsidTr="00977229">
        <w:trPr>
          <w:trHeight w:val="301"/>
        </w:trPr>
        <w:tc>
          <w:tcPr>
            <w:tcW w:w="1166" w:type="pct"/>
          </w:tcPr>
          <w:p w:rsidR="00766EA0" w:rsidRPr="001C67FB" w:rsidRDefault="001D46C8" w:rsidP="001876AF">
            <w:r>
              <w:t>20/3/24</w:t>
            </w:r>
          </w:p>
        </w:tc>
        <w:tc>
          <w:tcPr>
            <w:tcW w:w="1343" w:type="pct"/>
          </w:tcPr>
          <w:p w:rsidR="00766EA0" w:rsidRDefault="00DC7094" w:rsidP="001876AF">
            <w:r>
              <w:t>Youth Homelessness</w:t>
            </w:r>
            <w:r w:rsidR="001876AF">
              <w:t xml:space="preserve"> and</w:t>
            </w:r>
            <w:bookmarkStart w:id="0" w:name="_GoBack"/>
            <w:bookmarkEnd w:id="0"/>
          </w:p>
          <w:p w:rsidR="001876AF" w:rsidRPr="00090992" w:rsidRDefault="001876AF" w:rsidP="001876AF">
            <w:r>
              <w:t>Easter Crafts</w:t>
            </w:r>
          </w:p>
        </w:tc>
        <w:tc>
          <w:tcPr>
            <w:tcW w:w="1127" w:type="pct"/>
          </w:tcPr>
          <w:p w:rsidR="00766EA0" w:rsidRDefault="00766EA0" w:rsidP="001876AF">
            <w:r w:rsidRPr="0023575E">
              <w:t>6pm – 8pm</w:t>
            </w:r>
          </w:p>
        </w:tc>
        <w:tc>
          <w:tcPr>
            <w:tcW w:w="1364" w:type="pct"/>
          </w:tcPr>
          <w:p w:rsidR="00766EA0" w:rsidRDefault="00766EA0" w:rsidP="001876AF">
            <w:r w:rsidRPr="00EB7106">
              <w:t>Bwlchgwyn Village Hall</w:t>
            </w:r>
          </w:p>
        </w:tc>
      </w:tr>
      <w:tr w:rsidR="001D46C8" w:rsidRPr="00013F2C" w:rsidTr="001D46C8">
        <w:trPr>
          <w:trHeight w:val="301"/>
        </w:trPr>
        <w:tc>
          <w:tcPr>
            <w:tcW w:w="5000" w:type="pct"/>
            <w:gridSpan w:val="4"/>
            <w:shd w:val="clear" w:color="auto" w:fill="CCC0D9" w:themeFill="accent4" w:themeFillTint="66"/>
          </w:tcPr>
          <w:p w:rsidR="001D46C8" w:rsidRPr="00EB7106" w:rsidRDefault="001D46C8" w:rsidP="001876AF">
            <w:r>
              <w:t>EASTER BREAK</w:t>
            </w:r>
          </w:p>
        </w:tc>
      </w:tr>
      <w:tr w:rsidR="00766EA0" w:rsidRPr="00013F2C" w:rsidTr="00977229">
        <w:trPr>
          <w:trHeight w:val="301"/>
        </w:trPr>
        <w:tc>
          <w:tcPr>
            <w:tcW w:w="1166" w:type="pct"/>
          </w:tcPr>
          <w:p w:rsidR="00766EA0" w:rsidRPr="001C67FB" w:rsidRDefault="001D46C8" w:rsidP="001876AF">
            <w:r>
              <w:t>10/4/24</w:t>
            </w:r>
          </w:p>
        </w:tc>
        <w:tc>
          <w:tcPr>
            <w:tcW w:w="1343" w:type="pct"/>
          </w:tcPr>
          <w:p w:rsidR="00766EA0" w:rsidRPr="00E33D61" w:rsidRDefault="001876AF" w:rsidP="001876AF">
            <w:r>
              <w:t>Design your own Pizza</w:t>
            </w:r>
          </w:p>
        </w:tc>
        <w:tc>
          <w:tcPr>
            <w:tcW w:w="1127" w:type="pct"/>
          </w:tcPr>
          <w:p w:rsidR="00766EA0" w:rsidRDefault="00766EA0" w:rsidP="001876AF">
            <w:r w:rsidRPr="0023575E">
              <w:t>6pm – 8pm</w:t>
            </w:r>
          </w:p>
        </w:tc>
        <w:tc>
          <w:tcPr>
            <w:tcW w:w="1364" w:type="pct"/>
          </w:tcPr>
          <w:p w:rsidR="00766EA0" w:rsidRDefault="00766EA0" w:rsidP="001876AF">
            <w:r w:rsidRPr="00EB7106">
              <w:t>Bwlchgwyn Village Hall</w:t>
            </w:r>
          </w:p>
        </w:tc>
      </w:tr>
      <w:tr w:rsidR="00766EA0" w:rsidRPr="00013F2C" w:rsidTr="00977229">
        <w:trPr>
          <w:trHeight w:val="301"/>
        </w:trPr>
        <w:tc>
          <w:tcPr>
            <w:tcW w:w="1166" w:type="pct"/>
          </w:tcPr>
          <w:p w:rsidR="00766EA0" w:rsidRPr="001C67FB" w:rsidRDefault="001D46C8" w:rsidP="001876AF">
            <w:r>
              <w:t>17/4/24</w:t>
            </w:r>
          </w:p>
        </w:tc>
        <w:tc>
          <w:tcPr>
            <w:tcW w:w="1343" w:type="pct"/>
          </w:tcPr>
          <w:p w:rsidR="00766EA0" w:rsidRPr="00E33D61" w:rsidRDefault="00CD0054" w:rsidP="001876AF">
            <w:r>
              <w:t>Inspire – coping with stress</w:t>
            </w:r>
          </w:p>
        </w:tc>
        <w:tc>
          <w:tcPr>
            <w:tcW w:w="1127" w:type="pct"/>
          </w:tcPr>
          <w:p w:rsidR="00766EA0" w:rsidRDefault="00766EA0" w:rsidP="001876AF">
            <w:r w:rsidRPr="0023575E">
              <w:t>6pm – 8pm</w:t>
            </w:r>
          </w:p>
        </w:tc>
        <w:tc>
          <w:tcPr>
            <w:tcW w:w="1364" w:type="pct"/>
          </w:tcPr>
          <w:p w:rsidR="00766EA0" w:rsidRDefault="00766EA0" w:rsidP="001876AF">
            <w:r w:rsidRPr="00EB7106">
              <w:t>Bwlchgwyn Village Hall</w:t>
            </w:r>
          </w:p>
        </w:tc>
      </w:tr>
      <w:tr w:rsidR="00766EA0" w:rsidRPr="00013F2C" w:rsidTr="00977229">
        <w:trPr>
          <w:trHeight w:val="301"/>
        </w:trPr>
        <w:tc>
          <w:tcPr>
            <w:tcW w:w="1166" w:type="pct"/>
          </w:tcPr>
          <w:p w:rsidR="00766EA0" w:rsidRPr="001C67FB" w:rsidRDefault="001D46C8" w:rsidP="001876AF">
            <w:r>
              <w:t>24/4/24</w:t>
            </w:r>
          </w:p>
        </w:tc>
        <w:tc>
          <w:tcPr>
            <w:tcW w:w="1343" w:type="pct"/>
          </w:tcPr>
          <w:p w:rsidR="00766EA0" w:rsidRPr="00E33D61" w:rsidRDefault="001876AF" w:rsidP="001876AF">
            <w:r>
              <w:t>Football Challenge</w:t>
            </w:r>
          </w:p>
        </w:tc>
        <w:tc>
          <w:tcPr>
            <w:tcW w:w="1127" w:type="pct"/>
          </w:tcPr>
          <w:p w:rsidR="00766EA0" w:rsidRDefault="00766EA0" w:rsidP="001876AF">
            <w:r w:rsidRPr="0023575E">
              <w:t>6pm – 8pm</w:t>
            </w:r>
          </w:p>
        </w:tc>
        <w:tc>
          <w:tcPr>
            <w:tcW w:w="1364" w:type="pct"/>
          </w:tcPr>
          <w:p w:rsidR="00766EA0" w:rsidRDefault="00766EA0" w:rsidP="001876AF">
            <w:r w:rsidRPr="00EB7106">
              <w:t>Bwlchgwyn Village Hall</w:t>
            </w:r>
          </w:p>
        </w:tc>
      </w:tr>
    </w:tbl>
    <w:p w:rsidR="00C76BF0" w:rsidRPr="00807842" w:rsidRDefault="00C76BF0" w:rsidP="001876AF">
      <w:r w:rsidRPr="00807842">
        <w:lastRenderedPageBreak/>
        <w:t xml:space="preserve">For further information about all of the above activities, contact www.youngwrexham.co.uk for regular updates and any changes to the </w:t>
      </w:r>
      <w:proofErr w:type="spellStart"/>
      <w:r w:rsidRPr="00807842">
        <w:t>programme</w:t>
      </w:r>
      <w:proofErr w:type="spellEnd"/>
      <w:r w:rsidRPr="00807842">
        <w:t xml:space="preserve">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:rsidR="00C76BF0" w:rsidRPr="007D74B4" w:rsidRDefault="00C76BF0" w:rsidP="001876AF">
      <w:r w:rsidRPr="00807842">
        <w:t>Finally, we would love to hear your ideas for future activities so please don’t be afraid to share.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903" w:rsidRDefault="00566903" w:rsidP="001876AF">
      <w:r>
        <w:separator/>
      </w:r>
    </w:p>
  </w:endnote>
  <w:endnote w:type="continuationSeparator" w:id="0">
    <w:p w:rsidR="00566903" w:rsidRDefault="00566903" w:rsidP="00187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DC2E54" w:rsidP="001876AF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6FFC83A3" wp14:editId="4552EE9D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903" w:rsidRDefault="00566903" w:rsidP="001876AF">
      <w:r>
        <w:separator/>
      </w:r>
    </w:p>
  </w:footnote>
  <w:footnote w:type="continuationSeparator" w:id="0">
    <w:p w:rsidR="00566903" w:rsidRDefault="00566903" w:rsidP="001876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DE3C04" w:rsidP="001876AF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DE3C04" w:rsidP="001876AF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1876AF">
    <w:pPr>
      <w:pStyle w:val="Header"/>
    </w:pPr>
  </w:p>
  <w:p w:rsidR="00F86700" w:rsidRDefault="005C00E8" w:rsidP="001876AF">
    <w:pPr>
      <w:pStyle w:val="Header"/>
    </w:pPr>
    <w:r>
      <w:t xml:space="preserve">                               </w:t>
    </w:r>
  </w:p>
  <w:p w:rsidR="00F86700" w:rsidRDefault="00F86700" w:rsidP="001876AF">
    <w:pPr>
      <w:pStyle w:val="Header"/>
    </w:pPr>
  </w:p>
  <w:p w:rsidR="00DC2E54" w:rsidRDefault="00DC2E54" w:rsidP="001876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8690D"/>
    <w:rsid w:val="00090992"/>
    <w:rsid w:val="000A1F71"/>
    <w:rsid w:val="000A33B0"/>
    <w:rsid w:val="000C3BA4"/>
    <w:rsid w:val="000D241E"/>
    <w:rsid w:val="000E229B"/>
    <w:rsid w:val="00111490"/>
    <w:rsid w:val="001251B9"/>
    <w:rsid w:val="00141945"/>
    <w:rsid w:val="00147151"/>
    <w:rsid w:val="00161B34"/>
    <w:rsid w:val="00167A66"/>
    <w:rsid w:val="001715E3"/>
    <w:rsid w:val="00176BE5"/>
    <w:rsid w:val="001811C4"/>
    <w:rsid w:val="001876AF"/>
    <w:rsid w:val="0019314A"/>
    <w:rsid w:val="00193F33"/>
    <w:rsid w:val="00197AAD"/>
    <w:rsid w:val="001B088E"/>
    <w:rsid w:val="001B0E5B"/>
    <w:rsid w:val="001C60B0"/>
    <w:rsid w:val="001C67FB"/>
    <w:rsid w:val="001C68A4"/>
    <w:rsid w:val="001C7525"/>
    <w:rsid w:val="001D044D"/>
    <w:rsid w:val="001D46C8"/>
    <w:rsid w:val="001D5B4E"/>
    <w:rsid w:val="001E1D24"/>
    <w:rsid w:val="001E5E5B"/>
    <w:rsid w:val="001E7403"/>
    <w:rsid w:val="001F664F"/>
    <w:rsid w:val="001F6A4F"/>
    <w:rsid w:val="001F6C72"/>
    <w:rsid w:val="00230857"/>
    <w:rsid w:val="00263683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2F62C1"/>
    <w:rsid w:val="003055CA"/>
    <w:rsid w:val="00335E4F"/>
    <w:rsid w:val="00362E17"/>
    <w:rsid w:val="00367CB3"/>
    <w:rsid w:val="00370C34"/>
    <w:rsid w:val="00374343"/>
    <w:rsid w:val="003A4BB0"/>
    <w:rsid w:val="003B29D8"/>
    <w:rsid w:val="003D1646"/>
    <w:rsid w:val="00404144"/>
    <w:rsid w:val="00422661"/>
    <w:rsid w:val="00423215"/>
    <w:rsid w:val="00435AD3"/>
    <w:rsid w:val="004451C8"/>
    <w:rsid w:val="00462119"/>
    <w:rsid w:val="00464F54"/>
    <w:rsid w:val="00467BE4"/>
    <w:rsid w:val="00475B5A"/>
    <w:rsid w:val="00480600"/>
    <w:rsid w:val="00487D63"/>
    <w:rsid w:val="0049277A"/>
    <w:rsid w:val="004C53F4"/>
    <w:rsid w:val="004C7E87"/>
    <w:rsid w:val="004E1145"/>
    <w:rsid w:val="004F5185"/>
    <w:rsid w:val="004F780C"/>
    <w:rsid w:val="00505DF3"/>
    <w:rsid w:val="00535C01"/>
    <w:rsid w:val="0055449E"/>
    <w:rsid w:val="0056026D"/>
    <w:rsid w:val="005650EB"/>
    <w:rsid w:val="00566903"/>
    <w:rsid w:val="005841B6"/>
    <w:rsid w:val="00587611"/>
    <w:rsid w:val="005959B0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3327B"/>
    <w:rsid w:val="00676666"/>
    <w:rsid w:val="0067694B"/>
    <w:rsid w:val="00685153"/>
    <w:rsid w:val="00686A0E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44A9"/>
    <w:rsid w:val="007428C7"/>
    <w:rsid w:val="00754518"/>
    <w:rsid w:val="00766EA0"/>
    <w:rsid w:val="00775A50"/>
    <w:rsid w:val="007764CA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956136"/>
    <w:rsid w:val="00972BD7"/>
    <w:rsid w:val="0099010A"/>
    <w:rsid w:val="009A22F8"/>
    <w:rsid w:val="009B4D8C"/>
    <w:rsid w:val="009C1B68"/>
    <w:rsid w:val="009C2605"/>
    <w:rsid w:val="009C52B5"/>
    <w:rsid w:val="009D4433"/>
    <w:rsid w:val="009E3381"/>
    <w:rsid w:val="009F02DB"/>
    <w:rsid w:val="009F1D1F"/>
    <w:rsid w:val="00A12940"/>
    <w:rsid w:val="00A17D95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33E31"/>
    <w:rsid w:val="00B43804"/>
    <w:rsid w:val="00B57B8A"/>
    <w:rsid w:val="00B61C2B"/>
    <w:rsid w:val="00B70D9E"/>
    <w:rsid w:val="00B77D08"/>
    <w:rsid w:val="00BB0778"/>
    <w:rsid w:val="00BC6BAD"/>
    <w:rsid w:val="00C03743"/>
    <w:rsid w:val="00C0746E"/>
    <w:rsid w:val="00C33ED2"/>
    <w:rsid w:val="00C512E1"/>
    <w:rsid w:val="00C727D2"/>
    <w:rsid w:val="00C72F32"/>
    <w:rsid w:val="00C76BF0"/>
    <w:rsid w:val="00C80222"/>
    <w:rsid w:val="00C86094"/>
    <w:rsid w:val="00CA0330"/>
    <w:rsid w:val="00CD0054"/>
    <w:rsid w:val="00CD4812"/>
    <w:rsid w:val="00CE7834"/>
    <w:rsid w:val="00D309C3"/>
    <w:rsid w:val="00D33177"/>
    <w:rsid w:val="00D4312D"/>
    <w:rsid w:val="00D87A85"/>
    <w:rsid w:val="00D969FD"/>
    <w:rsid w:val="00DB0570"/>
    <w:rsid w:val="00DC187B"/>
    <w:rsid w:val="00DC2E54"/>
    <w:rsid w:val="00DC4B62"/>
    <w:rsid w:val="00DC7094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C2131"/>
    <w:rsid w:val="00EC23CF"/>
    <w:rsid w:val="00ED5300"/>
    <w:rsid w:val="00EE12E7"/>
    <w:rsid w:val="00EE19DF"/>
    <w:rsid w:val="00EE287D"/>
    <w:rsid w:val="00EE7556"/>
    <w:rsid w:val="00F214A3"/>
    <w:rsid w:val="00F333E6"/>
    <w:rsid w:val="00F33842"/>
    <w:rsid w:val="00F47A62"/>
    <w:rsid w:val="00F50FDC"/>
    <w:rsid w:val="00F54D19"/>
    <w:rsid w:val="00F760F9"/>
    <w:rsid w:val="00F86700"/>
    <w:rsid w:val="00FA6E99"/>
    <w:rsid w:val="00FB508E"/>
    <w:rsid w:val="00FB65C4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009"/>
    <o:shapelayout v:ext="edit">
      <o:idmap v:ext="edit" data="1"/>
    </o:shapelayout>
  </w:shapeDefaults>
  <w:decimalSymbol w:val="."/>
  <w:listSeparator w:val=","/>
  <w14:docId w14:val="58379E11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1876AF"/>
    <w:pPr>
      <w:tabs>
        <w:tab w:val="left" w:pos="735"/>
        <w:tab w:val="center" w:pos="1249"/>
      </w:tabs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735"/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D97AE7-F11F-4F7D-A498-ACD3C0E3C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13</TotalTime>
  <Pages>2</Pages>
  <Words>199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Caroline Bennett</cp:lastModifiedBy>
  <cp:revision>6</cp:revision>
  <cp:lastPrinted>2019-01-21T20:21:00Z</cp:lastPrinted>
  <dcterms:created xsi:type="dcterms:W3CDTF">2023-11-13T12:11:00Z</dcterms:created>
  <dcterms:modified xsi:type="dcterms:W3CDTF">2023-11-30T09:34:00Z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