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9133F9">
      <w:pPr>
        <w:pStyle w:val="Title"/>
      </w:pPr>
      <w:r w:rsidRPr="0096541E">
        <w:t xml:space="preserve">Programme for </w:t>
      </w:r>
      <w:r w:rsidR="003407FC">
        <w:t>Cefn Mawr</w:t>
      </w:r>
      <w:r w:rsidR="00B81521" w:rsidRPr="0096541E">
        <w:t xml:space="preserve"> </w:t>
      </w:r>
      <w:r w:rsidR="00A17D95" w:rsidRPr="0096541E">
        <w:t>Youth Provision</w:t>
      </w:r>
    </w:p>
    <w:p w:rsidR="00C76BF0" w:rsidRPr="00013F2C" w:rsidRDefault="00A45C01" w:rsidP="009133F9">
      <w:pPr>
        <w:pStyle w:val="Title"/>
      </w:pPr>
      <w:r>
        <w:t>Jan</w:t>
      </w:r>
      <w:r w:rsidR="002F753D">
        <w:t>uary</w:t>
      </w:r>
      <w:r w:rsidR="00544CDB">
        <w:t xml:space="preserve"> 202</w:t>
      </w:r>
      <w:r w:rsidR="004F02F4">
        <w:t>4</w:t>
      </w:r>
      <w:r w:rsidR="00544CDB">
        <w:t xml:space="preserve"> - </w:t>
      </w:r>
      <w:r>
        <w:t>April</w:t>
      </w:r>
      <w:r w:rsidR="004F02F4">
        <w:t xml:space="preserve">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C76BF0" w:rsidRPr="00013F2C" w:rsidTr="002A6209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Date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133F9">
            <w:pPr>
              <w:pStyle w:val="TableHeader"/>
            </w:pPr>
            <w:r w:rsidRPr="00013F2C">
              <w:t>Location</w:t>
            </w:r>
          </w:p>
        </w:tc>
      </w:tr>
      <w:tr w:rsidR="009133F9" w:rsidRPr="00013F2C" w:rsidTr="001811C9">
        <w:trPr>
          <w:trHeight w:val="301"/>
        </w:trPr>
        <w:tc>
          <w:tcPr>
            <w:tcW w:w="1165" w:type="pct"/>
            <w:shd w:val="clear" w:color="auto" w:fill="E5B8B7" w:themeFill="accent2" w:themeFillTint="66"/>
          </w:tcPr>
          <w:p w:rsidR="009133F9" w:rsidRDefault="009133F9" w:rsidP="009133F9">
            <w:r>
              <w:t>Mon</w:t>
            </w:r>
          </w:p>
          <w:p w:rsidR="009133F9" w:rsidRDefault="009133F9" w:rsidP="009133F9">
            <w:r>
              <w:t>8/1/24</w:t>
            </w:r>
          </w:p>
          <w:p w:rsidR="00561478" w:rsidRDefault="00561478" w:rsidP="009133F9"/>
        </w:tc>
        <w:tc>
          <w:tcPr>
            <w:tcW w:w="1344" w:type="pct"/>
            <w:shd w:val="clear" w:color="auto" w:fill="E5B8B7" w:themeFill="accent2" w:themeFillTint="66"/>
          </w:tcPr>
          <w:p w:rsidR="009133F9" w:rsidRDefault="00561478" w:rsidP="009133F9">
            <w:r>
              <w:t>CLOSED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9133F9" w:rsidRDefault="00561478" w:rsidP="009133F9">
            <w:r>
              <w:t>CLOSED</w:t>
            </w:r>
          </w:p>
        </w:tc>
        <w:tc>
          <w:tcPr>
            <w:tcW w:w="1364" w:type="pct"/>
            <w:shd w:val="clear" w:color="auto" w:fill="E5B8B7" w:themeFill="accent2" w:themeFillTint="66"/>
          </w:tcPr>
          <w:p w:rsidR="00AC077C" w:rsidRPr="004959F2" w:rsidRDefault="00561478" w:rsidP="009133F9">
            <w:r>
              <w:t>CLOSED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561478" w:rsidRDefault="00561478" w:rsidP="009133F9"/>
          <w:p w:rsidR="00FE27FB" w:rsidRPr="008835BE" w:rsidRDefault="00A029EB" w:rsidP="009133F9">
            <w:r>
              <w:t>Wed</w:t>
            </w:r>
          </w:p>
          <w:p w:rsidR="00BF55BA" w:rsidRPr="008835BE" w:rsidRDefault="00A029EB" w:rsidP="009133F9">
            <w:r>
              <w:t>10</w:t>
            </w:r>
            <w:r w:rsidR="00FE27FB" w:rsidRPr="008835BE">
              <w:t>/1/24</w:t>
            </w:r>
            <w:r w:rsidR="00BF55BA" w:rsidRPr="008835BE">
              <w:t xml:space="preserve"> </w:t>
            </w:r>
          </w:p>
        </w:tc>
        <w:tc>
          <w:tcPr>
            <w:tcW w:w="1344" w:type="pct"/>
            <w:shd w:val="clear" w:color="auto" w:fill="auto"/>
          </w:tcPr>
          <w:p w:rsidR="00E311E0" w:rsidRDefault="00E11F61" w:rsidP="009133F9">
            <w:proofErr w:type="spellStart"/>
            <w:r>
              <w:t>Pom</w:t>
            </w:r>
            <w:proofErr w:type="spellEnd"/>
            <w:r>
              <w:t xml:space="preserve"> </w:t>
            </w:r>
            <w:proofErr w:type="spellStart"/>
            <w:r>
              <w:t>Pom</w:t>
            </w:r>
            <w:proofErr w:type="spellEnd"/>
            <w:r>
              <w:t xml:space="preserve"> chill + chat</w:t>
            </w:r>
          </w:p>
          <w:p w:rsidR="00561478" w:rsidRDefault="00561478" w:rsidP="009133F9">
            <w:r>
              <w:t>Welcome back night, how was the Christmas holidays?</w:t>
            </w:r>
          </w:p>
          <w:p w:rsidR="00DB6149" w:rsidRDefault="00DB6149" w:rsidP="009133F9">
            <w:bookmarkStart w:id="0" w:name="_GoBack"/>
            <w:bookmarkEnd w:id="0"/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E7086C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835BE" w:rsidRDefault="00F22B29" w:rsidP="009133F9">
            <w:r w:rsidRPr="008835BE">
              <w:t xml:space="preserve">Mon </w:t>
            </w:r>
          </w:p>
          <w:p w:rsidR="00FE27FB" w:rsidRPr="008835BE" w:rsidRDefault="00FE27FB" w:rsidP="009133F9">
            <w:r w:rsidRPr="008835BE">
              <w:t>15/11/24</w:t>
            </w:r>
          </w:p>
        </w:tc>
        <w:tc>
          <w:tcPr>
            <w:tcW w:w="1344" w:type="pct"/>
            <w:shd w:val="clear" w:color="auto" w:fill="auto"/>
          </w:tcPr>
          <w:p w:rsidR="00E311E0" w:rsidRPr="001C67FB" w:rsidRDefault="00E11F61" w:rsidP="009133F9">
            <w:r>
              <w:t>Info shop, consent and law</w:t>
            </w:r>
          </w:p>
        </w:tc>
        <w:tc>
          <w:tcPr>
            <w:tcW w:w="1127" w:type="pct"/>
            <w:shd w:val="clear" w:color="auto" w:fill="auto"/>
          </w:tcPr>
          <w:p w:rsidR="00E7086C" w:rsidRDefault="00E7086C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E7086C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Wed</w:t>
            </w:r>
          </w:p>
          <w:p w:rsidR="008835BE" w:rsidRPr="008835BE" w:rsidRDefault="008835BE" w:rsidP="009133F9">
            <w:r>
              <w:t>1</w:t>
            </w:r>
            <w:r w:rsidR="00A029EB">
              <w:t>7</w:t>
            </w:r>
            <w:r>
              <w:t>/1/24</w:t>
            </w:r>
          </w:p>
        </w:tc>
        <w:tc>
          <w:tcPr>
            <w:tcW w:w="1344" w:type="pct"/>
            <w:shd w:val="clear" w:color="auto" w:fill="auto"/>
          </w:tcPr>
          <w:p w:rsidR="00BF55BA" w:rsidRDefault="00E11F61" w:rsidP="009133F9">
            <w:r>
              <w:t>In2Change emotional health bingo with prizes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6541E" w:rsidP="009133F9">
            <w:r>
              <w:t xml:space="preserve">Mon </w:t>
            </w:r>
          </w:p>
          <w:p w:rsidR="008835BE" w:rsidRPr="001C67FB" w:rsidRDefault="008835BE" w:rsidP="009133F9">
            <w:r>
              <w:t>22/1/24</w:t>
            </w:r>
          </w:p>
        </w:tc>
        <w:tc>
          <w:tcPr>
            <w:tcW w:w="1344" w:type="pct"/>
            <w:shd w:val="clear" w:color="auto" w:fill="auto"/>
          </w:tcPr>
          <w:p w:rsidR="00BF55BA" w:rsidRDefault="00E11F61" w:rsidP="009133F9">
            <w:r>
              <w:t>Pizza making with toppings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Wed</w:t>
            </w:r>
          </w:p>
          <w:p w:rsidR="008835BE" w:rsidRPr="00564E44" w:rsidRDefault="008835BE" w:rsidP="009133F9">
            <w:r>
              <w:t>2</w:t>
            </w:r>
            <w:r w:rsidR="00A029EB">
              <w:t>4</w:t>
            </w:r>
            <w:r>
              <w:t>/1/24</w:t>
            </w:r>
          </w:p>
        </w:tc>
        <w:tc>
          <w:tcPr>
            <w:tcW w:w="1344" w:type="pct"/>
            <w:shd w:val="clear" w:color="auto" w:fill="auto"/>
          </w:tcPr>
          <w:p w:rsidR="007B5724" w:rsidRPr="00090992" w:rsidRDefault="00E11F61" w:rsidP="009133F9">
            <w:r>
              <w:t>In2Change, vaping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96541E" w:rsidP="009133F9">
            <w:r w:rsidRPr="00564E44">
              <w:t>Mon</w:t>
            </w:r>
            <w:r w:rsidR="00C751D9" w:rsidRPr="00564E44">
              <w:t xml:space="preserve"> </w:t>
            </w:r>
          </w:p>
          <w:p w:rsidR="008835BE" w:rsidRPr="00564E44" w:rsidRDefault="008835BE" w:rsidP="009133F9">
            <w:r>
              <w:t>29/1/24</w:t>
            </w:r>
          </w:p>
        </w:tc>
        <w:tc>
          <w:tcPr>
            <w:tcW w:w="1344" w:type="pct"/>
            <w:shd w:val="clear" w:color="auto" w:fill="auto"/>
          </w:tcPr>
          <w:p w:rsidR="00564E44" w:rsidRPr="00942BDD" w:rsidRDefault="00E11F61" w:rsidP="009133F9">
            <w:r>
              <w:t>Info shop, bullying and peer</w:t>
            </w:r>
            <w:r w:rsidR="00AC077C">
              <w:t xml:space="preserve"> pressure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A029EB" w:rsidP="009133F9">
            <w:r>
              <w:t>Wed</w:t>
            </w:r>
          </w:p>
          <w:p w:rsidR="00BF55BA" w:rsidRPr="00564E44" w:rsidRDefault="00A029EB" w:rsidP="009133F9">
            <w:r>
              <w:t>31</w:t>
            </w:r>
            <w:r w:rsidR="009133F9">
              <w:t>/2</w:t>
            </w:r>
            <w:r w:rsidR="008835BE">
              <w:t>/24</w:t>
            </w:r>
            <w:r w:rsidR="00430B31" w:rsidRPr="00564E44">
              <w:t xml:space="preserve"> </w:t>
            </w:r>
          </w:p>
        </w:tc>
        <w:tc>
          <w:tcPr>
            <w:tcW w:w="1344" w:type="pct"/>
            <w:shd w:val="clear" w:color="auto" w:fill="auto"/>
          </w:tcPr>
          <w:p w:rsidR="00E311E0" w:rsidRPr="00090992" w:rsidRDefault="00E11F61" w:rsidP="009133F9">
            <w:r>
              <w:t xml:space="preserve">National </w:t>
            </w:r>
            <w:r w:rsidR="00AC077C">
              <w:t>hot chocolate</w:t>
            </w:r>
            <w:r>
              <w:t xml:space="preserve"> day with toppings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430B31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F22B29" w:rsidP="009133F9">
            <w:r w:rsidRPr="00564E44">
              <w:t xml:space="preserve">Mon </w:t>
            </w:r>
          </w:p>
          <w:p w:rsidR="00430B31" w:rsidRPr="00564E44" w:rsidRDefault="008835BE" w:rsidP="009133F9">
            <w:r>
              <w:t>5/2/24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E11F61" w:rsidP="009133F9">
            <w:r>
              <w:t>Valentines making cards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430B31" w:rsidP="009133F9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430B31" w:rsidRDefault="00AC077C" w:rsidP="00AC077C">
            <w:r>
              <w:t>George Edwards Building</w:t>
            </w:r>
          </w:p>
        </w:tc>
      </w:tr>
      <w:tr w:rsidR="00430B31" w:rsidRPr="00013F2C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A029EB" w:rsidP="009133F9">
            <w:r>
              <w:lastRenderedPageBreak/>
              <w:t>Wed</w:t>
            </w:r>
          </w:p>
          <w:p w:rsidR="00430B31" w:rsidRPr="00564E44" w:rsidRDefault="00A029EB" w:rsidP="009133F9">
            <w:r>
              <w:t>7</w:t>
            </w:r>
            <w:r w:rsidR="008835BE">
              <w:t>/1/24</w:t>
            </w:r>
            <w:r w:rsidR="00430B31" w:rsidRPr="00564E44">
              <w:t xml:space="preserve"> 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E11F61" w:rsidP="009133F9">
            <w:r>
              <w:t>Pancake night with fruit toppings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430B31" w:rsidP="009133F9">
            <w:r w:rsidRPr="00430B31"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430B31" w:rsidRDefault="00AC077C" w:rsidP="00AC077C">
            <w:r>
              <w:t>George Edwards Building</w:t>
            </w:r>
          </w:p>
        </w:tc>
      </w:tr>
      <w:tr w:rsidR="008835BE" w:rsidRPr="00013F2C" w:rsidTr="008835BE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8835BE" w:rsidRPr="00A03533" w:rsidRDefault="00613FB0" w:rsidP="009133F9">
            <w:r>
              <w:t>HALF TERM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BF55BA" w:rsidP="009133F9">
            <w:r w:rsidRPr="00564E44">
              <w:t xml:space="preserve">Mon </w:t>
            </w:r>
          </w:p>
          <w:p w:rsidR="008835BE" w:rsidRPr="00564E44" w:rsidRDefault="002727FA" w:rsidP="009133F9">
            <w:r>
              <w:t>19</w:t>
            </w:r>
            <w:r w:rsidR="008835BE">
              <w:t>/2/24</w:t>
            </w:r>
          </w:p>
        </w:tc>
        <w:tc>
          <w:tcPr>
            <w:tcW w:w="1344" w:type="pct"/>
          </w:tcPr>
          <w:p w:rsidR="00466709" w:rsidRPr="000E1438" w:rsidRDefault="00E11F61" w:rsidP="009133F9">
            <w:r w:rsidRPr="000E1438">
              <w:t>Tattoos + Nail art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A029EB" w:rsidP="009133F9">
            <w:r>
              <w:t>Wed</w:t>
            </w:r>
          </w:p>
          <w:p w:rsidR="008835BE" w:rsidRDefault="00A029EB" w:rsidP="009133F9">
            <w:r>
              <w:t>21</w:t>
            </w:r>
            <w:r w:rsidR="002727FA">
              <w:t>/2/24</w:t>
            </w:r>
          </w:p>
        </w:tc>
        <w:tc>
          <w:tcPr>
            <w:tcW w:w="1344" w:type="pct"/>
          </w:tcPr>
          <w:p w:rsidR="00B81521" w:rsidRPr="00090992" w:rsidRDefault="00E11F61" w:rsidP="009133F9">
            <w:r>
              <w:t>Swap shop, bring your unwanted items (within reason)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2A6209" w:rsidP="009133F9">
            <w:r>
              <w:t>Mon</w:t>
            </w:r>
          </w:p>
          <w:p w:rsidR="002727FA" w:rsidRPr="001C67FB" w:rsidRDefault="002727FA" w:rsidP="009133F9">
            <w:r>
              <w:t>26/2/24</w:t>
            </w:r>
          </w:p>
        </w:tc>
        <w:tc>
          <w:tcPr>
            <w:tcW w:w="1344" w:type="pct"/>
          </w:tcPr>
          <w:p w:rsidR="00B81521" w:rsidRPr="00090992" w:rsidRDefault="00E11F61" w:rsidP="009133F9">
            <w:r>
              <w:t>Movie night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2D6895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</w:tcPr>
          <w:p w:rsidR="00BF55BA" w:rsidRDefault="00A029EB" w:rsidP="009133F9">
            <w:r>
              <w:t>Wed</w:t>
            </w:r>
          </w:p>
          <w:p w:rsidR="002727FA" w:rsidRPr="001C67FB" w:rsidRDefault="00A029EB" w:rsidP="009133F9">
            <w:r>
              <w:t>28</w:t>
            </w:r>
            <w:r w:rsidR="002727FA">
              <w:t>/2/24</w:t>
            </w:r>
          </w:p>
        </w:tc>
        <w:tc>
          <w:tcPr>
            <w:tcW w:w="1344" w:type="pct"/>
          </w:tcPr>
          <w:p w:rsidR="002D6895" w:rsidRPr="00090992" w:rsidRDefault="00E11F61" w:rsidP="009133F9">
            <w:r>
              <w:t>In2Change, cannabis</w:t>
            </w:r>
          </w:p>
        </w:tc>
        <w:tc>
          <w:tcPr>
            <w:tcW w:w="1127" w:type="pct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96541E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Default="00BF55BA" w:rsidP="009133F9">
            <w:r>
              <w:t>Mon</w:t>
            </w:r>
          </w:p>
          <w:p w:rsidR="00BF55BA" w:rsidRPr="001C67FB" w:rsidRDefault="00A45C01" w:rsidP="009133F9">
            <w:r>
              <w:t>4</w:t>
            </w:r>
            <w:r w:rsidR="002727FA">
              <w:t>/3/24</w:t>
            </w:r>
            <w:r w:rsidR="00D727A9">
              <w:t xml:space="preserve"> </w:t>
            </w:r>
          </w:p>
        </w:tc>
        <w:tc>
          <w:tcPr>
            <w:tcW w:w="1344" w:type="pct"/>
            <w:shd w:val="clear" w:color="auto" w:fill="FFFFFF" w:themeFill="background1"/>
          </w:tcPr>
          <w:p w:rsidR="00A20140" w:rsidRPr="003D1646" w:rsidRDefault="00E11F61" w:rsidP="009133F9">
            <w:r>
              <w:t>Close for trip planning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AC077C" w:rsidP="00AC077C">
            <w:r>
              <w:t>Ruabon Youth Club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A029EB" w:rsidP="009133F9">
            <w:r>
              <w:t>Wed</w:t>
            </w:r>
          </w:p>
          <w:p w:rsidR="002727FA" w:rsidRPr="001C67FB" w:rsidRDefault="00A029EB" w:rsidP="009133F9">
            <w:r>
              <w:t>6</w:t>
            </w:r>
            <w:r w:rsidR="002727FA">
              <w:t>/3/24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404CA2" w:rsidRPr="001C67FB" w:rsidRDefault="00E11F61" w:rsidP="009133F9">
            <w:r>
              <w:t>Info shop STI and contraception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DF7DC3" w:rsidP="009133F9">
            <w:r>
              <w:t xml:space="preserve">Mon </w:t>
            </w:r>
          </w:p>
          <w:p w:rsidR="002727FA" w:rsidRPr="001C67FB" w:rsidRDefault="00A45C01" w:rsidP="009133F9">
            <w:r>
              <w:t>11</w:t>
            </w:r>
            <w:r w:rsidR="002727FA">
              <w:t>/3/24</w:t>
            </w:r>
          </w:p>
        </w:tc>
        <w:tc>
          <w:tcPr>
            <w:tcW w:w="1344" w:type="pct"/>
            <w:shd w:val="clear" w:color="auto" w:fill="FFFFFF" w:themeFill="background1"/>
          </w:tcPr>
          <w:p w:rsidR="00B81521" w:rsidRPr="001C67FB" w:rsidRDefault="00613FB0" w:rsidP="009133F9">
            <w:r>
              <w:t>Market Place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9568E3" w:rsidP="009133F9">
            <w:pPr>
              <w:pStyle w:val="TableText"/>
            </w:pPr>
            <w:r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613FB0" w:rsidP="009133F9">
            <w:r>
              <w:t>Closed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A029EB" w:rsidP="009133F9">
            <w:r>
              <w:t>Wed</w:t>
            </w:r>
          </w:p>
          <w:p w:rsidR="00DF71E8" w:rsidRPr="00BF55BA" w:rsidRDefault="002727FA" w:rsidP="009133F9">
            <w:r>
              <w:t>1</w:t>
            </w:r>
            <w:r w:rsidR="00A029EB">
              <w:t>3</w:t>
            </w:r>
            <w:r>
              <w:t>/3/24</w:t>
            </w:r>
          </w:p>
        </w:tc>
        <w:tc>
          <w:tcPr>
            <w:tcW w:w="1344" w:type="pct"/>
            <w:shd w:val="clear" w:color="auto" w:fill="auto"/>
          </w:tcPr>
          <w:p w:rsidR="00BF55BA" w:rsidRPr="00B03917" w:rsidRDefault="00E11F61" w:rsidP="009133F9">
            <w:proofErr w:type="spellStart"/>
            <w:r>
              <w:t>Jewellery</w:t>
            </w:r>
            <w:proofErr w:type="spellEnd"/>
            <w:r>
              <w:t xml:space="preserve"> making</w:t>
            </w:r>
          </w:p>
        </w:tc>
        <w:tc>
          <w:tcPr>
            <w:tcW w:w="1127" w:type="pct"/>
          </w:tcPr>
          <w:p w:rsidR="00BF55BA" w:rsidRPr="00BF55BA" w:rsidRDefault="00DF71E8" w:rsidP="009133F9">
            <w:r>
              <w:t xml:space="preserve"> </w:t>
            </w:r>
            <w:r w:rsidR="009568E3"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BF55BA" w:rsidRPr="00BF55BA" w:rsidRDefault="00AC077C" w:rsidP="00AC077C">
            <w:r>
              <w:t>George Edwards Building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2727FA" w:rsidP="009133F9">
            <w:r>
              <w:t>Mon</w:t>
            </w:r>
          </w:p>
          <w:p w:rsidR="002727FA" w:rsidRPr="001C67FB" w:rsidRDefault="009133F9" w:rsidP="009133F9">
            <w:r>
              <w:t>18</w:t>
            </w:r>
            <w:r w:rsidR="002727FA">
              <w:t>/3/24</w:t>
            </w:r>
          </w:p>
        </w:tc>
        <w:tc>
          <w:tcPr>
            <w:tcW w:w="1344" w:type="pct"/>
            <w:shd w:val="clear" w:color="auto" w:fill="auto"/>
          </w:tcPr>
          <w:p w:rsidR="00B81521" w:rsidRPr="00E33D61" w:rsidRDefault="00E11F61" w:rsidP="009133F9">
            <w:r>
              <w:t>Easter egg hunt…can you find the eggs?</w:t>
            </w:r>
          </w:p>
        </w:tc>
        <w:tc>
          <w:tcPr>
            <w:tcW w:w="1127" w:type="pct"/>
            <w:shd w:val="clear" w:color="auto" w:fill="auto"/>
          </w:tcPr>
          <w:p w:rsidR="00BF55BA" w:rsidRDefault="009568E3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AC077C" w:rsidRDefault="00AC077C" w:rsidP="00AC077C">
            <w:r>
              <w:t>Cefn Mawr</w:t>
            </w:r>
          </w:p>
          <w:p w:rsidR="00BF55BA" w:rsidRDefault="00AC077C" w:rsidP="00AC077C">
            <w:r>
              <w:t>George Edwards Building</w:t>
            </w:r>
          </w:p>
        </w:tc>
      </w:tr>
      <w:tr w:rsidR="002727F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Default="00A029EB" w:rsidP="009133F9">
            <w:r>
              <w:t>Wed</w:t>
            </w:r>
          </w:p>
          <w:p w:rsidR="002727FA" w:rsidRDefault="00A029EB" w:rsidP="009133F9">
            <w:r>
              <w:t>20</w:t>
            </w:r>
            <w:r w:rsidR="002727FA">
              <w:t>/3/24</w:t>
            </w:r>
          </w:p>
        </w:tc>
        <w:tc>
          <w:tcPr>
            <w:tcW w:w="1344" w:type="pct"/>
            <w:shd w:val="clear" w:color="auto" w:fill="auto"/>
          </w:tcPr>
          <w:p w:rsidR="002727FA" w:rsidRPr="00E33D61" w:rsidRDefault="00D67A13" w:rsidP="009133F9">
            <w:r>
              <w:t>International banana day, healthy snacks</w:t>
            </w:r>
          </w:p>
        </w:tc>
        <w:tc>
          <w:tcPr>
            <w:tcW w:w="1127" w:type="pct"/>
            <w:shd w:val="clear" w:color="auto" w:fill="auto"/>
          </w:tcPr>
          <w:p w:rsidR="002727FA" w:rsidRDefault="009133F9" w:rsidP="009133F9">
            <w:r>
              <w:t>18:00-20:00</w:t>
            </w:r>
          </w:p>
        </w:tc>
        <w:tc>
          <w:tcPr>
            <w:tcW w:w="1364" w:type="pct"/>
            <w:shd w:val="clear" w:color="auto" w:fill="auto"/>
          </w:tcPr>
          <w:p w:rsidR="002727FA" w:rsidRPr="0026160A" w:rsidRDefault="002727FA" w:rsidP="00AC077C"/>
        </w:tc>
      </w:tr>
      <w:tr w:rsidR="002727FA" w:rsidRPr="00013F2C" w:rsidTr="002727FA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2727FA" w:rsidRPr="0026160A" w:rsidRDefault="002727FA" w:rsidP="009133F9">
            <w:r>
              <w:t>Easter break</w:t>
            </w:r>
          </w:p>
        </w:tc>
      </w:tr>
      <w:tr w:rsidR="00BF55BA" w:rsidRPr="00013F2C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BF55BA" w:rsidP="009133F9">
            <w:r>
              <w:t xml:space="preserve">Mon </w:t>
            </w:r>
          </w:p>
          <w:p w:rsidR="002727FA" w:rsidRPr="001C67FB" w:rsidRDefault="00A45C01" w:rsidP="009133F9">
            <w:r>
              <w:t>8/4</w:t>
            </w:r>
            <w:r w:rsidR="002727FA">
              <w:t>/24</w:t>
            </w:r>
          </w:p>
        </w:tc>
        <w:tc>
          <w:tcPr>
            <w:tcW w:w="1344" w:type="pct"/>
          </w:tcPr>
          <w:p w:rsidR="00B81521" w:rsidRPr="00942BDD" w:rsidRDefault="00E11F61" w:rsidP="009133F9">
            <w:r>
              <w:t>Urdd silent disco</w:t>
            </w:r>
          </w:p>
        </w:tc>
        <w:tc>
          <w:tcPr>
            <w:tcW w:w="1127" w:type="pct"/>
          </w:tcPr>
          <w:p w:rsidR="00BF55BA" w:rsidRDefault="00443CBD" w:rsidP="009133F9">
            <w:r>
              <w:t>18:00-20:00</w:t>
            </w:r>
          </w:p>
        </w:tc>
        <w:tc>
          <w:tcPr>
            <w:tcW w:w="1364" w:type="pct"/>
          </w:tcPr>
          <w:p w:rsidR="00AC077C" w:rsidRDefault="00AC077C" w:rsidP="00AC077C">
            <w:r>
              <w:t>Cefn Mawr</w:t>
            </w:r>
          </w:p>
          <w:p w:rsidR="008A6BD1" w:rsidRDefault="00AC077C" w:rsidP="00AC077C">
            <w:r>
              <w:t>George Edwards Building</w:t>
            </w:r>
          </w:p>
        </w:tc>
      </w:tr>
      <w:tr w:rsidR="00636FE3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636FE3" w:rsidRDefault="00A029EB" w:rsidP="009133F9">
            <w:r>
              <w:lastRenderedPageBreak/>
              <w:t>Wed</w:t>
            </w:r>
          </w:p>
          <w:p w:rsidR="002727FA" w:rsidRPr="001C67FB" w:rsidRDefault="00A029EB" w:rsidP="009133F9">
            <w:r>
              <w:t>10</w:t>
            </w:r>
            <w:r w:rsidR="00A45C01">
              <w:t>/4</w:t>
            </w:r>
            <w:r w:rsidR="002727FA">
              <w:t>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E11F61" w:rsidP="009133F9">
            <w:r>
              <w:t>Bring your talent forward, karaoke and magic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636FE3" w:rsidRDefault="00AC077C" w:rsidP="00AC077C">
            <w:r>
              <w:t>George Edwards Building</w:t>
            </w:r>
          </w:p>
        </w:tc>
      </w:tr>
      <w:tr w:rsidR="00636FE3" w:rsidRPr="00B55C7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636FE3" w:rsidRDefault="00636FE3" w:rsidP="009133F9">
            <w:r>
              <w:t xml:space="preserve">Mon </w:t>
            </w:r>
          </w:p>
          <w:p w:rsidR="002727FA" w:rsidRPr="001C67FB" w:rsidRDefault="002727FA" w:rsidP="009133F9">
            <w:r>
              <w:t>15/4/24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AC077C" w:rsidP="009133F9">
            <w:r>
              <w:t xml:space="preserve">National world art day, </w:t>
            </w:r>
            <w:r w:rsidR="00E11F61">
              <w:t>be creative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636FE3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636FE3" w:rsidRDefault="00AC077C" w:rsidP="00AC077C">
            <w:r>
              <w:t>George Edwards Building</w:t>
            </w:r>
          </w:p>
        </w:tc>
      </w:tr>
      <w:tr w:rsidR="0079370A" w:rsidRPr="00B55C7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79370A" w:rsidRDefault="00A029EB" w:rsidP="009133F9">
            <w:r>
              <w:t>Wed</w:t>
            </w:r>
          </w:p>
          <w:p w:rsidR="002727FA" w:rsidRPr="001C67FB" w:rsidRDefault="00A029EB" w:rsidP="009133F9">
            <w:r>
              <w:t>17</w:t>
            </w:r>
            <w:r w:rsidR="002727FA">
              <w:t>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D67A13" w:rsidP="009133F9">
            <w:r>
              <w:t xml:space="preserve">Trip </w:t>
            </w:r>
          </w:p>
          <w:p w:rsidR="00D67A13" w:rsidRPr="00E33D61" w:rsidRDefault="00D67A13" w:rsidP="009133F9">
            <w:r>
              <w:t>T.B.C.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79370A" w:rsidRDefault="00AC077C" w:rsidP="00AC077C">
            <w:r>
              <w:t>George Edwards Building</w:t>
            </w:r>
          </w:p>
        </w:tc>
      </w:tr>
      <w:tr w:rsidR="0079370A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79370A" w:rsidRDefault="00DF7DC3" w:rsidP="009133F9">
            <w:r>
              <w:t xml:space="preserve">Mon </w:t>
            </w:r>
          </w:p>
          <w:p w:rsidR="002727FA" w:rsidRPr="001C67FB" w:rsidRDefault="002727FA" w:rsidP="009133F9">
            <w:r>
              <w:t>22/4/24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E11F61" w:rsidP="009133F9">
            <w:r>
              <w:t>Urdd welsh bingo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79370A" w:rsidRDefault="00AC077C" w:rsidP="00AC077C">
            <w:r>
              <w:t>George Edwards Building</w:t>
            </w:r>
          </w:p>
        </w:tc>
      </w:tr>
      <w:tr w:rsidR="0079370A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Default="00A029EB" w:rsidP="009133F9">
            <w:r>
              <w:t>Wed</w:t>
            </w:r>
          </w:p>
          <w:p w:rsidR="002727FA" w:rsidRPr="001C67FB" w:rsidRDefault="00A029EB" w:rsidP="009133F9">
            <w:r>
              <w:t>24</w:t>
            </w:r>
            <w:r w:rsidR="002727FA">
              <w:t>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311E0" w:rsidRPr="00E33D61" w:rsidRDefault="00E11F61" w:rsidP="009133F9">
            <w:r>
              <w:t xml:space="preserve">Senedd yr </w:t>
            </w:r>
            <w:proofErr w:type="spellStart"/>
            <w:r>
              <w:t>ifanc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79370A" w:rsidRDefault="00AC077C" w:rsidP="00AC077C">
            <w:r>
              <w:t>George Edwards Building</w:t>
            </w:r>
          </w:p>
        </w:tc>
      </w:tr>
      <w:tr w:rsidR="0079370A" w:rsidRPr="00B55C7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Default="00DF7DC3" w:rsidP="009133F9">
            <w:r>
              <w:t xml:space="preserve">Mon </w:t>
            </w:r>
          </w:p>
          <w:p w:rsidR="0079370A" w:rsidRPr="001C67FB" w:rsidRDefault="002727FA" w:rsidP="009133F9">
            <w:r>
              <w:t>29/4/24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E11F61" w:rsidP="009133F9">
            <w:r>
              <w:t>End of term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79370A" w:rsidP="009133F9">
            <w:r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AC077C" w:rsidP="00AC077C">
            <w:r>
              <w:t>Cefn Mawr</w:t>
            </w:r>
          </w:p>
          <w:p w:rsidR="0079370A" w:rsidRDefault="00AC077C" w:rsidP="00AC077C">
            <w:r>
              <w:t>George Edwards Building</w:t>
            </w:r>
          </w:p>
        </w:tc>
      </w:tr>
    </w:tbl>
    <w:p w:rsidR="00087BB6" w:rsidRDefault="00087BB6" w:rsidP="009133F9"/>
    <w:p w:rsidR="00C76BF0" w:rsidRPr="009133F9" w:rsidRDefault="00C76BF0" w:rsidP="009133F9">
      <w:r w:rsidRPr="009133F9">
        <w:t xml:space="preserve">For further information about all of the above activities, contact </w:t>
      </w:r>
      <w:hyperlink r:id="rId8" w:history="1">
        <w:r w:rsidR="00CA7BF2" w:rsidRPr="00385326">
          <w:rPr>
            <w:rStyle w:val="Hyperlink"/>
            <w:rFonts w:ascii="Arial" w:hAnsi="Arial" w:cs="Arial"/>
            <w:sz w:val="24"/>
          </w:rPr>
          <w:t>www.youngwrexham.co.uk</w:t>
        </w:r>
      </w:hyperlink>
      <w:r w:rsidR="00CA7BF2">
        <w:t xml:space="preserve"> </w:t>
      </w:r>
      <w:r w:rsidRPr="009133F9">
        <w:t xml:space="preserve">for regular updates and any changes to the programme.  </w:t>
      </w:r>
      <w:r w:rsidR="00090992" w:rsidRPr="009133F9">
        <w:t xml:space="preserve"> </w:t>
      </w:r>
      <w:r w:rsidRPr="009133F9">
        <w:t xml:space="preserve">This contact information will not be shared with any other party. </w:t>
      </w:r>
    </w:p>
    <w:p w:rsidR="00C76BF0" w:rsidRPr="007D74B4" w:rsidRDefault="00C76BF0" w:rsidP="009133F9">
      <w:r w:rsidRPr="009133F9">
        <w:t>Finally, we would love to hear your ideas for future activities so please don’t be afraid to</w:t>
      </w:r>
      <w:r w:rsidRPr="00807842">
        <w:t xml:space="preserve"> share.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9133F9">
      <w:r>
        <w:separator/>
      </w:r>
    </w:p>
  </w:endnote>
  <w:endnote w:type="continuationSeparator" w:id="0">
    <w:p w:rsidR="005539E8" w:rsidRDefault="005539E8" w:rsidP="00913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9133F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9133F9">
      <w:r>
        <w:separator/>
      </w:r>
    </w:p>
  </w:footnote>
  <w:footnote w:type="continuationSeparator" w:id="0">
    <w:p w:rsidR="005539E8" w:rsidRDefault="005539E8" w:rsidP="00913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9133F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9133F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9133F9">
    <w:pPr>
      <w:pStyle w:val="Header"/>
    </w:pPr>
  </w:p>
  <w:p w:rsidR="00F86700" w:rsidRDefault="005C00E8" w:rsidP="009133F9">
    <w:pPr>
      <w:pStyle w:val="Header"/>
    </w:pPr>
    <w:r>
      <w:t xml:space="preserve">                               </w:t>
    </w:r>
  </w:p>
  <w:p w:rsidR="00F86700" w:rsidRDefault="00F86700" w:rsidP="009133F9">
    <w:pPr>
      <w:pStyle w:val="Header"/>
    </w:pPr>
  </w:p>
  <w:p w:rsidR="00DC2E54" w:rsidRDefault="00DC2E54" w:rsidP="009133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1438"/>
    <w:rsid w:val="000E229B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811C9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2F753D"/>
    <w:rsid w:val="003055CA"/>
    <w:rsid w:val="0032784E"/>
    <w:rsid w:val="00335E4F"/>
    <w:rsid w:val="003407FC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02F4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1478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FB0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33F9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029EB"/>
    <w:rsid w:val="00A12940"/>
    <w:rsid w:val="00A17D95"/>
    <w:rsid w:val="00A20140"/>
    <w:rsid w:val="00A3374C"/>
    <w:rsid w:val="00A45C01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077C"/>
    <w:rsid w:val="00AC651E"/>
    <w:rsid w:val="00AD2F7F"/>
    <w:rsid w:val="00AD3325"/>
    <w:rsid w:val="00AE30B8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A7BF2"/>
    <w:rsid w:val="00CD4812"/>
    <w:rsid w:val="00CE7834"/>
    <w:rsid w:val="00D309C3"/>
    <w:rsid w:val="00D33177"/>
    <w:rsid w:val="00D4312D"/>
    <w:rsid w:val="00D67A13"/>
    <w:rsid w:val="00D727A9"/>
    <w:rsid w:val="00D87A85"/>
    <w:rsid w:val="00D969FD"/>
    <w:rsid w:val="00DB0463"/>
    <w:rsid w:val="00DB0570"/>
    <w:rsid w:val="00DB6149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1F61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4:docId w14:val="6ED7101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133F9"/>
    <w:pPr>
      <w:jc w:val="center"/>
    </w:pPr>
    <w:rPr>
      <w:rFonts w:ascii="Arial" w:hAnsi="Arial" w:cs="Arial"/>
      <w:b/>
      <w:i/>
      <w:color w:val="0F243E" w:themeColor="text2" w:themeShade="80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0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F899E-8436-4A2A-A66F-9C6DCACA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23</TotalTime>
  <Pages>3</Pages>
  <Words>389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15</cp:revision>
  <cp:lastPrinted>2023-11-30T10:37:00Z</cp:lastPrinted>
  <dcterms:created xsi:type="dcterms:W3CDTF">2023-11-13T13:51:00Z</dcterms:created>
  <dcterms:modified xsi:type="dcterms:W3CDTF">2023-11-30T10:37:00Z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