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EE361D" w:rsidRDefault="00C76BF0" w:rsidP="004F5B01">
      <w:pPr>
        <w:pStyle w:val="Title"/>
        <w:rPr>
          <w:b/>
          <w:i w:val="0"/>
        </w:rPr>
      </w:pPr>
      <w:r w:rsidRPr="00EE361D">
        <w:rPr>
          <w:b/>
          <w:i w:val="0"/>
        </w:rPr>
        <w:t xml:space="preserve">Programme for </w:t>
      </w:r>
      <w:r w:rsidR="007D1D2E" w:rsidRPr="00EE361D">
        <w:rPr>
          <w:b/>
          <w:i w:val="0"/>
        </w:rPr>
        <w:t>Glyn Ceiriog</w:t>
      </w:r>
      <w:r w:rsidR="005959B0" w:rsidRPr="00EE361D">
        <w:rPr>
          <w:b/>
          <w:i w:val="0"/>
        </w:rPr>
        <w:t xml:space="preserve"> </w:t>
      </w:r>
      <w:r w:rsidR="00A17D95" w:rsidRPr="00EE361D">
        <w:rPr>
          <w:b/>
          <w:i w:val="0"/>
        </w:rPr>
        <w:t>Youth Provision</w:t>
      </w:r>
    </w:p>
    <w:p w:rsidR="00EE287D" w:rsidRPr="00EE361D" w:rsidRDefault="001D46C8" w:rsidP="004F5B01">
      <w:pPr>
        <w:pStyle w:val="Title"/>
        <w:rPr>
          <w:b/>
          <w:i w:val="0"/>
        </w:rPr>
      </w:pPr>
      <w:r w:rsidRPr="00EE361D">
        <w:rPr>
          <w:b/>
          <w:i w:val="0"/>
        </w:rPr>
        <w:t>January – April 2024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EE361D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  <w:vAlign w:val="center"/>
          </w:tcPr>
          <w:p w:rsidR="00C76BF0" w:rsidRPr="00013F2C" w:rsidRDefault="00C76BF0" w:rsidP="00EE361D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  <w:vAlign w:val="center"/>
          </w:tcPr>
          <w:p w:rsidR="00C76BF0" w:rsidRPr="00013F2C" w:rsidRDefault="00C76BF0" w:rsidP="00EE361D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  <w:vAlign w:val="center"/>
          </w:tcPr>
          <w:p w:rsidR="00C76BF0" w:rsidRPr="00013F2C" w:rsidRDefault="00C76BF0" w:rsidP="00EE361D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  <w:vAlign w:val="center"/>
          </w:tcPr>
          <w:p w:rsidR="00C76BF0" w:rsidRPr="00013F2C" w:rsidRDefault="00C76BF0" w:rsidP="00EE361D">
            <w:pPr>
              <w:pStyle w:val="TableHeader"/>
            </w:pPr>
            <w:r w:rsidRPr="00013F2C">
              <w:t>Location</w:t>
            </w:r>
          </w:p>
        </w:tc>
      </w:tr>
      <w:tr w:rsidR="00766EA0" w:rsidRPr="00013F2C" w:rsidTr="00EE361D">
        <w:trPr>
          <w:trHeight w:val="301"/>
        </w:trPr>
        <w:tc>
          <w:tcPr>
            <w:tcW w:w="1166" w:type="pct"/>
            <w:shd w:val="clear" w:color="auto" w:fill="D99594" w:themeFill="accent2" w:themeFillTint="99"/>
            <w:vAlign w:val="center"/>
          </w:tcPr>
          <w:p w:rsidR="005B41BE" w:rsidRDefault="005B41BE" w:rsidP="00EE361D"/>
          <w:p w:rsidR="00766EA0" w:rsidRPr="001C67FB" w:rsidRDefault="007D1D2E" w:rsidP="00EE361D">
            <w:r>
              <w:t>9</w:t>
            </w:r>
            <w:r w:rsidR="001D46C8">
              <w:t>/1/24</w:t>
            </w:r>
          </w:p>
        </w:tc>
        <w:tc>
          <w:tcPr>
            <w:tcW w:w="1343" w:type="pct"/>
            <w:shd w:val="clear" w:color="auto" w:fill="D99594" w:themeFill="accent2" w:themeFillTint="99"/>
            <w:vAlign w:val="center"/>
          </w:tcPr>
          <w:p w:rsidR="00766EA0" w:rsidRDefault="00A74617" w:rsidP="00EE361D">
            <w:r>
              <w:t>CLOSED</w:t>
            </w:r>
          </w:p>
        </w:tc>
        <w:tc>
          <w:tcPr>
            <w:tcW w:w="1127" w:type="pct"/>
            <w:shd w:val="clear" w:color="auto" w:fill="D99594" w:themeFill="accent2" w:themeFillTint="99"/>
            <w:vAlign w:val="center"/>
          </w:tcPr>
          <w:p w:rsidR="00766EA0" w:rsidRPr="00B55C79" w:rsidRDefault="00A74617" w:rsidP="00EE361D">
            <w:r>
              <w:t>CLOSED</w:t>
            </w:r>
          </w:p>
        </w:tc>
        <w:tc>
          <w:tcPr>
            <w:tcW w:w="1364" w:type="pct"/>
            <w:shd w:val="clear" w:color="auto" w:fill="D99594" w:themeFill="accent2" w:themeFillTint="99"/>
            <w:vAlign w:val="center"/>
          </w:tcPr>
          <w:p w:rsidR="00766EA0" w:rsidRDefault="00A74617" w:rsidP="00EE361D">
            <w:r>
              <w:t>CLOSED</w:t>
            </w:r>
          </w:p>
        </w:tc>
      </w:tr>
      <w:tr w:rsidR="00A74617" w:rsidRPr="00013F2C" w:rsidTr="00EE361D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A74617" w:rsidRDefault="00A74617" w:rsidP="00EE361D"/>
          <w:p w:rsidR="00A74617" w:rsidRPr="001C67FB" w:rsidRDefault="00A74617" w:rsidP="00EE361D">
            <w:r>
              <w:t>16/1/24</w:t>
            </w:r>
          </w:p>
        </w:tc>
        <w:tc>
          <w:tcPr>
            <w:tcW w:w="1343" w:type="pct"/>
            <w:shd w:val="clear" w:color="auto" w:fill="auto"/>
            <w:vAlign w:val="center"/>
          </w:tcPr>
          <w:p w:rsidR="00A74617" w:rsidRDefault="00A74617" w:rsidP="00EE361D">
            <w:r>
              <w:t>Welcome Back</w:t>
            </w:r>
          </w:p>
          <w:p w:rsidR="00A74617" w:rsidRDefault="00A74617" w:rsidP="00EE361D">
            <w:r>
              <w:t>Hot Chocolate</w:t>
            </w:r>
          </w:p>
          <w:p w:rsidR="00A74617" w:rsidRDefault="00A74617" w:rsidP="00EE361D">
            <w:r>
              <w:t>Come and share your Christmas stories</w:t>
            </w:r>
          </w:p>
          <w:p w:rsidR="00EE361D" w:rsidRDefault="00EE361D" w:rsidP="00EE361D"/>
        </w:tc>
        <w:tc>
          <w:tcPr>
            <w:tcW w:w="1127" w:type="pct"/>
            <w:shd w:val="clear" w:color="auto" w:fill="auto"/>
            <w:vAlign w:val="center"/>
          </w:tcPr>
          <w:p w:rsidR="00A74617" w:rsidRPr="00B55C79" w:rsidRDefault="00A74617" w:rsidP="00EE361D">
            <w:r w:rsidRPr="00766EA0">
              <w:t>6pm – 8pm</w:t>
            </w:r>
            <w:bookmarkStart w:id="0" w:name="_GoBack"/>
            <w:bookmarkEnd w:id="0"/>
          </w:p>
        </w:tc>
        <w:tc>
          <w:tcPr>
            <w:tcW w:w="1364" w:type="pct"/>
            <w:shd w:val="clear" w:color="auto" w:fill="auto"/>
            <w:vAlign w:val="center"/>
          </w:tcPr>
          <w:p w:rsidR="00A74617" w:rsidRDefault="00A74617" w:rsidP="00EE361D">
            <w:r w:rsidRPr="0036249F">
              <w:t>Glyn Ceiriog Park</w:t>
            </w:r>
          </w:p>
        </w:tc>
      </w:tr>
      <w:tr w:rsidR="00A74617" w:rsidRPr="00013F2C" w:rsidTr="00EE361D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A74617" w:rsidRDefault="00A74617" w:rsidP="00EE361D"/>
          <w:p w:rsidR="00A74617" w:rsidRPr="00090992" w:rsidRDefault="00A74617" w:rsidP="00EE361D">
            <w:r>
              <w:t>23/1/24</w:t>
            </w:r>
          </w:p>
        </w:tc>
        <w:tc>
          <w:tcPr>
            <w:tcW w:w="1343" w:type="pct"/>
            <w:shd w:val="clear" w:color="auto" w:fill="auto"/>
            <w:vAlign w:val="center"/>
          </w:tcPr>
          <w:p w:rsidR="00A74617" w:rsidRDefault="00A74617" w:rsidP="00EE361D">
            <w:r>
              <w:t>Fire Pit</w:t>
            </w:r>
          </w:p>
          <w:p w:rsidR="00A74617" w:rsidRDefault="00A74617" w:rsidP="00EE361D">
            <w:r>
              <w:t>Hot Dogs on the fire</w:t>
            </w:r>
          </w:p>
          <w:p w:rsidR="00EE361D" w:rsidRPr="00090992" w:rsidRDefault="00EE361D" w:rsidP="00EE361D"/>
        </w:tc>
        <w:tc>
          <w:tcPr>
            <w:tcW w:w="1127" w:type="pct"/>
            <w:shd w:val="clear" w:color="auto" w:fill="auto"/>
            <w:vAlign w:val="center"/>
          </w:tcPr>
          <w:p w:rsidR="00A74617" w:rsidRDefault="00A74617" w:rsidP="00EE361D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A74617" w:rsidRDefault="00A74617" w:rsidP="00EE361D">
            <w:r w:rsidRPr="0036249F">
              <w:t>Glyn Ceiriog Park</w:t>
            </w:r>
          </w:p>
        </w:tc>
      </w:tr>
      <w:tr w:rsidR="00A74617" w:rsidRPr="00013F2C" w:rsidTr="00EE361D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A74617" w:rsidRDefault="00A74617" w:rsidP="00EE361D"/>
          <w:p w:rsidR="00A74617" w:rsidRPr="001C67FB" w:rsidRDefault="00A74617" w:rsidP="00EE361D">
            <w:r>
              <w:t>30/1/24</w:t>
            </w:r>
          </w:p>
        </w:tc>
        <w:tc>
          <w:tcPr>
            <w:tcW w:w="1343" w:type="pct"/>
            <w:shd w:val="clear" w:color="auto" w:fill="auto"/>
            <w:vAlign w:val="center"/>
          </w:tcPr>
          <w:p w:rsidR="00A74617" w:rsidRDefault="00A74617" w:rsidP="00EE361D">
            <w:r>
              <w:t>Children Rights Session</w:t>
            </w:r>
          </w:p>
          <w:p w:rsidR="00A74617" w:rsidRDefault="00A74617" w:rsidP="00EE361D">
            <w:r>
              <w:t>Participation Team</w:t>
            </w:r>
          </w:p>
          <w:p w:rsidR="00EE361D" w:rsidRPr="00090992" w:rsidRDefault="00EE361D" w:rsidP="00EE361D"/>
        </w:tc>
        <w:tc>
          <w:tcPr>
            <w:tcW w:w="1127" w:type="pct"/>
            <w:shd w:val="clear" w:color="auto" w:fill="auto"/>
            <w:vAlign w:val="center"/>
          </w:tcPr>
          <w:p w:rsidR="00A74617" w:rsidRDefault="00A74617" w:rsidP="00EE361D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A74617" w:rsidRDefault="00A74617" w:rsidP="00EE361D">
            <w:r w:rsidRPr="0036249F">
              <w:t>Glyn Ceiriog Park</w:t>
            </w:r>
          </w:p>
        </w:tc>
      </w:tr>
      <w:tr w:rsidR="00A74617" w:rsidRPr="00013F2C" w:rsidTr="00EE361D">
        <w:trPr>
          <w:trHeight w:val="301"/>
        </w:trPr>
        <w:tc>
          <w:tcPr>
            <w:tcW w:w="1166" w:type="pct"/>
            <w:vAlign w:val="center"/>
          </w:tcPr>
          <w:p w:rsidR="00A74617" w:rsidRDefault="00A74617" w:rsidP="00EE361D"/>
          <w:p w:rsidR="00A74617" w:rsidRPr="001C67FB" w:rsidRDefault="00A74617" w:rsidP="00EE361D">
            <w:r>
              <w:t>6/2/24</w:t>
            </w:r>
          </w:p>
        </w:tc>
        <w:tc>
          <w:tcPr>
            <w:tcW w:w="1343" w:type="pct"/>
            <w:vAlign w:val="center"/>
          </w:tcPr>
          <w:p w:rsidR="00A74617" w:rsidRDefault="00A74617" w:rsidP="00EE361D">
            <w:r>
              <w:t>Valentine Craft</w:t>
            </w:r>
          </w:p>
          <w:p w:rsidR="00A74617" w:rsidRDefault="00A74617" w:rsidP="00EE361D">
            <w:r>
              <w:t>Come and make cards for the one you Love</w:t>
            </w:r>
          </w:p>
          <w:p w:rsidR="00EE361D" w:rsidRPr="00090992" w:rsidRDefault="00EE361D" w:rsidP="00EE361D"/>
        </w:tc>
        <w:tc>
          <w:tcPr>
            <w:tcW w:w="1127" w:type="pct"/>
            <w:vAlign w:val="center"/>
          </w:tcPr>
          <w:p w:rsidR="00A74617" w:rsidRDefault="00A74617" w:rsidP="00EE361D">
            <w:r w:rsidRPr="00D52DE1">
              <w:t>6pm – 8pm</w:t>
            </w:r>
          </w:p>
        </w:tc>
        <w:tc>
          <w:tcPr>
            <w:tcW w:w="1364" w:type="pct"/>
            <w:vAlign w:val="center"/>
          </w:tcPr>
          <w:p w:rsidR="00A74617" w:rsidRDefault="00A74617" w:rsidP="00EE361D">
            <w:r w:rsidRPr="0036249F">
              <w:t>Glyn Ceiriog Park</w:t>
            </w:r>
          </w:p>
        </w:tc>
      </w:tr>
      <w:tr w:rsidR="00A74617" w:rsidRPr="00013F2C" w:rsidTr="00EE361D">
        <w:trPr>
          <w:trHeight w:val="301"/>
        </w:trPr>
        <w:tc>
          <w:tcPr>
            <w:tcW w:w="5000" w:type="pct"/>
            <w:gridSpan w:val="4"/>
            <w:shd w:val="clear" w:color="auto" w:fill="CCC0D9" w:themeFill="accent4" w:themeFillTint="66"/>
            <w:vAlign w:val="center"/>
          </w:tcPr>
          <w:p w:rsidR="00A74617" w:rsidRPr="00E808ED" w:rsidRDefault="00A74617" w:rsidP="00EE361D">
            <w:r>
              <w:t>HALF TERM</w:t>
            </w:r>
          </w:p>
        </w:tc>
      </w:tr>
      <w:tr w:rsidR="00A74617" w:rsidRPr="00013F2C" w:rsidTr="00EE361D">
        <w:trPr>
          <w:trHeight w:val="301"/>
        </w:trPr>
        <w:tc>
          <w:tcPr>
            <w:tcW w:w="1166" w:type="pct"/>
            <w:vAlign w:val="center"/>
          </w:tcPr>
          <w:p w:rsidR="00A74617" w:rsidRDefault="00A74617" w:rsidP="00EE361D"/>
          <w:p w:rsidR="00A74617" w:rsidRDefault="00A74617" w:rsidP="00EE361D">
            <w:r>
              <w:t>20/2/24</w:t>
            </w:r>
          </w:p>
        </w:tc>
        <w:tc>
          <w:tcPr>
            <w:tcW w:w="1343" w:type="pct"/>
            <w:vAlign w:val="center"/>
          </w:tcPr>
          <w:p w:rsidR="00A74617" w:rsidRDefault="00A74617" w:rsidP="00EE361D">
            <w:r>
              <w:t>Pizza on the fire</w:t>
            </w:r>
          </w:p>
          <w:p w:rsidR="00EE361D" w:rsidRPr="00090992" w:rsidRDefault="00EE361D" w:rsidP="00EE361D"/>
        </w:tc>
        <w:tc>
          <w:tcPr>
            <w:tcW w:w="1127" w:type="pct"/>
            <w:vAlign w:val="center"/>
          </w:tcPr>
          <w:p w:rsidR="00A74617" w:rsidRDefault="00A74617" w:rsidP="00EE361D">
            <w:r w:rsidRPr="00D52DE1">
              <w:t>6pm – 8pm</w:t>
            </w:r>
          </w:p>
        </w:tc>
        <w:tc>
          <w:tcPr>
            <w:tcW w:w="1364" w:type="pct"/>
            <w:vAlign w:val="center"/>
          </w:tcPr>
          <w:p w:rsidR="00A74617" w:rsidRDefault="00A74617" w:rsidP="00EE361D">
            <w:r w:rsidRPr="0036249F">
              <w:t>Glyn Ceiriog Park</w:t>
            </w:r>
          </w:p>
        </w:tc>
      </w:tr>
      <w:tr w:rsidR="00A74617" w:rsidRPr="00013F2C" w:rsidTr="00EE361D">
        <w:trPr>
          <w:trHeight w:val="301"/>
        </w:trPr>
        <w:tc>
          <w:tcPr>
            <w:tcW w:w="1166" w:type="pct"/>
            <w:vAlign w:val="center"/>
          </w:tcPr>
          <w:p w:rsidR="00A74617" w:rsidRDefault="00A74617" w:rsidP="00EE361D"/>
          <w:p w:rsidR="00A74617" w:rsidRDefault="00A74617" w:rsidP="00EE361D">
            <w:r>
              <w:t>27/2/24</w:t>
            </w:r>
          </w:p>
        </w:tc>
        <w:tc>
          <w:tcPr>
            <w:tcW w:w="1343" w:type="pct"/>
            <w:vAlign w:val="center"/>
          </w:tcPr>
          <w:p w:rsidR="00A74617" w:rsidRDefault="00A74617" w:rsidP="00EE361D">
            <w:r>
              <w:t>Emotional health Session Delivered by Inspire</w:t>
            </w:r>
          </w:p>
          <w:p w:rsidR="00EE361D" w:rsidRPr="00090992" w:rsidRDefault="00EE361D" w:rsidP="00EE361D"/>
        </w:tc>
        <w:tc>
          <w:tcPr>
            <w:tcW w:w="1127" w:type="pct"/>
            <w:vAlign w:val="center"/>
          </w:tcPr>
          <w:p w:rsidR="00A74617" w:rsidRDefault="00A74617" w:rsidP="00EE361D">
            <w:r w:rsidRPr="00D52DE1">
              <w:t>6pm – 8pm</w:t>
            </w:r>
          </w:p>
        </w:tc>
        <w:tc>
          <w:tcPr>
            <w:tcW w:w="1364" w:type="pct"/>
            <w:vAlign w:val="center"/>
          </w:tcPr>
          <w:p w:rsidR="00A74617" w:rsidRDefault="00A74617" w:rsidP="00EE361D">
            <w:r w:rsidRPr="0036249F">
              <w:t>Glyn Ceiriog Park</w:t>
            </w:r>
          </w:p>
        </w:tc>
      </w:tr>
      <w:tr w:rsidR="00A74617" w:rsidRPr="00013F2C" w:rsidTr="00EE361D">
        <w:trPr>
          <w:trHeight w:val="301"/>
        </w:trPr>
        <w:tc>
          <w:tcPr>
            <w:tcW w:w="1166" w:type="pct"/>
            <w:vAlign w:val="center"/>
          </w:tcPr>
          <w:p w:rsidR="00A74617" w:rsidRDefault="00A74617" w:rsidP="00EE361D"/>
          <w:p w:rsidR="00A74617" w:rsidRDefault="00A74617" w:rsidP="00EE361D">
            <w:r>
              <w:t>5/3/24</w:t>
            </w:r>
          </w:p>
        </w:tc>
        <w:tc>
          <w:tcPr>
            <w:tcW w:w="1343" w:type="pct"/>
            <w:vAlign w:val="center"/>
          </w:tcPr>
          <w:p w:rsidR="004F5B01" w:rsidRDefault="004F5B01" w:rsidP="00EE361D">
            <w:r>
              <w:t>Celebrate St David’s Day</w:t>
            </w:r>
          </w:p>
          <w:p w:rsidR="00A74617" w:rsidRDefault="00A74617" w:rsidP="00EE361D">
            <w:r>
              <w:t>Welsh Culture and</w:t>
            </w:r>
          </w:p>
          <w:p w:rsidR="00EE361D" w:rsidRPr="00090992" w:rsidRDefault="00A74617" w:rsidP="00EE361D">
            <w:r>
              <w:t>Welsh Games</w:t>
            </w:r>
          </w:p>
        </w:tc>
        <w:tc>
          <w:tcPr>
            <w:tcW w:w="1127" w:type="pct"/>
            <w:vAlign w:val="center"/>
          </w:tcPr>
          <w:p w:rsidR="00A74617" w:rsidRDefault="00A74617" w:rsidP="00EE361D">
            <w:r w:rsidRPr="00D52DE1">
              <w:t>6pm – 8pm</w:t>
            </w:r>
          </w:p>
        </w:tc>
        <w:tc>
          <w:tcPr>
            <w:tcW w:w="1364" w:type="pct"/>
            <w:vAlign w:val="center"/>
          </w:tcPr>
          <w:p w:rsidR="00A74617" w:rsidRDefault="00A74617" w:rsidP="00EE361D">
            <w:r w:rsidRPr="0036249F">
              <w:t>Glyn Ceiriog Park</w:t>
            </w:r>
          </w:p>
        </w:tc>
      </w:tr>
      <w:tr w:rsidR="00A74617" w:rsidRPr="00013F2C" w:rsidTr="00EE361D">
        <w:trPr>
          <w:trHeight w:val="301"/>
        </w:trPr>
        <w:tc>
          <w:tcPr>
            <w:tcW w:w="1166" w:type="pct"/>
            <w:shd w:val="clear" w:color="auto" w:fill="D99594" w:themeFill="accent2" w:themeFillTint="99"/>
            <w:vAlign w:val="center"/>
          </w:tcPr>
          <w:p w:rsidR="00A74617" w:rsidRDefault="00A74617" w:rsidP="00EE361D"/>
          <w:p w:rsidR="00A74617" w:rsidRPr="001C67FB" w:rsidRDefault="00A74617" w:rsidP="00EE361D">
            <w:r>
              <w:t>12/3/24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D99594" w:themeFill="accent2" w:themeFillTint="99"/>
            <w:vAlign w:val="center"/>
          </w:tcPr>
          <w:p w:rsidR="00A74617" w:rsidRPr="001C67FB" w:rsidRDefault="00A74617" w:rsidP="00EE361D">
            <w:r>
              <w:t>CLOSED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D99594" w:themeFill="accent2" w:themeFillTint="99"/>
            <w:vAlign w:val="center"/>
          </w:tcPr>
          <w:p w:rsidR="00A74617" w:rsidRDefault="00A74617" w:rsidP="00EE361D">
            <w:r>
              <w:t>CLOSED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D99594" w:themeFill="accent2" w:themeFillTint="99"/>
            <w:vAlign w:val="center"/>
          </w:tcPr>
          <w:p w:rsidR="00A74617" w:rsidRDefault="00A74617" w:rsidP="00EE361D">
            <w:r>
              <w:t>CLOSED</w:t>
            </w:r>
          </w:p>
        </w:tc>
      </w:tr>
      <w:tr w:rsidR="00A74617" w:rsidRPr="00013F2C" w:rsidTr="00EE361D">
        <w:trPr>
          <w:trHeight w:val="301"/>
        </w:trPr>
        <w:tc>
          <w:tcPr>
            <w:tcW w:w="1166" w:type="pct"/>
            <w:vAlign w:val="center"/>
          </w:tcPr>
          <w:p w:rsidR="00A74617" w:rsidRDefault="00A74617" w:rsidP="00EE361D"/>
          <w:p w:rsidR="00A74617" w:rsidRPr="001C67FB" w:rsidRDefault="00A74617" w:rsidP="00EE361D">
            <w:r>
              <w:t>19/3/24</w:t>
            </w:r>
          </w:p>
        </w:tc>
        <w:tc>
          <w:tcPr>
            <w:tcW w:w="1343" w:type="pct"/>
            <w:vAlign w:val="center"/>
          </w:tcPr>
          <w:p w:rsidR="00A74617" w:rsidRPr="00090992" w:rsidRDefault="004F5B01" w:rsidP="00EE361D">
            <w:r>
              <w:t>Active Wrexham Sports Session</w:t>
            </w:r>
          </w:p>
        </w:tc>
        <w:tc>
          <w:tcPr>
            <w:tcW w:w="1127" w:type="pct"/>
            <w:vAlign w:val="center"/>
          </w:tcPr>
          <w:p w:rsidR="00A74617" w:rsidRDefault="00A74617" w:rsidP="00EE361D">
            <w:r w:rsidRPr="0023575E">
              <w:t>6pm – 8pm</w:t>
            </w:r>
          </w:p>
        </w:tc>
        <w:tc>
          <w:tcPr>
            <w:tcW w:w="1364" w:type="pct"/>
            <w:vAlign w:val="center"/>
          </w:tcPr>
          <w:p w:rsidR="00A74617" w:rsidRDefault="00A74617" w:rsidP="00EE361D">
            <w:r w:rsidRPr="0036249F">
              <w:t>Glyn Ceiriog Park</w:t>
            </w:r>
          </w:p>
        </w:tc>
      </w:tr>
      <w:tr w:rsidR="00A74617" w:rsidRPr="00013F2C" w:rsidTr="00EE361D">
        <w:trPr>
          <w:trHeight w:val="301"/>
        </w:trPr>
        <w:tc>
          <w:tcPr>
            <w:tcW w:w="5000" w:type="pct"/>
            <w:gridSpan w:val="4"/>
            <w:shd w:val="clear" w:color="auto" w:fill="CCC0D9" w:themeFill="accent4" w:themeFillTint="66"/>
            <w:vAlign w:val="center"/>
          </w:tcPr>
          <w:p w:rsidR="00A74617" w:rsidRPr="00EB7106" w:rsidRDefault="00A74617" w:rsidP="00EE361D">
            <w:r>
              <w:t>EASTER BREAK</w:t>
            </w:r>
          </w:p>
        </w:tc>
      </w:tr>
    </w:tbl>
    <w:tbl>
      <w:tblPr>
        <w:tblpPr w:leftFromText="180" w:rightFromText="180" w:vertAnchor="text" w:horzAnchor="margin" w:tblpY="104"/>
        <w:tblW w:w="5017" w:type="pct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4F5B01" w:rsidRPr="00013F2C" w:rsidTr="004F5B01">
        <w:trPr>
          <w:trHeight w:val="301"/>
        </w:trPr>
        <w:tc>
          <w:tcPr>
            <w:tcW w:w="1166" w:type="pct"/>
          </w:tcPr>
          <w:p w:rsidR="004F5B01" w:rsidRPr="001C67FB" w:rsidRDefault="004F5B01" w:rsidP="004F5B01">
            <w:r>
              <w:t>9/4/24</w:t>
            </w:r>
          </w:p>
        </w:tc>
        <w:tc>
          <w:tcPr>
            <w:tcW w:w="1343" w:type="pct"/>
          </w:tcPr>
          <w:p w:rsidR="004F5B01" w:rsidRDefault="004F5B01" w:rsidP="004F5B01">
            <w:r>
              <w:t>IN2CHANGE</w:t>
            </w:r>
          </w:p>
          <w:p w:rsidR="004F5B01" w:rsidRDefault="004F5B01" w:rsidP="004F5B01">
            <w:r>
              <w:t>Come and learn about Drugs and their effects</w:t>
            </w:r>
          </w:p>
          <w:p w:rsidR="00EE361D" w:rsidRPr="00E33D61" w:rsidRDefault="00EE361D" w:rsidP="004F5B01"/>
        </w:tc>
        <w:tc>
          <w:tcPr>
            <w:tcW w:w="1127" w:type="pct"/>
          </w:tcPr>
          <w:p w:rsidR="004F5B01" w:rsidRDefault="004F5B01" w:rsidP="004F5B01">
            <w:r w:rsidRPr="0023575E">
              <w:t>6pm – 8pm</w:t>
            </w:r>
          </w:p>
        </w:tc>
        <w:tc>
          <w:tcPr>
            <w:tcW w:w="1364" w:type="pct"/>
          </w:tcPr>
          <w:p w:rsidR="004F5B01" w:rsidRDefault="004F5B01" w:rsidP="004F5B01">
            <w:r w:rsidRPr="0036249F">
              <w:t>Glyn Ceiriog Park</w:t>
            </w:r>
          </w:p>
        </w:tc>
      </w:tr>
      <w:tr w:rsidR="004F5B01" w:rsidRPr="00013F2C" w:rsidTr="004F5B01">
        <w:trPr>
          <w:trHeight w:val="301"/>
        </w:trPr>
        <w:tc>
          <w:tcPr>
            <w:tcW w:w="1166" w:type="pct"/>
          </w:tcPr>
          <w:p w:rsidR="004F5B01" w:rsidRDefault="004F5B01" w:rsidP="004F5B01"/>
          <w:p w:rsidR="004F5B01" w:rsidRPr="001C67FB" w:rsidRDefault="004F5B01" w:rsidP="004F5B01">
            <w:r>
              <w:t>16/4/24</w:t>
            </w:r>
          </w:p>
        </w:tc>
        <w:tc>
          <w:tcPr>
            <w:tcW w:w="1343" w:type="pct"/>
          </w:tcPr>
          <w:p w:rsidR="004F5B01" w:rsidRDefault="004F5B01" w:rsidP="004F5B01">
            <w:r>
              <w:t>Homelessness and its effects.  Join in and learn more about the effects of homelessness on young people from across the world.</w:t>
            </w:r>
          </w:p>
          <w:p w:rsidR="00EE361D" w:rsidRPr="00E33D61" w:rsidRDefault="00EE361D" w:rsidP="004F5B01"/>
        </w:tc>
        <w:tc>
          <w:tcPr>
            <w:tcW w:w="1127" w:type="pct"/>
          </w:tcPr>
          <w:p w:rsidR="004F5B01" w:rsidRDefault="004F5B01" w:rsidP="004F5B01">
            <w:r w:rsidRPr="0023575E">
              <w:t>6pm – 8pm</w:t>
            </w:r>
          </w:p>
        </w:tc>
        <w:tc>
          <w:tcPr>
            <w:tcW w:w="1364" w:type="pct"/>
          </w:tcPr>
          <w:p w:rsidR="004F5B01" w:rsidRDefault="004F5B01" w:rsidP="004F5B01">
            <w:r w:rsidRPr="0036249F">
              <w:t>Glyn Ceiriog Park</w:t>
            </w:r>
          </w:p>
        </w:tc>
      </w:tr>
      <w:tr w:rsidR="004F5B01" w:rsidRPr="00013F2C" w:rsidTr="004F5B01">
        <w:trPr>
          <w:trHeight w:val="301"/>
        </w:trPr>
        <w:tc>
          <w:tcPr>
            <w:tcW w:w="1166" w:type="pct"/>
          </w:tcPr>
          <w:p w:rsidR="004F5B01" w:rsidRDefault="004F5B01" w:rsidP="004F5B01"/>
          <w:p w:rsidR="004F5B01" w:rsidRPr="001C67FB" w:rsidRDefault="004F5B01" w:rsidP="004F5B01">
            <w:r>
              <w:t>23/4/24</w:t>
            </w:r>
          </w:p>
        </w:tc>
        <w:tc>
          <w:tcPr>
            <w:tcW w:w="1343" w:type="pct"/>
          </w:tcPr>
          <w:p w:rsidR="004F5B01" w:rsidRDefault="004F5B01" w:rsidP="004F5B01">
            <w:r>
              <w:t>Active Wrexham Sports Session</w:t>
            </w:r>
          </w:p>
          <w:p w:rsidR="00EE361D" w:rsidRPr="00E33D61" w:rsidRDefault="00EE361D" w:rsidP="004F5B01"/>
        </w:tc>
        <w:tc>
          <w:tcPr>
            <w:tcW w:w="1127" w:type="pct"/>
          </w:tcPr>
          <w:p w:rsidR="004F5B01" w:rsidRDefault="004F5B01" w:rsidP="004F5B01">
            <w:r w:rsidRPr="0023575E">
              <w:t>6pm – 8pm</w:t>
            </w:r>
          </w:p>
        </w:tc>
        <w:tc>
          <w:tcPr>
            <w:tcW w:w="1364" w:type="pct"/>
          </w:tcPr>
          <w:p w:rsidR="004F5B01" w:rsidRDefault="004F5B01" w:rsidP="004F5B01">
            <w:r w:rsidRPr="0036249F">
              <w:t>Glyn Ceiriog Park</w:t>
            </w:r>
          </w:p>
        </w:tc>
      </w:tr>
    </w:tbl>
    <w:p w:rsidR="004F5B01" w:rsidRDefault="004F5B01" w:rsidP="004F5B01"/>
    <w:p w:rsidR="004F5B01" w:rsidRDefault="004F5B01" w:rsidP="004F5B01"/>
    <w:p w:rsidR="004F5B01" w:rsidRPr="00807842" w:rsidRDefault="004F5B01" w:rsidP="004F5B01">
      <w:r w:rsidRPr="00807842">
        <w:t xml:space="preserve">For further information about all of the above activities, contact www.youngwrexham.co.uk for regular updates and any changes to the programme.  </w:t>
      </w:r>
      <w:r>
        <w:t xml:space="preserve"> </w:t>
      </w:r>
      <w:r w:rsidRPr="00807842">
        <w:t xml:space="preserve">This contact information will not be shared with any other party. </w:t>
      </w:r>
    </w:p>
    <w:p w:rsidR="004F5B01" w:rsidRPr="007D74B4" w:rsidRDefault="004F5B01" w:rsidP="004F5B01">
      <w:r w:rsidRPr="00807842">
        <w:t>Finally, we would love to hear your ideas for future activities so please don’t be afraid to share.</w:t>
      </w:r>
    </w:p>
    <w:p w:rsidR="004F5B01" w:rsidRDefault="004F5B01" w:rsidP="004F5B01"/>
    <w:sectPr w:rsidR="004F5B01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4F5B01">
      <w:r>
        <w:separator/>
      </w:r>
    </w:p>
  </w:endnote>
  <w:endnote w:type="continuationSeparator" w:id="0">
    <w:p w:rsidR="00566903" w:rsidRDefault="00566903" w:rsidP="004F5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4F5B01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4F5B01">
      <w:r>
        <w:separator/>
      </w:r>
    </w:p>
  </w:footnote>
  <w:footnote w:type="continuationSeparator" w:id="0">
    <w:p w:rsidR="00566903" w:rsidRDefault="00566903" w:rsidP="004F5B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4F5B01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4F5B01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4F5B01">
    <w:pPr>
      <w:pStyle w:val="Header"/>
    </w:pPr>
  </w:p>
  <w:p w:rsidR="00F86700" w:rsidRDefault="005C00E8" w:rsidP="004F5B01">
    <w:pPr>
      <w:pStyle w:val="Header"/>
    </w:pPr>
    <w:r>
      <w:t xml:space="preserve">                               </w:t>
    </w:r>
  </w:p>
  <w:p w:rsidR="00F86700" w:rsidRDefault="00F86700" w:rsidP="004F5B01">
    <w:pPr>
      <w:pStyle w:val="Header"/>
    </w:pPr>
  </w:p>
  <w:p w:rsidR="00DC2E54" w:rsidRDefault="00DC2E54" w:rsidP="004F5B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690D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68A4"/>
    <w:rsid w:val="001C7525"/>
    <w:rsid w:val="001D044D"/>
    <w:rsid w:val="001D46C8"/>
    <w:rsid w:val="001D5B4E"/>
    <w:rsid w:val="001E1D24"/>
    <w:rsid w:val="001E5E5B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2F62C1"/>
    <w:rsid w:val="003055CA"/>
    <w:rsid w:val="00335E4F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5B01"/>
    <w:rsid w:val="004F780C"/>
    <w:rsid w:val="00505DF3"/>
    <w:rsid w:val="00535C01"/>
    <w:rsid w:val="0055449E"/>
    <w:rsid w:val="0056026D"/>
    <w:rsid w:val="005650EB"/>
    <w:rsid w:val="00566903"/>
    <w:rsid w:val="005841B6"/>
    <w:rsid w:val="00587611"/>
    <w:rsid w:val="005959B0"/>
    <w:rsid w:val="00596751"/>
    <w:rsid w:val="005A1D46"/>
    <w:rsid w:val="005B41BE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66EA0"/>
    <w:rsid w:val="00775A50"/>
    <w:rsid w:val="007764CA"/>
    <w:rsid w:val="007A7213"/>
    <w:rsid w:val="007B0049"/>
    <w:rsid w:val="007B00F2"/>
    <w:rsid w:val="007B6DF2"/>
    <w:rsid w:val="007C739A"/>
    <w:rsid w:val="007D1B02"/>
    <w:rsid w:val="007D1D2E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4D8C"/>
    <w:rsid w:val="009C1B68"/>
    <w:rsid w:val="009C2605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4617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812"/>
    <w:rsid w:val="00CE7834"/>
    <w:rsid w:val="00D309C3"/>
    <w:rsid w:val="00D33177"/>
    <w:rsid w:val="00D4312D"/>
    <w:rsid w:val="00D87A85"/>
    <w:rsid w:val="00D969FD"/>
    <w:rsid w:val="00DB0570"/>
    <w:rsid w:val="00DC187B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131"/>
    <w:rsid w:val="00EC23CF"/>
    <w:rsid w:val="00ED5300"/>
    <w:rsid w:val="00EE12E7"/>
    <w:rsid w:val="00EE19DF"/>
    <w:rsid w:val="00EE287D"/>
    <w:rsid w:val="00EE361D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/>
    <o:shapelayout v:ext="edit">
      <o:idmap v:ext="edit" data="1"/>
    </o:shapelayout>
  </w:shapeDefaults>
  <w:decimalSymbol w:val="."/>
  <w:listSeparator w:val=","/>
  <w14:docId w14:val="3BFC8C62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4F5B01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5A8606-D1BF-412B-A13C-1C7501E1B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1140</TotalTime>
  <Pages>2</Pages>
  <Words>230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5</cp:revision>
  <cp:lastPrinted>2019-01-21T20:21:00Z</cp:lastPrinted>
  <dcterms:created xsi:type="dcterms:W3CDTF">2023-11-13T12:33:00Z</dcterms:created>
  <dcterms:modified xsi:type="dcterms:W3CDTF">2023-11-30T10:41:00Z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