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831D8A" w:rsidRDefault="00C76BF0" w:rsidP="00831D8A">
      <w:pPr>
        <w:pStyle w:val="Title"/>
        <w:rPr>
          <w:b/>
          <w:i w:val="0"/>
          <w:color w:val="auto"/>
        </w:rPr>
      </w:pPr>
      <w:bookmarkStart w:id="0" w:name="_GoBack"/>
      <w:r w:rsidRPr="00831D8A">
        <w:rPr>
          <w:b/>
          <w:i w:val="0"/>
          <w:color w:val="auto"/>
        </w:rPr>
        <w:t xml:space="preserve">Programme for </w:t>
      </w:r>
      <w:r w:rsidR="00A45C01" w:rsidRPr="00831D8A">
        <w:rPr>
          <w:b/>
          <w:i w:val="0"/>
          <w:color w:val="auto"/>
        </w:rPr>
        <w:t>Llay</w:t>
      </w:r>
      <w:r w:rsidR="00B81521" w:rsidRPr="00831D8A">
        <w:rPr>
          <w:b/>
          <w:i w:val="0"/>
          <w:color w:val="auto"/>
        </w:rPr>
        <w:t xml:space="preserve"> </w:t>
      </w:r>
      <w:r w:rsidR="00A17D95" w:rsidRPr="00831D8A">
        <w:rPr>
          <w:b/>
          <w:i w:val="0"/>
          <w:color w:val="auto"/>
        </w:rPr>
        <w:t>Youth Provision</w:t>
      </w:r>
    </w:p>
    <w:p w:rsidR="00C76BF0" w:rsidRPr="00831D8A" w:rsidRDefault="00A45C01" w:rsidP="00831D8A">
      <w:pPr>
        <w:pStyle w:val="Title"/>
        <w:rPr>
          <w:b/>
          <w:i w:val="0"/>
          <w:color w:val="auto"/>
        </w:rPr>
      </w:pPr>
      <w:r w:rsidRPr="00831D8A">
        <w:rPr>
          <w:b/>
          <w:i w:val="0"/>
          <w:color w:val="auto"/>
        </w:rPr>
        <w:t>Jan</w:t>
      </w:r>
      <w:r w:rsidR="000648D0" w:rsidRPr="00831D8A">
        <w:rPr>
          <w:b/>
          <w:i w:val="0"/>
          <w:color w:val="auto"/>
        </w:rPr>
        <w:t>uary</w:t>
      </w:r>
      <w:r w:rsidR="00544CDB" w:rsidRPr="00831D8A">
        <w:rPr>
          <w:b/>
          <w:i w:val="0"/>
          <w:color w:val="auto"/>
        </w:rPr>
        <w:t xml:space="preserve"> 2023 - </w:t>
      </w:r>
      <w:r w:rsidRPr="00831D8A">
        <w:rPr>
          <w:b/>
          <w:i w:val="0"/>
          <w:color w:val="auto"/>
        </w:rPr>
        <w:t>April</w:t>
      </w:r>
      <w:r w:rsidR="00544CDB" w:rsidRPr="00831D8A">
        <w:rPr>
          <w:b/>
          <w:i w:val="0"/>
          <w:color w:val="auto"/>
        </w:rPr>
        <w:t xml:space="preserve"> 2023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716"/>
        <w:gridCol w:w="2277"/>
        <w:gridCol w:w="2756"/>
      </w:tblGrid>
      <w:tr w:rsidR="00831D8A" w:rsidRPr="00831D8A" w:rsidTr="002A6209">
        <w:trPr>
          <w:trHeight w:val="301"/>
        </w:trPr>
        <w:tc>
          <w:tcPr>
            <w:tcW w:w="1165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bookmarkEnd w:id="0"/>
          <w:p w:rsidR="00C76BF0" w:rsidRPr="00831D8A" w:rsidRDefault="00C76BF0" w:rsidP="00831D8A">
            <w:pPr>
              <w:pStyle w:val="TableHeader"/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Date</w:t>
            </w:r>
          </w:p>
        </w:tc>
        <w:tc>
          <w:tcPr>
            <w:tcW w:w="134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831D8A" w:rsidRDefault="00C76BF0" w:rsidP="00831D8A">
            <w:pPr>
              <w:pStyle w:val="TableHeader"/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831D8A" w:rsidRDefault="00C76BF0" w:rsidP="00831D8A">
            <w:pPr>
              <w:pStyle w:val="TableHeader"/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831D8A" w:rsidRDefault="00C76BF0" w:rsidP="00831D8A">
            <w:pPr>
              <w:pStyle w:val="TableHeader"/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Location</w:t>
            </w:r>
          </w:p>
        </w:tc>
      </w:tr>
      <w:tr w:rsidR="00831D8A" w:rsidRPr="00831D8A" w:rsidTr="00E30DA1">
        <w:trPr>
          <w:trHeight w:val="301"/>
        </w:trPr>
        <w:tc>
          <w:tcPr>
            <w:tcW w:w="1165" w:type="pct"/>
            <w:shd w:val="clear" w:color="auto" w:fill="E5B8B7" w:themeFill="accent2" w:themeFillTint="66"/>
          </w:tcPr>
          <w:p w:rsidR="009133F9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Mon</w:t>
            </w:r>
          </w:p>
          <w:p w:rsidR="009133F9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8/1/24</w:t>
            </w:r>
          </w:p>
        </w:tc>
        <w:tc>
          <w:tcPr>
            <w:tcW w:w="1344" w:type="pct"/>
            <w:shd w:val="clear" w:color="auto" w:fill="E5B8B7" w:themeFill="accent2" w:themeFillTint="66"/>
          </w:tcPr>
          <w:p w:rsidR="009133F9" w:rsidRPr="00831D8A" w:rsidRDefault="00E30D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CLOSED</w:t>
            </w:r>
          </w:p>
        </w:tc>
        <w:tc>
          <w:tcPr>
            <w:tcW w:w="1127" w:type="pct"/>
            <w:shd w:val="clear" w:color="auto" w:fill="E5B8B7" w:themeFill="accent2" w:themeFillTint="66"/>
          </w:tcPr>
          <w:p w:rsidR="009133F9" w:rsidRPr="00831D8A" w:rsidRDefault="00E30D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CLOSED</w:t>
            </w:r>
          </w:p>
        </w:tc>
        <w:tc>
          <w:tcPr>
            <w:tcW w:w="1364" w:type="pct"/>
            <w:shd w:val="clear" w:color="auto" w:fill="E5B8B7" w:themeFill="accent2" w:themeFillTint="66"/>
          </w:tcPr>
          <w:p w:rsidR="009133F9" w:rsidRPr="00831D8A" w:rsidRDefault="00E30D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CLOSED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FE27FB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Thurs</w:t>
            </w:r>
          </w:p>
          <w:p w:rsidR="00BF55BA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11</w:t>
            </w:r>
            <w:r w:rsidR="00FE27FB" w:rsidRPr="00831D8A">
              <w:rPr>
                <w:i w:val="0"/>
                <w:color w:val="auto"/>
              </w:rPr>
              <w:t>/1/24</w:t>
            </w:r>
          </w:p>
        </w:tc>
        <w:tc>
          <w:tcPr>
            <w:tcW w:w="1344" w:type="pct"/>
            <w:shd w:val="clear" w:color="auto" w:fill="auto"/>
          </w:tcPr>
          <w:p w:rsidR="00E311E0" w:rsidRPr="00831D8A" w:rsidRDefault="00E30D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Welcome back!!</w:t>
            </w:r>
            <w:r w:rsidRPr="00831D8A">
              <w:rPr>
                <w:i w:val="0"/>
                <w:color w:val="auto"/>
              </w:rPr>
              <w:br/>
              <w:t>Hot Chocolate</w:t>
            </w:r>
            <w:r w:rsidR="00831D8A">
              <w:rPr>
                <w:i w:val="0"/>
                <w:color w:val="auto"/>
              </w:rPr>
              <w:t xml:space="preserve"> &amp; </w:t>
            </w:r>
            <w:r w:rsidR="00CC7CA1" w:rsidRPr="00831D8A">
              <w:rPr>
                <w:i w:val="0"/>
                <w:color w:val="auto"/>
              </w:rPr>
              <w:t>Hot Dogs on the fire</w:t>
            </w:r>
          </w:p>
        </w:tc>
        <w:tc>
          <w:tcPr>
            <w:tcW w:w="1127" w:type="pct"/>
            <w:shd w:val="clear" w:color="auto" w:fill="auto"/>
          </w:tcPr>
          <w:p w:rsidR="00BF55BA" w:rsidRPr="00831D8A" w:rsidRDefault="009568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BF55B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E7086C" w:rsidRPr="00831D8A" w:rsidRDefault="00F22B2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Mon</w:t>
            </w:r>
          </w:p>
          <w:p w:rsidR="00FE27FB" w:rsidRPr="00831D8A" w:rsidRDefault="00CC7C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15/1</w:t>
            </w:r>
            <w:r w:rsidR="00FE27FB" w:rsidRPr="00831D8A">
              <w:rPr>
                <w:i w:val="0"/>
                <w:color w:val="auto"/>
              </w:rPr>
              <w:t>/24</w:t>
            </w:r>
          </w:p>
        </w:tc>
        <w:tc>
          <w:tcPr>
            <w:tcW w:w="1344" w:type="pct"/>
            <w:shd w:val="clear" w:color="auto" w:fill="auto"/>
          </w:tcPr>
          <w:p w:rsidR="00E311E0" w:rsidRDefault="00CC7C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Bingo night, prize for the winner!!</w:t>
            </w: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  <w:shd w:val="clear" w:color="auto" w:fill="auto"/>
          </w:tcPr>
          <w:p w:rsidR="00E7086C" w:rsidRPr="00831D8A" w:rsidRDefault="00E7086C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E7086C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9133F9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Thurs</w:t>
            </w:r>
          </w:p>
          <w:p w:rsidR="008835BE" w:rsidRPr="00831D8A" w:rsidRDefault="008835BE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</w:t>
            </w:r>
            <w:r w:rsidR="009133F9" w:rsidRPr="00831D8A">
              <w:rPr>
                <w:i w:val="0"/>
                <w:color w:val="auto"/>
              </w:rPr>
              <w:t>8</w:t>
            </w:r>
            <w:r w:rsidRPr="00831D8A">
              <w:rPr>
                <w:i w:val="0"/>
                <w:color w:val="auto"/>
              </w:rPr>
              <w:t>/1/24</w:t>
            </w:r>
          </w:p>
        </w:tc>
        <w:tc>
          <w:tcPr>
            <w:tcW w:w="1344" w:type="pct"/>
            <w:shd w:val="clear" w:color="auto" w:fill="auto"/>
          </w:tcPr>
          <w:p w:rsidR="00BF55BA" w:rsidRDefault="00CC7C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Burger night</w:t>
            </w:r>
          </w:p>
          <w:p w:rsidR="00831D8A" w:rsidRDefault="00831D8A" w:rsidP="00831D8A">
            <w:pPr>
              <w:rPr>
                <w:i w:val="0"/>
                <w:color w:val="auto"/>
              </w:rPr>
            </w:pP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  <w:shd w:val="clear" w:color="auto" w:fill="auto"/>
          </w:tcPr>
          <w:p w:rsidR="00BF55BA" w:rsidRPr="00831D8A" w:rsidRDefault="009568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BF55B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BF55BA" w:rsidRPr="00831D8A" w:rsidRDefault="0096541E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Mon</w:t>
            </w:r>
          </w:p>
          <w:p w:rsidR="008835BE" w:rsidRPr="00831D8A" w:rsidRDefault="008835BE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22/1/24</w:t>
            </w:r>
          </w:p>
        </w:tc>
        <w:tc>
          <w:tcPr>
            <w:tcW w:w="1344" w:type="pct"/>
            <w:shd w:val="clear" w:color="auto" w:fill="auto"/>
          </w:tcPr>
          <w:p w:rsidR="00BF55BA" w:rsidRDefault="00CC7C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Hot chocolate and smores</w:t>
            </w: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  <w:shd w:val="clear" w:color="auto" w:fill="auto"/>
          </w:tcPr>
          <w:p w:rsidR="00BF55BA" w:rsidRPr="00831D8A" w:rsidRDefault="009568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BF55B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9133F9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Thurs</w:t>
            </w:r>
          </w:p>
          <w:p w:rsidR="008835BE" w:rsidRPr="00831D8A" w:rsidRDefault="008835BE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2</w:t>
            </w:r>
            <w:r w:rsidR="009133F9" w:rsidRPr="00831D8A">
              <w:rPr>
                <w:i w:val="0"/>
                <w:color w:val="auto"/>
              </w:rPr>
              <w:t>5</w:t>
            </w:r>
            <w:r w:rsidRPr="00831D8A">
              <w:rPr>
                <w:i w:val="0"/>
                <w:color w:val="auto"/>
              </w:rPr>
              <w:t>/1/24</w:t>
            </w:r>
          </w:p>
        </w:tc>
        <w:tc>
          <w:tcPr>
            <w:tcW w:w="1344" w:type="pct"/>
            <w:shd w:val="clear" w:color="auto" w:fill="auto"/>
          </w:tcPr>
          <w:p w:rsidR="00831D8A" w:rsidRDefault="00831D8A" w:rsidP="00831D8A">
            <w:pPr>
              <w:rPr>
                <w:i w:val="0"/>
                <w:color w:val="auto"/>
              </w:rPr>
            </w:pPr>
            <w:r>
              <w:rPr>
                <w:i w:val="0"/>
                <w:color w:val="auto"/>
              </w:rPr>
              <w:t>Italian inspired evening cooking</w:t>
            </w:r>
          </w:p>
          <w:p w:rsidR="007B5724" w:rsidRDefault="00CC7C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 xml:space="preserve">Pasta Bolognese </w:t>
            </w: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  <w:shd w:val="clear" w:color="auto" w:fill="auto"/>
          </w:tcPr>
          <w:p w:rsidR="00BF55BA" w:rsidRPr="00831D8A" w:rsidRDefault="009568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BF55B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BF55BA" w:rsidRPr="00831D8A" w:rsidRDefault="0096541E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Mon</w:t>
            </w:r>
          </w:p>
          <w:p w:rsidR="008835BE" w:rsidRPr="00831D8A" w:rsidRDefault="008835BE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29/1/24</w:t>
            </w:r>
          </w:p>
        </w:tc>
        <w:tc>
          <w:tcPr>
            <w:tcW w:w="1344" w:type="pct"/>
            <w:shd w:val="clear" w:color="auto" w:fill="auto"/>
          </w:tcPr>
          <w:p w:rsidR="00564E44" w:rsidRPr="00831D8A" w:rsidRDefault="00CC7C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Homeless</w:t>
            </w:r>
            <w:r w:rsidR="00831D8A">
              <w:rPr>
                <w:i w:val="0"/>
                <w:color w:val="auto"/>
              </w:rPr>
              <w:t>ness awareness</w:t>
            </w:r>
            <w:r w:rsidRPr="00831D8A">
              <w:rPr>
                <w:i w:val="0"/>
                <w:color w:val="auto"/>
              </w:rPr>
              <w:t xml:space="preserve"> session (Adrian)</w:t>
            </w:r>
          </w:p>
        </w:tc>
        <w:tc>
          <w:tcPr>
            <w:tcW w:w="1127" w:type="pct"/>
            <w:shd w:val="clear" w:color="auto" w:fill="auto"/>
          </w:tcPr>
          <w:p w:rsidR="00BF55BA" w:rsidRPr="00831D8A" w:rsidRDefault="009568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BF55B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9133F9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Thurs</w:t>
            </w:r>
          </w:p>
          <w:p w:rsidR="00BF55BA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1/2</w:t>
            </w:r>
            <w:r w:rsidR="008835BE" w:rsidRPr="00831D8A">
              <w:rPr>
                <w:i w:val="0"/>
                <w:color w:val="auto"/>
              </w:rPr>
              <w:t>/24</w:t>
            </w:r>
          </w:p>
        </w:tc>
        <w:tc>
          <w:tcPr>
            <w:tcW w:w="1344" w:type="pct"/>
            <w:shd w:val="clear" w:color="auto" w:fill="auto"/>
          </w:tcPr>
          <w:p w:rsidR="00E311E0" w:rsidRDefault="00831D8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Valentine’s</w:t>
            </w:r>
            <w:r w:rsidR="00CC7CA1" w:rsidRPr="00831D8A">
              <w:rPr>
                <w:i w:val="0"/>
                <w:color w:val="auto"/>
              </w:rPr>
              <w:t xml:space="preserve"> day- decorating biscuits</w:t>
            </w: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  <w:shd w:val="clear" w:color="auto" w:fill="auto"/>
          </w:tcPr>
          <w:p w:rsidR="00BF55BA" w:rsidRPr="00831D8A" w:rsidRDefault="009568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BF55B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8835BE" w:rsidRPr="00831D8A" w:rsidRDefault="00F22B2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Mon</w:t>
            </w:r>
          </w:p>
          <w:p w:rsidR="00430B31" w:rsidRPr="00831D8A" w:rsidRDefault="008835BE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5/2/24</w:t>
            </w:r>
          </w:p>
        </w:tc>
        <w:tc>
          <w:tcPr>
            <w:tcW w:w="1344" w:type="pct"/>
            <w:shd w:val="clear" w:color="auto" w:fill="auto"/>
          </w:tcPr>
          <w:p w:rsidR="00430B31" w:rsidRDefault="00CC7C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Pizza on the fire</w:t>
            </w:r>
          </w:p>
          <w:p w:rsidR="00831D8A" w:rsidRDefault="00831D8A" w:rsidP="00831D8A">
            <w:pPr>
              <w:rPr>
                <w:i w:val="0"/>
                <w:color w:val="auto"/>
              </w:rPr>
            </w:pP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  <w:shd w:val="clear" w:color="auto" w:fill="auto"/>
          </w:tcPr>
          <w:p w:rsidR="00430B31" w:rsidRPr="00831D8A" w:rsidRDefault="00430B3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430B31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8835BE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Thurs</w:t>
            </w:r>
          </w:p>
          <w:p w:rsidR="00430B31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8</w:t>
            </w:r>
            <w:r w:rsidR="0010228F" w:rsidRPr="00831D8A">
              <w:rPr>
                <w:i w:val="0"/>
                <w:color w:val="auto"/>
              </w:rPr>
              <w:t>/2/</w:t>
            </w:r>
            <w:r w:rsidR="008835BE" w:rsidRPr="00831D8A">
              <w:rPr>
                <w:i w:val="0"/>
                <w:color w:val="auto"/>
              </w:rPr>
              <w:t>24</w:t>
            </w:r>
          </w:p>
        </w:tc>
        <w:tc>
          <w:tcPr>
            <w:tcW w:w="1344" w:type="pct"/>
            <w:shd w:val="clear" w:color="auto" w:fill="auto"/>
          </w:tcPr>
          <w:p w:rsidR="00430B31" w:rsidRDefault="00831D8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McDonalds</w:t>
            </w:r>
            <w:r w:rsidR="00CC7CA1" w:rsidRPr="00831D8A">
              <w:rPr>
                <w:i w:val="0"/>
                <w:color w:val="auto"/>
              </w:rPr>
              <w:t xml:space="preserve"> trip- self funded</w:t>
            </w: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  <w:shd w:val="clear" w:color="auto" w:fill="auto"/>
          </w:tcPr>
          <w:p w:rsidR="00430B31" w:rsidRPr="00831D8A" w:rsidRDefault="00430B3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430B31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Wrexham</w:t>
            </w:r>
          </w:p>
        </w:tc>
      </w:tr>
      <w:tr w:rsidR="00831D8A" w:rsidRPr="00831D8A" w:rsidTr="008835BE">
        <w:trPr>
          <w:trHeight w:val="301"/>
        </w:trPr>
        <w:tc>
          <w:tcPr>
            <w:tcW w:w="5000" w:type="pct"/>
            <w:gridSpan w:val="4"/>
            <w:shd w:val="clear" w:color="auto" w:fill="B2A1C7" w:themeFill="accent4" w:themeFillTint="99"/>
          </w:tcPr>
          <w:p w:rsidR="008835BE" w:rsidRPr="00831D8A" w:rsidRDefault="007D2CCD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lastRenderedPageBreak/>
              <w:t>HALF TERM</w:t>
            </w:r>
          </w:p>
        </w:tc>
      </w:tr>
      <w:tr w:rsidR="00831D8A" w:rsidRPr="00831D8A" w:rsidTr="00CC7CA1">
        <w:trPr>
          <w:trHeight w:val="301"/>
        </w:trPr>
        <w:tc>
          <w:tcPr>
            <w:tcW w:w="1165" w:type="pct"/>
          </w:tcPr>
          <w:p w:rsidR="00BF55BA" w:rsidRPr="00831D8A" w:rsidRDefault="00BF55B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Mon</w:t>
            </w:r>
          </w:p>
          <w:p w:rsidR="008835BE" w:rsidRPr="00831D8A" w:rsidRDefault="002727F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19</w:t>
            </w:r>
            <w:r w:rsidR="008835BE" w:rsidRPr="00831D8A">
              <w:rPr>
                <w:i w:val="0"/>
                <w:color w:val="auto"/>
              </w:rPr>
              <w:t>/2/24</w:t>
            </w:r>
          </w:p>
        </w:tc>
        <w:tc>
          <w:tcPr>
            <w:tcW w:w="1344" w:type="pct"/>
            <w:shd w:val="clear" w:color="auto" w:fill="auto"/>
          </w:tcPr>
          <w:p w:rsidR="00466709" w:rsidRDefault="00CC7C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Welcome back- Biscuits and brews.</w:t>
            </w: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</w:tcPr>
          <w:p w:rsidR="00BF55BA" w:rsidRPr="00831D8A" w:rsidRDefault="009568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</w:tcPr>
          <w:p w:rsidR="00BF55B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</w:tcPr>
          <w:p w:rsidR="00BF55BA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Thurs</w:t>
            </w:r>
          </w:p>
          <w:p w:rsidR="008835BE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20</w:t>
            </w:r>
            <w:r w:rsidR="002727FA" w:rsidRPr="00831D8A">
              <w:rPr>
                <w:i w:val="0"/>
                <w:color w:val="auto"/>
              </w:rPr>
              <w:t>/2/24</w:t>
            </w:r>
          </w:p>
        </w:tc>
        <w:tc>
          <w:tcPr>
            <w:tcW w:w="1344" w:type="pct"/>
          </w:tcPr>
          <w:p w:rsidR="00B81521" w:rsidRDefault="00CC7C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Sports night-</w:t>
            </w:r>
            <w:r w:rsidRPr="00831D8A">
              <w:rPr>
                <w:i w:val="0"/>
                <w:color w:val="auto"/>
              </w:rPr>
              <w:br/>
              <w:t>Football 5 A SIDE</w:t>
            </w: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</w:tcPr>
          <w:p w:rsidR="00BF55BA" w:rsidRPr="00831D8A" w:rsidRDefault="009568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</w:tcPr>
          <w:p w:rsidR="00BF55B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</w:tcPr>
          <w:p w:rsidR="00BF55BA" w:rsidRPr="00831D8A" w:rsidRDefault="002A620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Mon</w:t>
            </w:r>
          </w:p>
          <w:p w:rsidR="002727FA" w:rsidRPr="00831D8A" w:rsidRDefault="002727F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26/2/24</w:t>
            </w:r>
          </w:p>
        </w:tc>
        <w:tc>
          <w:tcPr>
            <w:tcW w:w="1344" w:type="pct"/>
          </w:tcPr>
          <w:p w:rsidR="00B81521" w:rsidRPr="00831D8A" w:rsidRDefault="00CC7C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Arts and Crafts</w:t>
            </w:r>
          </w:p>
        </w:tc>
        <w:tc>
          <w:tcPr>
            <w:tcW w:w="1127" w:type="pct"/>
          </w:tcPr>
          <w:p w:rsidR="00BF55BA" w:rsidRPr="00831D8A" w:rsidRDefault="009568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</w:tcPr>
          <w:p w:rsidR="002D6895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</w:tcPr>
          <w:p w:rsidR="00BF55BA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Thurs</w:t>
            </w:r>
          </w:p>
          <w:p w:rsidR="002727FA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29</w:t>
            </w:r>
            <w:r w:rsidR="002727FA" w:rsidRPr="00831D8A">
              <w:rPr>
                <w:i w:val="0"/>
                <w:color w:val="auto"/>
              </w:rPr>
              <w:t>/2/24</w:t>
            </w:r>
          </w:p>
        </w:tc>
        <w:tc>
          <w:tcPr>
            <w:tcW w:w="1344" w:type="pct"/>
          </w:tcPr>
          <w:p w:rsidR="00831D8A" w:rsidRDefault="00831D8A" w:rsidP="00831D8A">
            <w:pPr>
              <w:rPr>
                <w:i w:val="0"/>
                <w:color w:val="auto"/>
              </w:rPr>
            </w:pPr>
            <w:r>
              <w:rPr>
                <w:i w:val="0"/>
                <w:color w:val="auto"/>
              </w:rPr>
              <w:t xml:space="preserve">St </w:t>
            </w:r>
            <w:proofErr w:type="spellStart"/>
            <w:r>
              <w:rPr>
                <w:i w:val="0"/>
                <w:color w:val="auto"/>
              </w:rPr>
              <w:t>Davids</w:t>
            </w:r>
            <w:proofErr w:type="spellEnd"/>
            <w:r>
              <w:rPr>
                <w:i w:val="0"/>
                <w:color w:val="auto"/>
              </w:rPr>
              <w:t xml:space="preserve"> Day Theme</w:t>
            </w:r>
          </w:p>
          <w:p w:rsidR="002D6895" w:rsidRDefault="00CC7C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 xml:space="preserve">Giant Jenga </w:t>
            </w:r>
            <w:r w:rsidR="005D2C03" w:rsidRPr="00831D8A">
              <w:rPr>
                <w:i w:val="0"/>
                <w:color w:val="auto"/>
              </w:rPr>
              <w:t>&amp; Welsh cake tasting</w:t>
            </w: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</w:tcPr>
          <w:p w:rsidR="00BF55BA" w:rsidRPr="00831D8A" w:rsidRDefault="009568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</w:tcPr>
          <w:p w:rsidR="00BF55B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727FA" w:rsidRPr="00831D8A" w:rsidRDefault="00BF55B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Mon</w:t>
            </w:r>
          </w:p>
          <w:p w:rsidR="00BF55BA" w:rsidRPr="00831D8A" w:rsidRDefault="00A45C0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4</w:t>
            </w:r>
            <w:r w:rsidR="002727FA" w:rsidRPr="00831D8A">
              <w:rPr>
                <w:i w:val="0"/>
                <w:color w:val="auto"/>
              </w:rPr>
              <w:t>/3/24</w:t>
            </w:r>
          </w:p>
        </w:tc>
        <w:tc>
          <w:tcPr>
            <w:tcW w:w="1344" w:type="pct"/>
            <w:shd w:val="clear" w:color="auto" w:fill="FFFFFF" w:themeFill="background1"/>
          </w:tcPr>
          <w:p w:rsidR="00A20140" w:rsidRDefault="00CC7C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 xml:space="preserve">Sports in the </w:t>
            </w:r>
            <w:proofErr w:type="spellStart"/>
            <w:r w:rsidRPr="00831D8A">
              <w:rPr>
                <w:i w:val="0"/>
                <w:color w:val="auto"/>
              </w:rPr>
              <w:t>muga</w:t>
            </w:r>
            <w:proofErr w:type="spellEnd"/>
            <w:r w:rsidRPr="00831D8A">
              <w:rPr>
                <w:i w:val="0"/>
                <w:color w:val="auto"/>
              </w:rPr>
              <w:t>-</w:t>
            </w:r>
            <w:r w:rsidRPr="00831D8A">
              <w:rPr>
                <w:i w:val="0"/>
                <w:color w:val="auto"/>
              </w:rPr>
              <w:br/>
              <w:t>Basketball</w:t>
            </w: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  <w:shd w:val="clear" w:color="auto" w:fill="FFFFFF" w:themeFill="background1"/>
          </w:tcPr>
          <w:p w:rsidR="00BF55BA" w:rsidRPr="00831D8A" w:rsidRDefault="009568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Thurs</w:t>
            </w:r>
          </w:p>
          <w:p w:rsidR="002727FA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7</w:t>
            </w:r>
            <w:r w:rsidR="002727FA" w:rsidRPr="00831D8A">
              <w:rPr>
                <w:i w:val="0"/>
                <w:color w:val="auto"/>
              </w:rPr>
              <w:t>/3/24</w:t>
            </w:r>
          </w:p>
        </w:tc>
        <w:tc>
          <w:tcPr>
            <w:tcW w:w="134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404CA2" w:rsidRDefault="00831D8A" w:rsidP="00831D8A">
            <w:pPr>
              <w:rPr>
                <w:i w:val="0"/>
                <w:color w:val="auto"/>
              </w:rPr>
            </w:pPr>
            <w:r>
              <w:rPr>
                <w:i w:val="0"/>
                <w:color w:val="auto"/>
              </w:rPr>
              <w:t xml:space="preserve">Senedd - </w:t>
            </w:r>
            <w:r w:rsidR="00CC7CA1" w:rsidRPr="00831D8A">
              <w:rPr>
                <w:i w:val="0"/>
                <w:color w:val="auto"/>
              </w:rPr>
              <w:t>Youth Parliament.</w:t>
            </w: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Pr="00831D8A" w:rsidRDefault="009568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Pr="00831D8A" w:rsidRDefault="00DF7DC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Mon</w:t>
            </w:r>
          </w:p>
          <w:p w:rsidR="002727FA" w:rsidRPr="00831D8A" w:rsidRDefault="00A45C0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11</w:t>
            </w:r>
            <w:r w:rsidR="002727FA" w:rsidRPr="00831D8A">
              <w:rPr>
                <w:i w:val="0"/>
                <w:color w:val="auto"/>
              </w:rPr>
              <w:t>/3/24</w:t>
            </w:r>
          </w:p>
        </w:tc>
        <w:tc>
          <w:tcPr>
            <w:tcW w:w="1344" w:type="pct"/>
            <w:shd w:val="clear" w:color="auto" w:fill="FFFFFF" w:themeFill="background1"/>
          </w:tcPr>
          <w:p w:rsidR="00B81521" w:rsidRDefault="00CC7C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 xml:space="preserve">Urdd- </w:t>
            </w:r>
            <w:r w:rsidRPr="00831D8A">
              <w:rPr>
                <w:i w:val="0"/>
                <w:color w:val="auto"/>
              </w:rPr>
              <w:br/>
              <w:t>Welsh arts &amp; crafts.</w:t>
            </w: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  <w:shd w:val="clear" w:color="auto" w:fill="FFFFFF" w:themeFill="background1"/>
          </w:tcPr>
          <w:p w:rsidR="00BF55BA" w:rsidRPr="00831D8A" w:rsidRDefault="009568E3" w:rsidP="00831D8A">
            <w:pPr>
              <w:pStyle w:val="TableText"/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Thurs</w:t>
            </w:r>
          </w:p>
          <w:p w:rsidR="00DF71E8" w:rsidRPr="00831D8A" w:rsidRDefault="002727F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</w:t>
            </w:r>
            <w:r w:rsidR="009133F9" w:rsidRPr="00831D8A">
              <w:rPr>
                <w:i w:val="0"/>
                <w:color w:val="auto"/>
              </w:rPr>
              <w:t>4</w:t>
            </w:r>
            <w:r w:rsidRPr="00831D8A">
              <w:rPr>
                <w:i w:val="0"/>
                <w:color w:val="auto"/>
              </w:rPr>
              <w:t>/3/24</w:t>
            </w:r>
          </w:p>
        </w:tc>
        <w:tc>
          <w:tcPr>
            <w:tcW w:w="1344" w:type="pct"/>
            <w:shd w:val="clear" w:color="auto" w:fill="auto"/>
          </w:tcPr>
          <w:p w:rsidR="00BF55BA" w:rsidRDefault="00CC7C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Pancakes on the gas stove.</w:t>
            </w: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</w:tcPr>
          <w:p w:rsidR="00BF55BA" w:rsidRPr="00831D8A" w:rsidRDefault="009568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</w:tcPr>
          <w:p w:rsidR="00BF55B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Pr="00831D8A" w:rsidRDefault="002727F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Mon</w:t>
            </w:r>
          </w:p>
          <w:p w:rsidR="002727FA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</w:t>
            </w:r>
            <w:r w:rsidR="002727FA" w:rsidRPr="00831D8A">
              <w:rPr>
                <w:i w:val="0"/>
                <w:color w:val="auto"/>
              </w:rPr>
              <w:t>/3/24</w:t>
            </w:r>
          </w:p>
        </w:tc>
        <w:tc>
          <w:tcPr>
            <w:tcW w:w="1344" w:type="pct"/>
            <w:shd w:val="clear" w:color="auto" w:fill="auto"/>
          </w:tcPr>
          <w:p w:rsidR="00B81521" w:rsidRDefault="00CC7C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Inspire -</w:t>
            </w:r>
            <w:r w:rsidRPr="00831D8A">
              <w:rPr>
                <w:i w:val="0"/>
                <w:color w:val="auto"/>
              </w:rPr>
              <w:br/>
              <w:t>Emotional Bingo</w:t>
            </w: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  <w:shd w:val="clear" w:color="auto" w:fill="auto"/>
          </w:tcPr>
          <w:p w:rsidR="00BF55BA" w:rsidRPr="00831D8A" w:rsidRDefault="009568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BF55B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727FA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Thurs</w:t>
            </w:r>
          </w:p>
          <w:p w:rsidR="002727FA" w:rsidRPr="00831D8A" w:rsidRDefault="00A45C0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21</w:t>
            </w:r>
            <w:r w:rsidR="002727FA" w:rsidRPr="00831D8A">
              <w:rPr>
                <w:i w:val="0"/>
                <w:color w:val="auto"/>
              </w:rPr>
              <w:t>/3/24</w:t>
            </w:r>
          </w:p>
        </w:tc>
        <w:tc>
          <w:tcPr>
            <w:tcW w:w="1344" w:type="pct"/>
            <w:shd w:val="clear" w:color="auto" w:fill="auto"/>
          </w:tcPr>
          <w:p w:rsidR="002727FA" w:rsidRPr="00831D8A" w:rsidRDefault="00CC7CA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Trip Before Easter.</w:t>
            </w:r>
          </w:p>
        </w:tc>
        <w:tc>
          <w:tcPr>
            <w:tcW w:w="1127" w:type="pct"/>
            <w:shd w:val="clear" w:color="auto" w:fill="auto"/>
          </w:tcPr>
          <w:p w:rsidR="002727FA" w:rsidRPr="00831D8A" w:rsidRDefault="009133F9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2727F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TBC</w:t>
            </w: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  <w:r>
              <w:rPr>
                <w:i w:val="0"/>
                <w:color w:val="auto"/>
              </w:rPr>
              <w:t>Venue</w:t>
            </w:r>
          </w:p>
        </w:tc>
      </w:tr>
      <w:tr w:rsidR="00831D8A" w:rsidRPr="00831D8A" w:rsidTr="002727FA">
        <w:trPr>
          <w:trHeight w:val="301"/>
        </w:trPr>
        <w:tc>
          <w:tcPr>
            <w:tcW w:w="5000" w:type="pct"/>
            <w:gridSpan w:val="4"/>
            <w:shd w:val="clear" w:color="auto" w:fill="B2A1C7" w:themeFill="accent4" w:themeFillTint="99"/>
          </w:tcPr>
          <w:p w:rsidR="002727FA" w:rsidRPr="00831D8A" w:rsidRDefault="002727F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Easter break</w:t>
            </w:r>
          </w:p>
        </w:tc>
      </w:tr>
      <w:tr w:rsidR="00831D8A" w:rsidRPr="00831D8A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Pr="00831D8A" w:rsidRDefault="00BF55B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Mon</w:t>
            </w:r>
          </w:p>
          <w:p w:rsidR="002727FA" w:rsidRPr="00831D8A" w:rsidRDefault="00A45C0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8/4</w:t>
            </w:r>
            <w:r w:rsidR="002727FA" w:rsidRPr="00831D8A">
              <w:rPr>
                <w:i w:val="0"/>
                <w:color w:val="auto"/>
              </w:rPr>
              <w:t>/24</w:t>
            </w:r>
          </w:p>
        </w:tc>
        <w:tc>
          <w:tcPr>
            <w:tcW w:w="1344" w:type="pct"/>
          </w:tcPr>
          <w:p w:rsidR="00B81521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Welcome Back.</w:t>
            </w:r>
            <w:r w:rsidRPr="00831D8A">
              <w:rPr>
                <w:i w:val="0"/>
                <w:color w:val="auto"/>
              </w:rPr>
              <w:br/>
              <w:t>Hot chocolate &amp; Biscuits.</w:t>
            </w: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</w:tcPr>
          <w:p w:rsidR="00BF55BA" w:rsidRPr="00831D8A" w:rsidRDefault="00443CBD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</w:tcPr>
          <w:p w:rsidR="008A6BD1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636FE3" w:rsidRPr="00831D8A" w:rsidRDefault="00A45C0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lastRenderedPageBreak/>
              <w:t>Thurs</w:t>
            </w:r>
          </w:p>
          <w:p w:rsidR="002727FA" w:rsidRPr="00831D8A" w:rsidRDefault="00A45C0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11/4</w:t>
            </w:r>
            <w:r w:rsidR="002727FA" w:rsidRPr="00831D8A">
              <w:rPr>
                <w:i w:val="0"/>
                <w:color w:val="auto"/>
              </w:rPr>
              <w:t>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831D8A" w:rsidRDefault="007D2CCD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CLOSED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831D8A" w:rsidRDefault="00636F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831D8A" w:rsidRDefault="007D2CCD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MARKET PLACE</w:t>
            </w:r>
          </w:p>
        </w:tc>
      </w:tr>
      <w:tr w:rsidR="00831D8A" w:rsidRPr="00831D8A" w:rsidTr="002A6209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636FE3" w:rsidRPr="00831D8A" w:rsidRDefault="00636F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Mon</w:t>
            </w:r>
          </w:p>
          <w:p w:rsidR="002727FA" w:rsidRPr="00831D8A" w:rsidRDefault="002727F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15/4/24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 xml:space="preserve">Hot dogs &amp; Hot Drinks. </w:t>
            </w:r>
            <w:proofErr w:type="spellStart"/>
            <w:r w:rsidRPr="00831D8A">
              <w:rPr>
                <w:i w:val="0"/>
                <w:color w:val="auto"/>
              </w:rPr>
              <w:t>Pj</w:t>
            </w:r>
            <w:proofErr w:type="spellEnd"/>
            <w:r w:rsidRPr="00831D8A">
              <w:rPr>
                <w:i w:val="0"/>
                <w:color w:val="auto"/>
              </w:rPr>
              <w:t xml:space="preserve"> Night!!!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831D8A" w:rsidRDefault="00636FE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79370A" w:rsidRPr="00831D8A" w:rsidRDefault="00A45C0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Thurs</w:t>
            </w:r>
          </w:p>
          <w:p w:rsidR="002727FA" w:rsidRPr="00831D8A" w:rsidRDefault="00A45C0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</w:t>
            </w:r>
            <w:r w:rsidR="002727FA" w:rsidRPr="00831D8A">
              <w:rPr>
                <w:i w:val="0"/>
                <w:color w:val="auto"/>
              </w:rPr>
              <w:t>/4/24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In 2 Change (Vaping)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79370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79370A" w:rsidRPr="00831D8A" w:rsidRDefault="00DF7DC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Mon</w:t>
            </w:r>
          </w:p>
          <w:p w:rsidR="002727FA" w:rsidRPr="00831D8A" w:rsidRDefault="002727F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22/4/24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Info Shop</w:t>
            </w:r>
            <w:r w:rsidRPr="00831D8A">
              <w:rPr>
                <w:i w:val="0"/>
                <w:color w:val="auto"/>
              </w:rPr>
              <w:br/>
              <w:t>Peer Pressure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79370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2727FA" w:rsidRPr="00831D8A" w:rsidRDefault="00A45C0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Thurs</w:t>
            </w:r>
          </w:p>
          <w:p w:rsidR="002727FA" w:rsidRPr="00831D8A" w:rsidRDefault="00A45C01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25</w:t>
            </w:r>
            <w:r w:rsidR="002727FA" w:rsidRPr="00831D8A">
              <w:rPr>
                <w:i w:val="0"/>
                <w:color w:val="auto"/>
              </w:rPr>
              <w:t>/4/24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311E0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 xml:space="preserve">Sports night in the </w:t>
            </w:r>
            <w:proofErr w:type="spellStart"/>
            <w:r w:rsidRPr="00831D8A">
              <w:rPr>
                <w:i w:val="0"/>
                <w:color w:val="auto"/>
              </w:rPr>
              <w:t>muga</w:t>
            </w:r>
            <w:proofErr w:type="spellEnd"/>
            <w:r w:rsidRPr="00831D8A">
              <w:rPr>
                <w:i w:val="0"/>
                <w:color w:val="auto"/>
              </w:rPr>
              <w:t>-</w:t>
            </w:r>
            <w:r w:rsidRPr="00831D8A">
              <w:rPr>
                <w:i w:val="0"/>
                <w:color w:val="auto"/>
              </w:rPr>
              <w:br/>
              <w:t>Dodgeball.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79370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  <w:tr w:rsidR="00831D8A" w:rsidRPr="00831D8A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2727FA" w:rsidRPr="00831D8A" w:rsidRDefault="00DF7DC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Mon</w:t>
            </w:r>
          </w:p>
          <w:p w:rsidR="0079370A" w:rsidRPr="00831D8A" w:rsidRDefault="002727F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29/4/24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 xml:space="preserve">Info Shop </w:t>
            </w:r>
            <w:r w:rsidRPr="00831D8A">
              <w:rPr>
                <w:i w:val="0"/>
                <w:color w:val="auto"/>
              </w:rPr>
              <w:br/>
              <w:t>Bullying.</w:t>
            </w:r>
          </w:p>
          <w:p w:rsidR="00831D8A" w:rsidRPr="00831D8A" w:rsidRDefault="00831D8A" w:rsidP="00831D8A">
            <w:pPr>
              <w:rPr>
                <w:i w:val="0"/>
                <w:color w:val="auto"/>
              </w:rPr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79370A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5D2C03" w:rsidP="00831D8A">
            <w:pPr>
              <w:rPr>
                <w:i w:val="0"/>
                <w:color w:val="auto"/>
              </w:rPr>
            </w:pPr>
            <w:r w:rsidRPr="00831D8A">
              <w:rPr>
                <w:i w:val="0"/>
                <w:color w:val="auto"/>
              </w:rPr>
              <w:t>Rockery</w:t>
            </w:r>
          </w:p>
        </w:tc>
      </w:tr>
    </w:tbl>
    <w:p w:rsidR="00087BB6" w:rsidRPr="00831D8A" w:rsidRDefault="00087BB6" w:rsidP="00831D8A">
      <w:pPr>
        <w:rPr>
          <w:i w:val="0"/>
          <w:color w:val="auto"/>
        </w:rPr>
      </w:pPr>
    </w:p>
    <w:p w:rsidR="00C76BF0" w:rsidRPr="00831D8A" w:rsidRDefault="00C76BF0" w:rsidP="00831D8A">
      <w:pPr>
        <w:rPr>
          <w:i w:val="0"/>
          <w:color w:val="auto"/>
        </w:rPr>
      </w:pPr>
      <w:r w:rsidRPr="00831D8A">
        <w:rPr>
          <w:i w:val="0"/>
          <w:color w:val="auto"/>
        </w:rPr>
        <w:t xml:space="preserve">For further information about all of the above activities, contact www.youngwrexham.co.uk for regular updates and any changes to the programme.  </w:t>
      </w:r>
      <w:r w:rsidR="00090992" w:rsidRPr="00831D8A">
        <w:rPr>
          <w:i w:val="0"/>
          <w:color w:val="auto"/>
        </w:rPr>
        <w:t xml:space="preserve"> </w:t>
      </w:r>
      <w:r w:rsidRPr="00831D8A">
        <w:rPr>
          <w:i w:val="0"/>
          <w:color w:val="auto"/>
        </w:rPr>
        <w:t>This contact information will not be shared with any other party.</w:t>
      </w:r>
    </w:p>
    <w:p w:rsidR="00C76BF0" w:rsidRPr="00831D8A" w:rsidRDefault="00C76BF0" w:rsidP="00831D8A">
      <w:pPr>
        <w:rPr>
          <w:i w:val="0"/>
          <w:color w:val="auto"/>
        </w:rPr>
      </w:pPr>
      <w:r w:rsidRPr="00831D8A">
        <w:rPr>
          <w:i w:val="0"/>
          <w:color w:val="auto"/>
        </w:rPr>
        <w:t>Finally, we would love to hear your ideas for future activities so please don’t be afraid to share.</w:t>
      </w:r>
    </w:p>
    <w:sectPr w:rsidR="00C76BF0" w:rsidRPr="00831D8A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9E8" w:rsidRDefault="005539E8" w:rsidP="009133F9">
      <w:r>
        <w:separator/>
      </w:r>
    </w:p>
  </w:endnote>
  <w:endnote w:type="continuationSeparator" w:id="0">
    <w:p w:rsidR="005539E8" w:rsidRDefault="005539E8" w:rsidP="00913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9133F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9E8" w:rsidRDefault="005539E8" w:rsidP="009133F9">
      <w:r>
        <w:separator/>
      </w:r>
    </w:p>
  </w:footnote>
  <w:footnote w:type="continuationSeparator" w:id="0">
    <w:p w:rsidR="005539E8" w:rsidRDefault="005539E8" w:rsidP="00913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9133F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9133F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9133F9">
    <w:pPr>
      <w:pStyle w:val="Header"/>
    </w:pPr>
  </w:p>
  <w:p w:rsidR="00F86700" w:rsidRDefault="005C00E8" w:rsidP="009133F9">
    <w:pPr>
      <w:pStyle w:val="Header"/>
    </w:pPr>
    <w:r>
      <w:t xml:space="preserve">                               </w:t>
    </w:r>
  </w:p>
  <w:p w:rsidR="00F86700" w:rsidRDefault="00F86700" w:rsidP="009133F9">
    <w:pPr>
      <w:pStyle w:val="Header"/>
    </w:pPr>
  </w:p>
  <w:p w:rsidR="00DC2E54" w:rsidRDefault="00DC2E54" w:rsidP="009133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6190D"/>
    <w:rsid w:val="000648D0"/>
    <w:rsid w:val="00066056"/>
    <w:rsid w:val="00066E8B"/>
    <w:rsid w:val="00070707"/>
    <w:rsid w:val="0007554E"/>
    <w:rsid w:val="00076EAF"/>
    <w:rsid w:val="00083953"/>
    <w:rsid w:val="00087BB6"/>
    <w:rsid w:val="00090992"/>
    <w:rsid w:val="000A1F71"/>
    <w:rsid w:val="000A33B0"/>
    <w:rsid w:val="000C3BA4"/>
    <w:rsid w:val="000D241E"/>
    <w:rsid w:val="000E229B"/>
    <w:rsid w:val="0010228F"/>
    <w:rsid w:val="00106962"/>
    <w:rsid w:val="00111490"/>
    <w:rsid w:val="001251B9"/>
    <w:rsid w:val="00141945"/>
    <w:rsid w:val="00147151"/>
    <w:rsid w:val="00150502"/>
    <w:rsid w:val="00161B34"/>
    <w:rsid w:val="00167A66"/>
    <w:rsid w:val="001715E3"/>
    <w:rsid w:val="00176BE5"/>
    <w:rsid w:val="00180B76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727FA"/>
    <w:rsid w:val="00285AB6"/>
    <w:rsid w:val="00290022"/>
    <w:rsid w:val="00294ABF"/>
    <w:rsid w:val="002A1AD5"/>
    <w:rsid w:val="002A6108"/>
    <w:rsid w:val="002A6209"/>
    <w:rsid w:val="002B116D"/>
    <w:rsid w:val="002B5526"/>
    <w:rsid w:val="002C3BEC"/>
    <w:rsid w:val="002D6895"/>
    <w:rsid w:val="002E4C36"/>
    <w:rsid w:val="002E52EF"/>
    <w:rsid w:val="002E7CCA"/>
    <w:rsid w:val="003055CA"/>
    <w:rsid w:val="0032784E"/>
    <w:rsid w:val="00335E4F"/>
    <w:rsid w:val="00362E17"/>
    <w:rsid w:val="00367CB3"/>
    <w:rsid w:val="00374343"/>
    <w:rsid w:val="003A4BB0"/>
    <w:rsid w:val="003B29D8"/>
    <w:rsid w:val="003D1646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5B5A"/>
    <w:rsid w:val="00480600"/>
    <w:rsid w:val="00487D63"/>
    <w:rsid w:val="0049277A"/>
    <w:rsid w:val="004B2A38"/>
    <w:rsid w:val="004C53F4"/>
    <w:rsid w:val="004C7E87"/>
    <w:rsid w:val="004D211B"/>
    <w:rsid w:val="004E1145"/>
    <w:rsid w:val="004F5185"/>
    <w:rsid w:val="004F780C"/>
    <w:rsid w:val="00505DF3"/>
    <w:rsid w:val="005135BA"/>
    <w:rsid w:val="00525D24"/>
    <w:rsid w:val="00535C01"/>
    <w:rsid w:val="00544CDB"/>
    <w:rsid w:val="005539E8"/>
    <w:rsid w:val="0055449E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D2C03"/>
    <w:rsid w:val="005E3B3A"/>
    <w:rsid w:val="005F0372"/>
    <w:rsid w:val="005F0FEE"/>
    <w:rsid w:val="006067D3"/>
    <w:rsid w:val="0063327B"/>
    <w:rsid w:val="00636FE3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B02"/>
    <w:rsid w:val="007D2825"/>
    <w:rsid w:val="007D2CCD"/>
    <w:rsid w:val="007D3AA2"/>
    <w:rsid w:val="007D5020"/>
    <w:rsid w:val="007D74B4"/>
    <w:rsid w:val="007E2F55"/>
    <w:rsid w:val="007F3640"/>
    <w:rsid w:val="00807842"/>
    <w:rsid w:val="00816FD8"/>
    <w:rsid w:val="00831D8A"/>
    <w:rsid w:val="00876F70"/>
    <w:rsid w:val="008770EA"/>
    <w:rsid w:val="008835BE"/>
    <w:rsid w:val="00886D19"/>
    <w:rsid w:val="008924E7"/>
    <w:rsid w:val="008934F2"/>
    <w:rsid w:val="008A0363"/>
    <w:rsid w:val="008A6BD1"/>
    <w:rsid w:val="008B22CA"/>
    <w:rsid w:val="008B6BE0"/>
    <w:rsid w:val="008C6978"/>
    <w:rsid w:val="008D5441"/>
    <w:rsid w:val="008E5D20"/>
    <w:rsid w:val="009133F9"/>
    <w:rsid w:val="00942BDD"/>
    <w:rsid w:val="00952565"/>
    <w:rsid w:val="00956136"/>
    <w:rsid w:val="009568E3"/>
    <w:rsid w:val="0096541E"/>
    <w:rsid w:val="00972BD7"/>
    <w:rsid w:val="0098233A"/>
    <w:rsid w:val="00984807"/>
    <w:rsid w:val="00987D58"/>
    <w:rsid w:val="0099010A"/>
    <w:rsid w:val="009A22F8"/>
    <w:rsid w:val="009B4D8C"/>
    <w:rsid w:val="009C1B68"/>
    <w:rsid w:val="009C33FA"/>
    <w:rsid w:val="009C52B5"/>
    <w:rsid w:val="009D4433"/>
    <w:rsid w:val="009E3381"/>
    <w:rsid w:val="009F02DB"/>
    <w:rsid w:val="009F1D1F"/>
    <w:rsid w:val="00A12940"/>
    <w:rsid w:val="00A17D95"/>
    <w:rsid w:val="00A20140"/>
    <w:rsid w:val="00A3374C"/>
    <w:rsid w:val="00A45C01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03917"/>
    <w:rsid w:val="00B33E31"/>
    <w:rsid w:val="00B43804"/>
    <w:rsid w:val="00B448FB"/>
    <w:rsid w:val="00B46C52"/>
    <w:rsid w:val="00B57B8A"/>
    <w:rsid w:val="00B61C2B"/>
    <w:rsid w:val="00B657B9"/>
    <w:rsid w:val="00B70D9E"/>
    <w:rsid w:val="00B73D16"/>
    <w:rsid w:val="00B77D08"/>
    <w:rsid w:val="00B81521"/>
    <w:rsid w:val="00BB0778"/>
    <w:rsid w:val="00BC6BAD"/>
    <w:rsid w:val="00BF55BA"/>
    <w:rsid w:val="00C03743"/>
    <w:rsid w:val="00C0746E"/>
    <w:rsid w:val="00C163C7"/>
    <w:rsid w:val="00C33ED2"/>
    <w:rsid w:val="00C512E1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C7CA1"/>
    <w:rsid w:val="00CD4812"/>
    <w:rsid w:val="00CE7834"/>
    <w:rsid w:val="00D309C3"/>
    <w:rsid w:val="00D33177"/>
    <w:rsid w:val="00D4312D"/>
    <w:rsid w:val="00D727A9"/>
    <w:rsid w:val="00D87A85"/>
    <w:rsid w:val="00D969FD"/>
    <w:rsid w:val="00DB0463"/>
    <w:rsid w:val="00DB0570"/>
    <w:rsid w:val="00DC2E54"/>
    <w:rsid w:val="00DC3090"/>
    <w:rsid w:val="00DC4B62"/>
    <w:rsid w:val="00DD18A6"/>
    <w:rsid w:val="00DE3C04"/>
    <w:rsid w:val="00DE6737"/>
    <w:rsid w:val="00DF2636"/>
    <w:rsid w:val="00DF3E74"/>
    <w:rsid w:val="00DF4D3E"/>
    <w:rsid w:val="00DF71E8"/>
    <w:rsid w:val="00DF7DC3"/>
    <w:rsid w:val="00E154B5"/>
    <w:rsid w:val="00E250C0"/>
    <w:rsid w:val="00E25CD4"/>
    <w:rsid w:val="00E30DA1"/>
    <w:rsid w:val="00E311E0"/>
    <w:rsid w:val="00E33D61"/>
    <w:rsid w:val="00E42472"/>
    <w:rsid w:val="00E43C02"/>
    <w:rsid w:val="00E51232"/>
    <w:rsid w:val="00E53A4B"/>
    <w:rsid w:val="00E55E4F"/>
    <w:rsid w:val="00E56320"/>
    <w:rsid w:val="00E7086C"/>
    <w:rsid w:val="00E7632F"/>
    <w:rsid w:val="00E94019"/>
    <w:rsid w:val="00E95A48"/>
    <w:rsid w:val="00EA508C"/>
    <w:rsid w:val="00EC23CF"/>
    <w:rsid w:val="00ED5300"/>
    <w:rsid w:val="00EE0004"/>
    <w:rsid w:val="00EE12E7"/>
    <w:rsid w:val="00EE19DF"/>
    <w:rsid w:val="00EE7556"/>
    <w:rsid w:val="00F214A3"/>
    <w:rsid w:val="00F22B29"/>
    <w:rsid w:val="00F333E6"/>
    <w:rsid w:val="00F33842"/>
    <w:rsid w:val="00F35807"/>
    <w:rsid w:val="00F47A62"/>
    <w:rsid w:val="00F50FDC"/>
    <w:rsid w:val="00F54D19"/>
    <w:rsid w:val="00F760F9"/>
    <w:rsid w:val="00F86700"/>
    <w:rsid w:val="00FA6E99"/>
    <w:rsid w:val="00FB508E"/>
    <w:rsid w:val="00FB65C4"/>
    <w:rsid w:val="00FB6690"/>
    <w:rsid w:val="00FC025D"/>
    <w:rsid w:val="00FC53B1"/>
    <w:rsid w:val="00FD59FD"/>
    <w:rsid w:val="00FE27FB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."/>
  <w:listSeparator w:val=","/>
  <w14:docId w14:val="6800DB3B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9133F9"/>
    <w:pPr>
      <w:jc w:val="center"/>
    </w:pPr>
    <w:rPr>
      <w:rFonts w:ascii="Arial" w:hAnsi="Arial" w:cs="Arial"/>
      <w:b/>
      <w:i/>
      <w:color w:val="0F243E" w:themeColor="text2" w:themeShade="80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0C3B6-C88A-48C8-8357-22A49EE90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28</TotalTime>
  <Pages>3</Pages>
  <Words>303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9</cp:revision>
  <cp:lastPrinted>2023-11-13T18:09:00Z</cp:lastPrinted>
  <dcterms:created xsi:type="dcterms:W3CDTF">2023-11-13T12:01:00Z</dcterms:created>
  <dcterms:modified xsi:type="dcterms:W3CDTF">2023-11-30T10:46:00Z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