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3B29D8">
      <w:pPr>
        <w:pStyle w:val="Title"/>
        <w:rPr>
          <w:b/>
        </w:rPr>
      </w:pPr>
      <w:proofErr w:type="spellStart"/>
      <w:r w:rsidRPr="005959B0">
        <w:rPr>
          <w:b/>
        </w:rPr>
        <w:t>Programme</w:t>
      </w:r>
      <w:proofErr w:type="spellEnd"/>
      <w:r w:rsidRPr="005959B0">
        <w:rPr>
          <w:b/>
        </w:rPr>
        <w:t xml:space="preserve"> for </w:t>
      </w:r>
      <w:r w:rsidR="0072243E">
        <w:rPr>
          <w:b/>
        </w:rPr>
        <w:t>Minera</w:t>
      </w:r>
      <w:r w:rsidR="005959B0" w:rsidRPr="005959B0">
        <w:rPr>
          <w:b/>
        </w:rPr>
        <w:t xml:space="preserve"> </w:t>
      </w:r>
      <w:r w:rsidR="00A17D95" w:rsidRPr="005959B0">
        <w:rPr>
          <w:b/>
        </w:rPr>
        <w:t>Youth Provision</w:t>
      </w:r>
    </w:p>
    <w:p w:rsidR="00EE287D" w:rsidRPr="00013F2C" w:rsidRDefault="001D46C8" w:rsidP="003B29D8">
      <w:pPr>
        <w:pStyle w:val="Title"/>
      </w:pPr>
      <w:r>
        <w:rPr>
          <w:b/>
        </w:rPr>
        <w:t>January – April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766EA0"/>
          <w:p w:rsidR="00766EA0" w:rsidRPr="001C67FB" w:rsidRDefault="007D1D2E" w:rsidP="00766EA0">
            <w:r>
              <w:t>9</w:t>
            </w:r>
            <w:r w:rsidR="001D46C8">
              <w:t>/1/24</w:t>
            </w:r>
          </w:p>
        </w:tc>
        <w:tc>
          <w:tcPr>
            <w:tcW w:w="1343" w:type="pct"/>
            <w:shd w:val="clear" w:color="auto" w:fill="auto"/>
          </w:tcPr>
          <w:p w:rsidR="00766EA0" w:rsidRDefault="00013B2D" w:rsidP="00766EA0">
            <w:r>
              <w:t>Team Meeting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766EA0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28722B" w:rsidP="00766EA0">
            <w:r>
              <w:t>Closed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766EA0"/>
          <w:p w:rsidR="00766EA0" w:rsidRPr="001C67FB" w:rsidRDefault="007D1D2E" w:rsidP="00766EA0">
            <w:r>
              <w:t>16</w:t>
            </w:r>
            <w:r w:rsidR="001D46C8">
              <w:t>/1/24</w:t>
            </w:r>
          </w:p>
        </w:tc>
        <w:tc>
          <w:tcPr>
            <w:tcW w:w="1343" w:type="pct"/>
            <w:shd w:val="clear" w:color="auto" w:fill="auto"/>
          </w:tcPr>
          <w:p w:rsidR="00EC2131" w:rsidRDefault="0028722B" w:rsidP="00766EA0">
            <w:r>
              <w:t xml:space="preserve">Welcome Back – Games Night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766EA0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28722B" w:rsidP="00766EA0">
            <w:r>
              <w:t>Minera football field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766EA0"/>
          <w:p w:rsidR="00766EA0" w:rsidRPr="00090992" w:rsidRDefault="007D1D2E" w:rsidP="00766EA0">
            <w:r>
              <w:t>23</w:t>
            </w:r>
            <w:r w:rsidR="001D46C8">
              <w:t>/1/24</w:t>
            </w:r>
          </w:p>
        </w:tc>
        <w:tc>
          <w:tcPr>
            <w:tcW w:w="1343" w:type="pct"/>
            <w:shd w:val="clear" w:color="auto" w:fill="auto"/>
          </w:tcPr>
          <w:p w:rsidR="00766EA0" w:rsidRPr="00090992" w:rsidRDefault="0028722B" w:rsidP="00766EA0">
            <w:r>
              <w:t>Cake Making</w:t>
            </w:r>
          </w:p>
        </w:tc>
        <w:tc>
          <w:tcPr>
            <w:tcW w:w="1127" w:type="pct"/>
            <w:shd w:val="clear" w:color="auto" w:fill="auto"/>
          </w:tcPr>
          <w:p w:rsidR="00766EA0" w:rsidRDefault="00766EA0" w:rsidP="00766EA0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28722B" w:rsidP="00766EA0">
            <w:r>
              <w:t>Minera football field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766EA0"/>
          <w:p w:rsidR="00766EA0" w:rsidRPr="001C67FB" w:rsidRDefault="007D1D2E" w:rsidP="00766EA0">
            <w:r>
              <w:t>30</w:t>
            </w:r>
            <w:r w:rsidR="001D46C8">
              <w:t>/1/24</w:t>
            </w:r>
          </w:p>
        </w:tc>
        <w:tc>
          <w:tcPr>
            <w:tcW w:w="1343" w:type="pct"/>
            <w:shd w:val="clear" w:color="auto" w:fill="auto"/>
          </w:tcPr>
          <w:p w:rsidR="00766EA0" w:rsidRPr="00090992" w:rsidRDefault="0028722B" w:rsidP="00766EA0">
            <w:r>
              <w:t>Homeless P</w:t>
            </w:r>
            <w:r w:rsidR="00EB25C4">
              <w:t xml:space="preserve">revention </w:t>
            </w:r>
          </w:p>
        </w:tc>
        <w:tc>
          <w:tcPr>
            <w:tcW w:w="1127" w:type="pct"/>
            <w:shd w:val="clear" w:color="auto" w:fill="auto"/>
          </w:tcPr>
          <w:p w:rsidR="00766EA0" w:rsidRDefault="00766EA0" w:rsidP="00766EA0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28722B" w:rsidP="00766EA0">
            <w:r>
              <w:t>Minera football field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Pr="001C67FB" w:rsidRDefault="007D1D2E" w:rsidP="00766EA0">
            <w:r>
              <w:t>6</w:t>
            </w:r>
            <w:r w:rsidR="001D46C8">
              <w:t>/2/24</w:t>
            </w:r>
          </w:p>
        </w:tc>
        <w:tc>
          <w:tcPr>
            <w:tcW w:w="1343" w:type="pct"/>
          </w:tcPr>
          <w:p w:rsidR="00766EA0" w:rsidRPr="00090992" w:rsidRDefault="0028722B" w:rsidP="00766EA0">
            <w:r>
              <w:t>Pool Knockout</w:t>
            </w:r>
          </w:p>
        </w:tc>
        <w:tc>
          <w:tcPr>
            <w:tcW w:w="1127" w:type="pct"/>
          </w:tcPr>
          <w:p w:rsidR="00766EA0" w:rsidRDefault="00766EA0" w:rsidP="00766EA0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28722B" w:rsidP="00766EA0">
            <w:r>
              <w:t>Minera football field</w:t>
            </w:r>
          </w:p>
        </w:tc>
      </w:tr>
      <w:tr w:rsidR="001D46C8" w:rsidRPr="00013F2C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808ED" w:rsidRDefault="005B41BE" w:rsidP="00766EA0">
            <w:r>
              <w:t>HALF TERM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Default="007D1D2E" w:rsidP="00766EA0">
            <w:r>
              <w:t>20</w:t>
            </w:r>
            <w:r w:rsidR="001D46C8">
              <w:t>/2/24</w:t>
            </w:r>
          </w:p>
        </w:tc>
        <w:tc>
          <w:tcPr>
            <w:tcW w:w="1343" w:type="pct"/>
          </w:tcPr>
          <w:p w:rsidR="00766EA0" w:rsidRPr="00090992" w:rsidRDefault="00013B2D" w:rsidP="00766EA0">
            <w:r>
              <w:t>Inspire – welcome/games</w:t>
            </w:r>
          </w:p>
        </w:tc>
        <w:tc>
          <w:tcPr>
            <w:tcW w:w="1127" w:type="pct"/>
          </w:tcPr>
          <w:p w:rsidR="00766EA0" w:rsidRDefault="00766EA0" w:rsidP="00766EA0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28722B" w:rsidP="00766EA0">
            <w:r>
              <w:t>Minera football field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Default="007D1D2E" w:rsidP="00766EA0">
            <w:r>
              <w:t>27</w:t>
            </w:r>
            <w:r w:rsidR="001D46C8">
              <w:t>/2/24</w:t>
            </w:r>
          </w:p>
        </w:tc>
        <w:tc>
          <w:tcPr>
            <w:tcW w:w="1343" w:type="pct"/>
          </w:tcPr>
          <w:p w:rsidR="00766EA0" w:rsidRPr="00090992" w:rsidRDefault="0028722B" w:rsidP="00766EA0">
            <w:r>
              <w:t>Sporting games – Young People to choose</w:t>
            </w:r>
          </w:p>
        </w:tc>
        <w:tc>
          <w:tcPr>
            <w:tcW w:w="1127" w:type="pct"/>
          </w:tcPr>
          <w:p w:rsidR="00766EA0" w:rsidRDefault="00766EA0" w:rsidP="00766EA0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C12471" w:rsidP="00766EA0">
            <w:r>
              <w:t>Clywedog School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Default="007D1D2E" w:rsidP="00766EA0">
            <w:r>
              <w:t>5</w:t>
            </w:r>
            <w:r w:rsidR="001D46C8">
              <w:t>/3/24</w:t>
            </w:r>
          </w:p>
        </w:tc>
        <w:tc>
          <w:tcPr>
            <w:tcW w:w="1343" w:type="pct"/>
          </w:tcPr>
          <w:p w:rsidR="00766EA0" w:rsidRPr="00090992" w:rsidRDefault="0028722B" w:rsidP="00766EA0">
            <w:r>
              <w:t>Sporting games – Young People to choose</w:t>
            </w:r>
          </w:p>
        </w:tc>
        <w:tc>
          <w:tcPr>
            <w:tcW w:w="1127" w:type="pct"/>
          </w:tcPr>
          <w:p w:rsidR="00766EA0" w:rsidRDefault="00766EA0" w:rsidP="00766EA0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C12471" w:rsidP="00766EA0">
            <w:r>
              <w:t>Clywedog School</w:t>
            </w:r>
            <w:bookmarkStart w:id="0" w:name="_GoBack"/>
            <w:bookmarkEnd w:id="0"/>
          </w:p>
        </w:tc>
      </w:tr>
      <w:tr w:rsidR="00766EA0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1BE" w:rsidRDefault="005B41BE" w:rsidP="00766EA0"/>
          <w:p w:rsidR="00766EA0" w:rsidRPr="001C67FB" w:rsidRDefault="007D1D2E" w:rsidP="00766EA0">
            <w:r>
              <w:t>12</w:t>
            </w:r>
            <w:r w:rsidR="001D46C8">
              <w:t>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Pr="001C67FB" w:rsidRDefault="00013B2D" w:rsidP="00766EA0">
            <w:r>
              <w:t xml:space="preserve">Market Place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766EA0" w:rsidP="00766EA0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013B2D" w:rsidP="00766EA0">
            <w:r>
              <w:t>Closed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Pr="001C67FB" w:rsidRDefault="007D1D2E" w:rsidP="00766EA0">
            <w:r>
              <w:t>19</w:t>
            </w:r>
            <w:r w:rsidR="001D46C8">
              <w:t>/3/24</w:t>
            </w:r>
          </w:p>
        </w:tc>
        <w:tc>
          <w:tcPr>
            <w:tcW w:w="1343" w:type="pct"/>
          </w:tcPr>
          <w:p w:rsidR="00766EA0" w:rsidRPr="00090992" w:rsidRDefault="0028722B" w:rsidP="00766EA0">
            <w:r>
              <w:t>Easter trip out – Young People to choose</w:t>
            </w:r>
          </w:p>
        </w:tc>
        <w:tc>
          <w:tcPr>
            <w:tcW w:w="1127" w:type="pct"/>
          </w:tcPr>
          <w:p w:rsidR="00766EA0" w:rsidRDefault="00766EA0" w:rsidP="00766EA0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28722B" w:rsidP="00766EA0">
            <w:r>
              <w:t xml:space="preserve">To be confirmed </w:t>
            </w:r>
          </w:p>
        </w:tc>
      </w:tr>
      <w:tr w:rsidR="001D46C8" w:rsidRPr="00013F2C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B7106" w:rsidRDefault="005B41BE" w:rsidP="00766EA0">
            <w:r>
              <w:t>EASTER BREAK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Pr="001C67FB" w:rsidRDefault="007D1D2E" w:rsidP="00766EA0">
            <w:r>
              <w:t>9</w:t>
            </w:r>
            <w:r w:rsidR="001D46C8">
              <w:t>/4/24</w:t>
            </w:r>
          </w:p>
        </w:tc>
        <w:tc>
          <w:tcPr>
            <w:tcW w:w="1343" w:type="pct"/>
          </w:tcPr>
          <w:p w:rsidR="00766EA0" w:rsidRPr="00E33D61" w:rsidRDefault="0028722B" w:rsidP="00766EA0">
            <w:r>
              <w:t>Football with Friends</w:t>
            </w:r>
          </w:p>
        </w:tc>
        <w:tc>
          <w:tcPr>
            <w:tcW w:w="1127" w:type="pct"/>
          </w:tcPr>
          <w:p w:rsidR="00766EA0" w:rsidRDefault="00766EA0" w:rsidP="00766EA0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28722B" w:rsidP="00766EA0">
            <w:r>
              <w:t>Minera MUGA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Pr="001C67FB" w:rsidRDefault="007D1D2E" w:rsidP="00766EA0">
            <w:r>
              <w:t>16</w:t>
            </w:r>
            <w:r w:rsidR="001D46C8">
              <w:t>/4/24</w:t>
            </w:r>
          </w:p>
        </w:tc>
        <w:tc>
          <w:tcPr>
            <w:tcW w:w="1343" w:type="pct"/>
          </w:tcPr>
          <w:p w:rsidR="00766EA0" w:rsidRPr="00E33D61" w:rsidRDefault="0028722B" w:rsidP="00766EA0">
            <w:r>
              <w:t>Ball games- Young People to choose</w:t>
            </w:r>
          </w:p>
        </w:tc>
        <w:tc>
          <w:tcPr>
            <w:tcW w:w="1127" w:type="pct"/>
          </w:tcPr>
          <w:p w:rsidR="00766EA0" w:rsidRDefault="00766EA0" w:rsidP="00766EA0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28722B" w:rsidP="00766EA0">
            <w:r>
              <w:t>Minera MUGA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5B41BE" w:rsidRDefault="005B41BE" w:rsidP="00766EA0"/>
          <w:p w:rsidR="00766EA0" w:rsidRPr="001C67FB" w:rsidRDefault="007D1D2E" w:rsidP="00766EA0">
            <w:r>
              <w:t>23</w:t>
            </w:r>
            <w:r w:rsidR="001D46C8">
              <w:t>/4/24</w:t>
            </w:r>
          </w:p>
        </w:tc>
        <w:tc>
          <w:tcPr>
            <w:tcW w:w="1343" w:type="pct"/>
          </w:tcPr>
          <w:p w:rsidR="00766EA0" w:rsidRPr="00E33D61" w:rsidRDefault="0028722B" w:rsidP="00C93467">
            <w:r>
              <w:t>Rounder’s</w:t>
            </w:r>
            <w:r w:rsidR="00C93467">
              <w:t xml:space="preserve"> and Basket Ball</w:t>
            </w:r>
            <w:r>
              <w:t xml:space="preserve">  </w:t>
            </w:r>
          </w:p>
        </w:tc>
        <w:tc>
          <w:tcPr>
            <w:tcW w:w="1127" w:type="pct"/>
          </w:tcPr>
          <w:p w:rsidR="00766EA0" w:rsidRDefault="00766EA0" w:rsidP="00766EA0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C93467" w:rsidP="00766EA0">
            <w:r>
              <w:t xml:space="preserve">Minera </w:t>
            </w:r>
            <w:r w:rsidR="0028722B">
              <w:t>MUGA</w:t>
            </w:r>
          </w:p>
        </w:tc>
      </w:tr>
    </w:tbl>
    <w:p w:rsidR="00C76BF0" w:rsidRPr="00807842" w:rsidRDefault="00C76BF0" w:rsidP="003B29D8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B29D8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B29D8">
      <w:r>
        <w:separator/>
      </w:r>
    </w:p>
  </w:endnote>
  <w:endnote w:type="continuationSeparator" w:id="0">
    <w:p w:rsidR="00566903" w:rsidRDefault="00566903" w:rsidP="003B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B29D8">
      <w:r>
        <w:separator/>
      </w:r>
    </w:p>
  </w:footnote>
  <w:footnote w:type="continuationSeparator" w:id="0">
    <w:p w:rsidR="00566903" w:rsidRDefault="00566903" w:rsidP="003B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5C00E8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B2D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8722B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243E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12471"/>
    <w:rsid w:val="00C33ED2"/>
    <w:rsid w:val="00C512E1"/>
    <w:rsid w:val="00C727D2"/>
    <w:rsid w:val="00C72F32"/>
    <w:rsid w:val="00C76BF0"/>
    <w:rsid w:val="00C80222"/>
    <w:rsid w:val="00C86094"/>
    <w:rsid w:val="00C93467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25C4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594DE94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B29D8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1CFC8-0A2A-42AA-AB60-FB866C4A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78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Caroline Bennett</cp:lastModifiedBy>
  <cp:revision>5</cp:revision>
  <cp:lastPrinted>2023-11-13T17:59:00Z</cp:lastPrinted>
  <dcterms:created xsi:type="dcterms:W3CDTF">2023-11-13T17:59:00Z</dcterms:created>
  <dcterms:modified xsi:type="dcterms:W3CDTF">2023-11-29T13:24:00Z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