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B93FF4" w:rsidRDefault="00C76BF0" w:rsidP="004C1A5C">
      <w:pPr>
        <w:pStyle w:val="Title"/>
      </w:pPr>
      <w:r w:rsidRPr="00B93FF4">
        <w:t>Programme for</w:t>
      </w:r>
      <w:r w:rsidR="00F17E30" w:rsidRPr="00B93FF4">
        <w:t xml:space="preserve"> Ruabon</w:t>
      </w:r>
      <w:r w:rsidRPr="00B93FF4">
        <w:t xml:space="preserve"> </w:t>
      </w:r>
      <w:r w:rsidR="00A17D95" w:rsidRPr="00B93FF4">
        <w:t>Youth Provision</w:t>
      </w:r>
    </w:p>
    <w:p w:rsidR="00C76BF0" w:rsidRPr="00B93FF4" w:rsidRDefault="002A7CAF" w:rsidP="004C1A5C">
      <w:pPr>
        <w:pStyle w:val="Title"/>
      </w:pPr>
      <w:r>
        <w:t>January</w:t>
      </w:r>
      <w:r w:rsidR="00F5699D" w:rsidRPr="00B93FF4">
        <w:t xml:space="preserve"> – </w:t>
      </w:r>
      <w:r>
        <w:t xml:space="preserve">April </w:t>
      </w:r>
      <w:r w:rsidR="00F5699D" w:rsidRPr="00B93FF4">
        <w:t>202</w:t>
      </w:r>
      <w:r>
        <w:t>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2B142F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2B142F" w:rsidRDefault="00C76BF0" w:rsidP="004C1A5C">
            <w:pPr>
              <w:pStyle w:val="TableHeader"/>
              <w:rPr>
                <w:i w:val="0"/>
              </w:rPr>
            </w:pPr>
            <w:r w:rsidRPr="002B142F">
              <w:rPr>
                <w:i w:val="0"/>
              </w:rPr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2B142F" w:rsidRDefault="00C76BF0" w:rsidP="004C1A5C">
            <w:pPr>
              <w:pStyle w:val="TableHeader"/>
              <w:rPr>
                <w:i w:val="0"/>
              </w:rPr>
            </w:pPr>
            <w:r w:rsidRPr="002B142F">
              <w:rPr>
                <w:i w:val="0"/>
              </w:rPr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2B142F" w:rsidRDefault="00C76BF0" w:rsidP="004C1A5C">
            <w:pPr>
              <w:pStyle w:val="TableHeader"/>
              <w:rPr>
                <w:i w:val="0"/>
              </w:rPr>
            </w:pPr>
            <w:r w:rsidRPr="002B142F">
              <w:rPr>
                <w:i w:val="0"/>
              </w:rPr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2B142F" w:rsidRDefault="00C76BF0" w:rsidP="004C1A5C">
            <w:pPr>
              <w:pStyle w:val="TableHeader"/>
              <w:rPr>
                <w:i w:val="0"/>
              </w:rPr>
            </w:pPr>
            <w:r w:rsidRPr="002B142F">
              <w:rPr>
                <w:i w:val="0"/>
              </w:rPr>
              <w:t>Location</w:t>
            </w:r>
          </w:p>
        </w:tc>
      </w:tr>
      <w:tr w:rsidR="005F4AC6" w:rsidRPr="002B142F" w:rsidTr="005F4AC6">
        <w:trPr>
          <w:trHeight w:val="301"/>
        </w:trPr>
        <w:tc>
          <w:tcPr>
            <w:tcW w:w="1166" w:type="pct"/>
            <w:shd w:val="clear" w:color="auto" w:fill="FBD4B4" w:themeFill="accent6" w:themeFillTint="66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</w:p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Tues 9/1/24</w:t>
            </w:r>
          </w:p>
          <w:p w:rsidR="005F4AC6" w:rsidRPr="002B142F" w:rsidRDefault="005F4AC6" w:rsidP="005F4AC6">
            <w:pPr>
              <w:jc w:val="both"/>
              <w:rPr>
                <w:i w:val="0"/>
              </w:rPr>
            </w:pPr>
          </w:p>
        </w:tc>
        <w:tc>
          <w:tcPr>
            <w:tcW w:w="1343" w:type="pct"/>
            <w:shd w:val="clear" w:color="auto" w:fill="FBD4B4" w:themeFill="accent6" w:themeFillTint="66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Staff meeting</w:t>
            </w:r>
          </w:p>
        </w:tc>
        <w:tc>
          <w:tcPr>
            <w:tcW w:w="1127" w:type="pct"/>
            <w:shd w:val="clear" w:color="auto" w:fill="FBD4B4" w:themeFill="accent6" w:themeFillTint="66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CLOSED</w:t>
            </w:r>
          </w:p>
        </w:tc>
        <w:tc>
          <w:tcPr>
            <w:tcW w:w="1364" w:type="pct"/>
            <w:shd w:val="clear" w:color="auto" w:fill="FBD4B4" w:themeFill="accent6" w:themeFillTint="66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FB6E7A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 xml:space="preserve">Thurs </w:t>
            </w:r>
          </w:p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11/1/24</w:t>
            </w:r>
          </w:p>
          <w:p w:rsidR="005F4AC6" w:rsidRPr="002B142F" w:rsidRDefault="005F4AC6" w:rsidP="005F4AC6">
            <w:pPr>
              <w:jc w:val="both"/>
              <w:rPr>
                <w:i w:val="0"/>
              </w:rPr>
            </w:pPr>
          </w:p>
        </w:tc>
        <w:tc>
          <w:tcPr>
            <w:tcW w:w="1343" w:type="pct"/>
            <w:shd w:val="clear" w:color="auto" w:fill="auto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New Year, New Goals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FB6E7A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Tues 16/1/24</w:t>
            </w:r>
          </w:p>
          <w:p w:rsidR="005F4AC6" w:rsidRPr="002B142F" w:rsidRDefault="005F4AC6" w:rsidP="005F4AC6">
            <w:pPr>
              <w:rPr>
                <w:i w:val="0"/>
                <w:color w:val="00B050"/>
              </w:rPr>
            </w:pPr>
            <w:r w:rsidRPr="002B142F">
              <w:rPr>
                <w:i w:val="0"/>
                <w:color w:val="00B050"/>
              </w:rPr>
              <w:t>JUNIORS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 xml:space="preserve">URDD- Silent Disco+ </w:t>
            </w:r>
            <w:proofErr w:type="spellStart"/>
            <w:r w:rsidRPr="002B142F">
              <w:rPr>
                <w:i w:val="0"/>
              </w:rPr>
              <w:t>mocktails</w:t>
            </w:r>
            <w:proofErr w:type="spellEnd"/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FB6E7A">
        <w:trPr>
          <w:trHeight w:val="301"/>
        </w:trPr>
        <w:tc>
          <w:tcPr>
            <w:tcW w:w="1166" w:type="pct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 xml:space="preserve">Thurs </w:t>
            </w:r>
          </w:p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18/1/24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INSPIRE – Emotional Health</w:t>
            </w:r>
          </w:p>
        </w:tc>
        <w:tc>
          <w:tcPr>
            <w:tcW w:w="1127" w:type="pct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FB6E7A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Tues 23/1/24</w:t>
            </w:r>
          </w:p>
          <w:p w:rsidR="005F4AC6" w:rsidRPr="002B142F" w:rsidRDefault="005F4AC6" w:rsidP="005F4AC6">
            <w:pPr>
              <w:rPr>
                <w:i w:val="0"/>
                <w:color w:val="00B050"/>
              </w:rPr>
            </w:pPr>
            <w:r w:rsidRPr="002B142F">
              <w:rPr>
                <w:i w:val="0"/>
                <w:color w:val="00B050"/>
              </w:rPr>
              <w:t>JUNIORS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Cornflakes cakes competition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pStyle w:val="TableText"/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FB6E7A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Thurs</w:t>
            </w:r>
          </w:p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25/1/24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 xml:space="preserve">URDD – Silent Disco+ </w:t>
            </w:r>
            <w:proofErr w:type="spellStart"/>
            <w:r w:rsidRPr="002B142F">
              <w:rPr>
                <w:i w:val="0"/>
              </w:rPr>
              <w:t>mocktails</w:t>
            </w:r>
            <w:proofErr w:type="spellEnd"/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4C1A5C">
        <w:trPr>
          <w:trHeight w:val="301"/>
        </w:trPr>
        <w:tc>
          <w:tcPr>
            <w:tcW w:w="1166" w:type="pct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Tues 30/1/24</w:t>
            </w:r>
          </w:p>
          <w:p w:rsidR="005F4AC6" w:rsidRPr="002B142F" w:rsidRDefault="005F4AC6" w:rsidP="005F4AC6">
            <w:pPr>
              <w:rPr>
                <w:i w:val="0"/>
                <w:color w:val="00B050"/>
              </w:rPr>
            </w:pPr>
            <w:r w:rsidRPr="002B142F">
              <w:rPr>
                <w:i w:val="0"/>
                <w:color w:val="00B050"/>
              </w:rPr>
              <w:t>JUNIORS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INSPIRE – Understanding emotions TBC</w:t>
            </w:r>
          </w:p>
        </w:tc>
        <w:tc>
          <w:tcPr>
            <w:tcW w:w="1127" w:type="pct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4C1A5C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Thurs</w:t>
            </w:r>
          </w:p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1/2/24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shd w:val="clear" w:color="auto" w:fill="auto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INSPIRE – Body image + self-esteem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 xml:space="preserve">6pm – 8pm  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4C1A5C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Tues 6/2/24</w:t>
            </w:r>
          </w:p>
          <w:p w:rsidR="005F4AC6" w:rsidRPr="002B142F" w:rsidRDefault="005F4AC6" w:rsidP="005F4AC6">
            <w:pPr>
              <w:rPr>
                <w:i w:val="0"/>
                <w:color w:val="00B050"/>
              </w:rPr>
            </w:pPr>
            <w:r w:rsidRPr="002B142F">
              <w:rPr>
                <w:i w:val="0"/>
                <w:color w:val="00B050"/>
              </w:rPr>
              <w:t>JUNIORS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shd w:val="clear" w:color="auto" w:fill="auto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SENEDD- Children’s Rights + Pancakes with fruit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4C1A5C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Thurs</w:t>
            </w:r>
          </w:p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8/2/24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shd w:val="clear" w:color="auto" w:fill="auto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SENEDD – Children’s Rights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2D49D6">
        <w:trPr>
          <w:trHeight w:val="301"/>
        </w:trPr>
        <w:tc>
          <w:tcPr>
            <w:tcW w:w="1166" w:type="pct"/>
            <w:shd w:val="clear" w:color="auto" w:fill="A6A6A6" w:themeFill="background1" w:themeFillShade="A6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lastRenderedPageBreak/>
              <w:t>WC Monday 12/2/24</w:t>
            </w:r>
          </w:p>
        </w:tc>
        <w:tc>
          <w:tcPr>
            <w:tcW w:w="3834" w:type="pct"/>
            <w:gridSpan w:val="3"/>
            <w:tcBorders>
              <w:right w:val="single" w:sz="4" w:space="0" w:color="006699"/>
            </w:tcBorders>
            <w:shd w:val="clear" w:color="auto" w:fill="A6A6A6" w:themeFill="background1" w:themeFillShade="A6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Half Term</w:t>
            </w:r>
          </w:p>
        </w:tc>
      </w:tr>
      <w:tr w:rsidR="005F4AC6" w:rsidRPr="002B142F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Tues 20/2/24</w:t>
            </w:r>
          </w:p>
          <w:p w:rsidR="005F4AC6" w:rsidRPr="002B142F" w:rsidRDefault="005F4AC6" w:rsidP="005F4AC6">
            <w:pPr>
              <w:rPr>
                <w:i w:val="0"/>
                <w:color w:val="00B050"/>
              </w:rPr>
            </w:pPr>
            <w:r w:rsidRPr="002B142F">
              <w:rPr>
                <w:i w:val="0"/>
                <w:color w:val="00B050"/>
              </w:rPr>
              <w:t>JUNIORS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 xml:space="preserve">URDD – </w:t>
            </w:r>
            <w:r w:rsidR="00EF635C" w:rsidRPr="002B142F">
              <w:rPr>
                <w:i w:val="0"/>
              </w:rPr>
              <w:t xml:space="preserve">Bingo Cymraeg / </w:t>
            </w:r>
            <w:r w:rsidRPr="002B142F">
              <w:rPr>
                <w:i w:val="0"/>
              </w:rPr>
              <w:t>Welsh Bingo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Thurs</w:t>
            </w:r>
          </w:p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22/2/24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 xml:space="preserve">Welcome back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 xml:space="preserve"> 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163E41" w:rsidRPr="002B142F" w:rsidTr="00163E4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163E41" w:rsidRPr="002B142F" w:rsidRDefault="00163E41" w:rsidP="00163E41">
            <w:pPr>
              <w:rPr>
                <w:i w:val="0"/>
              </w:rPr>
            </w:pPr>
            <w:r w:rsidRPr="002B142F">
              <w:rPr>
                <w:i w:val="0"/>
              </w:rPr>
              <w:t>Tues 27/2/24</w:t>
            </w:r>
          </w:p>
          <w:p w:rsidR="00163E41" w:rsidRPr="002B142F" w:rsidRDefault="00163E41" w:rsidP="00163E41">
            <w:pPr>
              <w:rPr>
                <w:i w:val="0"/>
                <w:color w:val="00B050"/>
              </w:rPr>
            </w:pPr>
            <w:r w:rsidRPr="002B142F">
              <w:rPr>
                <w:i w:val="0"/>
                <w:color w:val="00B050"/>
              </w:rPr>
              <w:t>JUNIORS</w:t>
            </w:r>
          </w:p>
          <w:p w:rsidR="00163E41" w:rsidRPr="002B142F" w:rsidRDefault="00163E41" w:rsidP="00163E41">
            <w:pPr>
              <w:rPr>
                <w:i w:val="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163E41" w:rsidRPr="002B142F" w:rsidRDefault="00163E41" w:rsidP="00163E41">
            <w:pPr>
              <w:rPr>
                <w:i w:val="0"/>
              </w:rPr>
            </w:pPr>
            <w:r w:rsidRPr="002B142F">
              <w:rPr>
                <w:i w:val="0"/>
              </w:rPr>
              <w:t>Trip planning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163E41" w:rsidRPr="002B142F" w:rsidRDefault="00163E41" w:rsidP="00163E41">
            <w:pPr>
              <w:rPr>
                <w:i w:val="0"/>
              </w:rPr>
            </w:pPr>
            <w:r w:rsidRPr="002B142F">
              <w:rPr>
                <w:i w:val="0"/>
              </w:rPr>
              <w:t>CLOSED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163E41" w:rsidRPr="002B142F" w:rsidRDefault="00163E41" w:rsidP="00163E41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Thurs</w:t>
            </w:r>
          </w:p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29/2/24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EF635C" w:rsidP="005F4AC6">
            <w:pPr>
              <w:rPr>
                <w:i w:val="0"/>
              </w:rPr>
            </w:pPr>
            <w:r w:rsidRPr="002B142F">
              <w:rPr>
                <w:i w:val="0"/>
              </w:rPr>
              <w:t>URDD – Bingo Cymraeg / Welsh Bingo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 xml:space="preserve"> 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163E4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Tues 5/3/24</w:t>
            </w:r>
          </w:p>
          <w:p w:rsidR="005F4AC6" w:rsidRPr="002B142F" w:rsidRDefault="005F4AC6" w:rsidP="005F4AC6">
            <w:pPr>
              <w:rPr>
                <w:i w:val="0"/>
                <w:color w:val="00B050"/>
              </w:rPr>
            </w:pPr>
            <w:r w:rsidRPr="002B142F">
              <w:rPr>
                <w:i w:val="0"/>
                <w:color w:val="00B050"/>
              </w:rPr>
              <w:t>JUNIORS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163E41" w:rsidP="005F4AC6">
            <w:pPr>
              <w:rPr>
                <w:i w:val="0"/>
              </w:rPr>
            </w:pPr>
            <w:r w:rsidRPr="002B142F">
              <w:rPr>
                <w:i w:val="0"/>
              </w:rPr>
              <w:t>Movie night + snacks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163E41" w:rsidP="00163E41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Thurs</w:t>
            </w:r>
          </w:p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7/3/24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163E41" w:rsidP="005F4AC6">
            <w:pPr>
              <w:rPr>
                <w:i w:val="0"/>
              </w:rPr>
            </w:pPr>
            <w:r w:rsidRPr="002B142F">
              <w:rPr>
                <w:i w:val="0"/>
              </w:rPr>
              <w:t>Active Wrexham – Games coaching for young people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5820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Tues</w:t>
            </w:r>
            <w:r w:rsidR="00163E41" w:rsidRPr="002B142F">
              <w:rPr>
                <w:i w:val="0"/>
              </w:rPr>
              <w:t xml:space="preserve"> </w:t>
            </w:r>
            <w:r w:rsidRPr="002B142F">
              <w:rPr>
                <w:i w:val="0"/>
              </w:rPr>
              <w:t>12/3/24</w:t>
            </w:r>
          </w:p>
          <w:p w:rsidR="00163E41" w:rsidRPr="002B142F" w:rsidRDefault="00163E41" w:rsidP="00163E41">
            <w:pPr>
              <w:rPr>
                <w:i w:val="0"/>
                <w:color w:val="00B050"/>
              </w:rPr>
            </w:pPr>
            <w:r w:rsidRPr="002B142F">
              <w:rPr>
                <w:i w:val="0"/>
                <w:color w:val="00B050"/>
              </w:rPr>
              <w:t>JUNIORS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5F4AC6" w:rsidRPr="002B142F" w:rsidRDefault="005820CE" w:rsidP="005F4AC6">
            <w:pPr>
              <w:rPr>
                <w:i w:val="0"/>
              </w:rPr>
            </w:pPr>
            <w:r w:rsidRPr="002B142F">
              <w:rPr>
                <w:i w:val="0"/>
              </w:rPr>
              <w:t>MARKETPLACE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5F4AC6" w:rsidRPr="002B142F" w:rsidRDefault="005820CE" w:rsidP="005F4AC6">
            <w:pPr>
              <w:rPr>
                <w:i w:val="0"/>
              </w:rPr>
            </w:pPr>
            <w:r w:rsidRPr="002B142F">
              <w:rPr>
                <w:i w:val="0"/>
              </w:rPr>
              <w:t>CLOSED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Thurs</w:t>
            </w:r>
          </w:p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14/3/24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F373E7" w:rsidP="005F4AC6">
            <w:pPr>
              <w:rPr>
                <w:i w:val="0"/>
              </w:rPr>
            </w:pPr>
            <w:r w:rsidRPr="002B142F">
              <w:rPr>
                <w:i w:val="0"/>
              </w:rPr>
              <w:t xml:space="preserve">In2Change – Vaping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F373E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6E3BC" w:themeFill="accent3" w:themeFillTint="66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Tues</w:t>
            </w:r>
            <w:r w:rsidR="00F373E7" w:rsidRPr="002B142F">
              <w:rPr>
                <w:i w:val="0"/>
              </w:rPr>
              <w:t xml:space="preserve"> </w:t>
            </w:r>
            <w:r w:rsidRPr="002B142F">
              <w:rPr>
                <w:i w:val="0"/>
              </w:rPr>
              <w:t>19/3/24</w:t>
            </w:r>
          </w:p>
          <w:p w:rsidR="00F373E7" w:rsidRPr="002B142F" w:rsidRDefault="00F373E7" w:rsidP="00F373E7">
            <w:pPr>
              <w:rPr>
                <w:i w:val="0"/>
                <w:color w:val="00B050"/>
              </w:rPr>
            </w:pPr>
            <w:r w:rsidRPr="002B142F">
              <w:rPr>
                <w:i w:val="0"/>
                <w:color w:val="00B050"/>
              </w:rPr>
              <w:t>JUNIORS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6E3BC" w:themeFill="accent3" w:themeFillTint="66"/>
            <w:vAlign w:val="center"/>
          </w:tcPr>
          <w:p w:rsidR="005F4AC6" w:rsidRPr="002B142F" w:rsidRDefault="00F373E7" w:rsidP="005F4AC6">
            <w:pPr>
              <w:rPr>
                <w:i w:val="0"/>
              </w:rPr>
            </w:pPr>
            <w:r w:rsidRPr="002B142F">
              <w:rPr>
                <w:i w:val="0"/>
              </w:rPr>
              <w:t>Trip</w:t>
            </w:r>
            <w:r w:rsidR="00EF635C" w:rsidRPr="002B142F">
              <w:rPr>
                <w:i w:val="0"/>
              </w:rPr>
              <w:t xml:space="preserve"> </w:t>
            </w:r>
            <w:bookmarkStart w:id="0" w:name="_GoBack"/>
            <w:bookmarkEnd w:id="0"/>
            <w:r w:rsidR="00EF635C" w:rsidRPr="002B142F">
              <w:rPr>
                <w:i w:val="0"/>
              </w:rPr>
              <w:t>Venue</w:t>
            </w:r>
            <w:r w:rsidRPr="002B142F">
              <w:rPr>
                <w:i w:val="0"/>
              </w:rPr>
              <w:t xml:space="preserve"> TBC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6E3BC" w:themeFill="accent3" w:themeFillTint="66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6E3BC" w:themeFill="accent3" w:themeFillTint="66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Thurs</w:t>
            </w:r>
          </w:p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21/3/24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B06A65" w:rsidP="005F4AC6">
            <w:pPr>
              <w:rPr>
                <w:i w:val="0"/>
              </w:rPr>
            </w:pPr>
            <w:r w:rsidRPr="002B142F">
              <w:rPr>
                <w:i w:val="0"/>
              </w:rPr>
              <w:t>Easter Party with food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163EC5">
        <w:trPr>
          <w:trHeight w:val="301"/>
        </w:trPr>
        <w:tc>
          <w:tcPr>
            <w:tcW w:w="1166" w:type="pct"/>
            <w:shd w:val="clear" w:color="auto" w:fill="A6A6A6" w:themeFill="background1" w:themeFillShade="A6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WC Monday 25/3/24</w:t>
            </w:r>
          </w:p>
        </w:tc>
        <w:tc>
          <w:tcPr>
            <w:tcW w:w="3834" w:type="pct"/>
            <w:gridSpan w:val="3"/>
            <w:tcBorders>
              <w:right w:val="single" w:sz="4" w:space="0" w:color="006699"/>
            </w:tcBorders>
            <w:shd w:val="clear" w:color="auto" w:fill="A6A6A6" w:themeFill="background1" w:themeFillShade="A6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Easter Holidays</w:t>
            </w:r>
          </w:p>
        </w:tc>
      </w:tr>
      <w:tr w:rsidR="005F4AC6" w:rsidRPr="002B142F" w:rsidTr="00E208DD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Tues</w:t>
            </w:r>
            <w:r w:rsidR="00B06A65" w:rsidRPr="002B142F">
              <w:rPr>
                <w:i w:val="0"/>
              </w:rPr>
              <w:t xml:space="preserve"> </w:t>
            </w:r>
            <w:r w:rsidRPr="002B142F">
              <w:rPr>
                <w:i w:val="0"/>
              </w:rPr>
              <w:t>9/4/24</w:t>
            </w:r>
          </w:p>
          <w:p w:rsidR="005F4AC6" w:rsidRPr="002B142F" w:rsidRDefault="00B06A65" w:rsidP="0010610B">
            <w:pPr>
              <w:rPr>
                <w:i w:val="0"/>
                <w:color w:val="00B050"/>
              </w:rPr>
            </w:pPr>
            <w:r w:rsidRPr="002B142F">
              <w:rPr>
                <w:i w:val="0"/>
                <w:color w:val="00B050"/>
              </w:rPr>
              <w:t>JUNIORS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B06A65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Youth Club’s Got Talent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E208DD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10610B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lastRenderedPageBreak/>
              <w:t>Thurs</w:t>
            </w:r>
            <w:r w:rsidR="0010610B" w:rsidRPr="002B142F">
              <w:rPr>
                <w:i w:val="0"/>
              </w:rPr>
              <w:t xml:space="preserve"> </w:t>
            </w:r>
          </w:p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11/4/24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10610B" w:rsidP="005F4AC6">
            <w:pPr>
              <w:rPr>
                <w:i w:val="0"/>
              </w:rPr>
            </w:pPr>
            <w:r w:rsidRPr="002B142F">
              <w:rPr>
                <w:i w:val="0"/>
              </w:rPr>
              <w:t xml:space="preserve">Karaoke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331DE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Tues</w:t>
            </w:r>
            <w:r w:rsidR="0010610B" w:rsidRPr="002B142F">
              <w:rPr>
                <w:i w:val="0"/>
              </w:rPr>
              <w:t xml:space="preserve"> </w:t>
            </w:r>
            <w:r w:rsidRPr="002B142F">
              <w:rPr>
                <w:i w:val="0"/>
              </w:rPr>
              <w:t>16/4/24</w:t>
            </w:r>
          </w:p>
          <w:p w:rsidR="0010610B" w:rsidRPr="002B142F" w:rsidRDefault="0010610B" w:rsidP="0010610B">
            <w:pPr>
              <w:rPr>
                <w:i w:val="0"/>
                <w:color w:val="00B050"/>
              </w:rPr>
            </w:pPr>
            <w:r w:rsidRPr="002B142F">
              <w:rPr>
                <w:i w:val="0"/>
                <w:color w:val="00B050"/>
              </w:rPr>
              <w:t>JUNIORS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10610B" w:rsidP="005F4AC6">
            <w:pPr>
              <w:rPr>
                <w:i w:val="0"/>
              </w:rPr>
            </w:pPr>
            <w:r w:rsidRPr="002B142F">
              <w:rPr>
                <w:i w:val="0"/>
              </w:rPr>
              <w:t>In2Change – Vaping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10610B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Thurs</w:t>
            </w:r>
          </w:p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18/4/24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5F4AC6" w:rsidRPr="002B142F" w:rsidRDefault="0010610B" w:rsidP="005F4AC6">
            <w:pPr>
              <w:rPr>
                <w:i w:val="0"/>
              </w:rPr>
            </w:pPr>
            <w:r w:rsidRPr="002B142F">
              <w:rPr>
                <w:i w:val="0"/>
              </w:rPr>
              <w:t>Trip planning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5F4AC6" w:rsidRPr="002B142F" w:rsidRDefault="0010610B" w:rsidP="005F4AC6">
            <w:pPr>
              <w:rPr>
                <w:i w:val="0"/>
              </w:rPr>
            </w:pPr>
            <w:r w:rsidRPr="002B142F">
              <w:rPr>
                <w:i w:val="0"/>
              </w:rPr>
              <w:t>CLOSED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331DE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Tues</w:t>
            </w:r>
          </w:p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23/4/24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6654B8" w:rsidP="005F4AC6">
            <w:pPr>
              <w:rPr>
                <w:i w:val="0"/>
              </w:rPr>
            </w:pPr>
            <w:r w:rsidRPr="002B142F">
              <w:rPr>
                <w:i w:val="0"/>
              </w:rPr>
              <w:t>Games night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5F4AC6" w:rsidRPr="002B142F" w:rsidTr="00331DE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Thurs</w:t>
            </w:r>
          </w:p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25/4/24</w:t>
            </w:r>
          </w:p>
          <w:p w:rsidR="005F4AC6" w:rsidRPr="002B142F" w:rsidRDefault="005F4AC6" w:rsidP="005F4AC6">
            <w:pPr>
              <w:rPr>
                <w:i w:val="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EF635C" w:rsidP="005F4AC6">
            <w:pPr>
              <w:rPr>
                <w:i w:val="0"/>
              </w:rPr>
            </w:pPr>
            <w:r w:rsidRPr="002B142F">
              <w:rPr>
                <w:i w:val="0"/>
              </w:rPr>
              <w:t>YHPS -</w:t>
            </w:r>
            <w:r w:rsidR="006654B8" w:rsidRPr="002B142F">
              <w:rPr>
                <w:i w:val="0"/>
              </w:rPr>
              <w:t xml:space="preserve"> Homelessness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5F4AC6" w:rsidP="005F4AC6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  <w:tr w:rsidR="007620EA" w:rsidRPr="002B142F" w:rsidTr="00331DE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620EA" w:rsidRPr="002B142F" w:rsidRDefault="007620EA" w:rsidP="007620EA">
            <w:pPr>
              <w:rPr>
                <w:i w:val="0"/>
              </w:rPr>
            </w:pPr>
            <w:r w:rsidRPr="002B142F">
              <w:rPr>
                <w:i w:val="0"/>
              </w:rPr>
              <w:t>Tues 30/4/24</w:t>
            </w:r>
          </w:p>
          <w:p w:rsidR="007620EA" w:rsidRPr="002B142F" w:rsidRDefault="007620EA" w:rsidP="007620EA">
            <w:pPr>
              <w:rPr>
                <w:i w:val="0"/>
                <w:color w:val="00B050"/>
              </w:rPr>
            </w:pPr>
            <w:r w:rsidRPr="002B142F">
              <w:rPr>
                <w:i w:val="0"/>
                <w:color w:val="00B050"/>
              </w:rPr>
              <w:t>JUNIORS</w:t>
            </w:r>
          </w:p>
          <w:p w:rsidR="007620EA" w:rsidRPr="002B142F" w:rsidRDefault="007620EA" w:rsidP="007620EA">
            <w:pPr>
              <w:rPr>
                <w:i w:val="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620EA" w:rsidRPr="002B142F" w:rsidRDefault="00EF635C" w:rsidP="007620EA">
            <w:pPr>
              <w:rPr>
                <w:i w:val="0"/>
              </w:rPr>
            </w:pPr>
            <w:r w:rsidRPr="002B142F">
              <w:rPr>
                <w:i w:val="0"/>
              </w:rPr>
              <w:t>YHPS -</w:t>
            </w:r>
            <w:r w:rsidR="007620EA" w:rsidRPr="002B142F">
              <w:rPr>
                <w:i w:val="0"/>
              </w:rPr>
              <w:t xml:space="preserve"> Homelessness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620EA" w:rsidRPr="002B142F" w:rsidRDefault="007620EA" w:rsidP="007620EA">
            <w:pPr>
              <w:rPr>
                <w:i w:val="0"/>
              </w:rPr>
            </w:pPr>
            <w:r w:rsidRPr="002B142F">
              <w:rPr>
                <w:i w:val="0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620EA" w:rsidRPr="002B142F" w:rsidRDefault="007620EA" w:rsidP="007620EA">
            <w:pPr>
              <w:rPr>
                <w:i w:val="0"/>
              </w:rPr>
            </w:pPr>
            <w:r w:rsidRPr="002B142F">
              <w:rPr>
                <w:i w:val="0"/>
              </w:rPr>
              <w:t>Ruabon COE</w:t>
            </w:r>
          </w:p>
        </w:tc>
      </w:tr>
    </w:tbl>
    <w:p w:rsidR="00AD0882" w:rsidRDefault="00AD0882" w:rsidP="004C1A5C"/>
    <w:p w:rsidR="009E3D51" w:rsidRDefault="009E3D51" w:rsidP="009E3D51">
      <w:pPr>
        <w:jc w:val="both"/>
      </w:pPr>
      <w:r>
        <w:t xml:space="preserve"> </w:t>
      </w:r>
    </w:p>
    <w:p w:rsidR="00C76BF0" w:rsidRPr="00807842" w:rsidRDefault="00C76BF0" w:rsidP="004C1A5C">
      <w:r w:rsidRPr="00807842">
        <w:t xml:space="preserve">For further information about all of the above activities, contact </w:t>
      </w:r>
      <w:hyperlink r:id="rId8" w:history="1">
        <w:r w:rsidR="00DF2D40" w:rsidRPr="006D7F07">
          <w:rPr>
            <w:rStyle w:val="Hyperlink"/>
            <w:rFonts w:ascii="Arial" w:hAnsi="Arial" w:cs="Arial"/>
            <w:sz w:val="24"/>
          </w:rPr>
          <w:t>www.youngwrexham.co.uk</w:t>
        </w:r>
      </w:hyperlink>
      <w:r w:rsidR="00DF2D40">
        <w:t xml:space="preserve"> </w:t>
      </w:r>
      <w:r w:rsidRPr="00807842">
        <w:t xml:space="preserve">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4C1A5C">
      <w:r w:rsidRPr="00807842">
        <w:t>Finally, we would love to hear your ideas for future activities so please don’t be afraid to share.</w:t>
      </w:r>
    </w:p>
    <w:sectPr w:rsidR="00C76BF0" w:rsidRPr="007D74B4" w:rsidSect="00A25F65">
      <w:headerReference w:type="default" r:id="rId9"/>
      <w:footerReference w:type="default" r:id="rId10"/>
      <w:pgSz w:w="12240" w:h="15840"/>
      <w:pgMar w:top="1080" w:right="1080" w:bottom="2835" w:left="1080" w:header="0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4C1A5C">
      <w:r>
        <w:separator/>
      </w:r>
    </w:p>
  </w:endnote>
  <w:endnote w:type="continuationSeparator" w:id="0">
    <w:p w:rsidR="00566903" w:rsidRDefault="00566903" w:rsidP="004C1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163EC5" w:rsidP="004C1A5C">
    <w:pPr>
      <w:pStyle w:val="Footer"/>
      <w:rPr>
        <w:lang w:val="en-GB"/>
      </w:rPr>
    </w:pPr>
    <w:r>
      <w:rPr>
        <w:lang w:val="en-GB"/>
      </w:rPr>
      <w:t xml:space="preserve">    </w:t>
    </w:r>
    <w:r w:rsidR="00DC2E54">
      <w:rPr>
        <w:noProof/>
        <w:lang w:val="en-GB" w:eastAsia="en-GB"/>
      </w:rPr>
      <w:drawing>
        <wp:inline distT="0" distB="0" distL="0" distR="0" wp14:anchorId="6FFC83A3" wp14:editId="4552EE9D">
          <wp:extent cx="6587743" cy="965200"/>
          <wp:effectExtent l="0" t="0" r="3810" b="635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0856" cy="977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4C1A5C">
      <w:r>
        <w:separator/>
      </w:r>
    </w:p>
  </w:footnote>
  <w:footnote w:type="continuationSeparator" w:id="0">
    <w:p w:rsidR="00566903" w:rsidRDefault="00566903" w:rsidP="004C1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F77" w:rsidRDefault="00687F77" w:rsidP="00687F77">
    <w:pPr>
      <w:pStyle w:val="Header"/>
      <w:jc w:val="both"/>
    </w:pPr>
  </w:p>
  <w:p w:rsidR="00F86700" w:rsidRDefault="00687F77" w:rsidP="00687F77">
    <w:pPr>
      <w:pStyle w:val="Header"/>
      <w:jc w:val="both"/>
    </w:pP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2130552</wp:posOffset>
          </wp:positionH>
          <wp:positionV relativeFrom="page">
            <wp:posOffset>343813</wp:posOffset>
          </wp:positionV>
          <wp:extent cx="1682496" cy="1210623"/>
          <wp:effectExtent l="0" t="0" r="0" b="889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147" cy="121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5F65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5268773</wp:posOffset>
          </wp:positionH>
          <wp:positionV relativeFrom="page">
            <wp:posOffset>343814</wp:posOffset>
          </wp:positionV>
          <wp:extent cx="927379" cy="1038759"/>
          <wp:effectExtent l="0" t="0" r="635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15" cy="10456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>
          <wp:extent cx="1243584" cy="1329956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059" cy="1345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0547D"/>
    <w:rsid w:val="00013F2C"/>
    <w:rsid w:val="00016CD9"/>
    <w:rsid w:val="0002174A"/>
    <w:rsid w:val="00032A94"/>
    <w:rsid w:val="0006190D"/>
    <w:rsid w:val="00070707"/>
    <w:rsid w:val="00074922"/>
    <w:rsid w:val="0007554E"/>
    <w:rsid w:val="00076EAF"/>
    <w:rsid w:val="00081EC5"/>
    <w:rsid w:val="00083953"/>
    <w:rsid w:val="00090992"/>
    <w:rsid w:val="000A1F71"/>
    <w:rsid w:val="000A33B0"/>
    <w:rsid w:val="000C3358"/>
    <w:rsid w:val="000C3BA4"/>
    <w:rsid w:val="000D241E"/>
    <w:rsid w:val="000E229B"/>
    <w:rsid w:val="000E5A10"/>
    <w:rsid w:val="0010610B"/>
    <w:rsid w:val="00111490"/>
    <w:rsid w:val="001251B9"/>
    <w:rsid w:val="00126A6E"/>
    <w:rsid w:val="00141945"/>
    <w:rsid w:val="00147151"/>
    <w:rsid w:val="00161B34"/>
    <w:rsid w:val="00163E41"/>
    <w:rsid w:val="00163EC5"/>
    <w:rsid w:val="00167A66"/>
    <w:rsid w:val="0017104E"/>
    <w:rsid w:val="001715E3"/>
    <w:rsid w:val="00176BE5"/>
    <w:rsid w:val="001811C4"/>
    <w:rsid w:val="0018454F"/>
    <w:rsid w:val="0019314A"/>
    <w:rsid w:val="00193F33"/>
    <w:rsid w:val="00197AAD"/>
    <w:rsid w:val="001B088E"/>
    <w:rsid w:val="001B0E5B"/>
    <w:rsid w:val="001C60B0"/>
    <w:rsid w:val="001C67FB"/>
    <w:rsid w:val="001C7525"/>
    <w:rsid w:val="001C7C31"/>
    <w:rsid w:val="001D044D"/>
    <w:rsid w:val="001D5B4E"/>
    <w:rsid w:val="001E1D24"/>
    <w:rsid w:val="001E7403"/>
    <w:rsid w:val="001F664F"/>
    <w:rsid w:val="001F6A4F"/>
    <w:rsid w:val="001F6C72"/>
    <w:rsid w:val="0020445B"/>
    <w:rsid w:val="002130D5"/>
    <w:rsid w:val="00230857"/>
    <w:rsid w:val="00244096"/>
    <w:rsid w:val="00263683"/>
    <w:rsid w:val="0027141C"/>
    <w:rsid w:val="00285AB6"/>
    <w:rsid w:val="00290022"/>
    <w:rsid w:val="00294506"/>
    <w:rsid w:val="00294ABF"/>
    <w:rsid w:val="002A1607"/>
    <w:rsid w:val="002A1AD5"/>
    <w:rsid w:val="002A6108"/>
    <w:rsid w:val="002A63A3"/>
    <w:rsid w:val="002A7CAF"/>
    <w:rsid w:val="002B116D"/>
    <w:rsid w:val="002B142F"/>
    <w:rsid w:val="002B5526"/>
    <w:rsid w:val="002C3BEC"/>
    <w:rsid w:val="002D2B3A"/>
    <w:rsid w:val="002D49D6"/>
    <w:rsid w:val="002E4C36"/>
    <w:rsid w:val="002E52EF"/>
    <w:rsid w:val="002E7CCA"/>
    <w:rsid w:val="003055CA"/>
    <w:rsid w:val="003206CB"/>
    <w:rsid w:val="00335E4F"/>
    <w:rsid w:val="00342DE0"/>
    <w:rsid w:val="00356840"/>
    <w:rsid w:val="00362E17"/>
    <w:rsid w:val="00367CB3"/>
    <w:rsid w:val="00374343"/>
    <w:rsid w:val="00386BB9"/>
    <w:rsid w:val="00395D93"/>
    <w:rsid w:val="003A1D9E"/>
    <w:rsid w:val="003A4BB0"/>
    <w:rsid w:val="003B29D8"/>
    <w:rsid w:val="003C159C"/>
    <w:rsid w:val="003D1646"/>
    <w:rsid w:val="003D40D7"/>
    <w:rsid w:val="003F6C4C"/>
    <w:rsid w:val="00404144"/>
    <w:rsid w:val="00414E4B"/>
    <w:rsid w:val="00422661"/>
    <w:rsid w:val="00423215"/>
    <w:rsid w:val="00435AD3"/>
    <w:rsid w:val="004451C8"/>
    <w:rsid w:val="004547EF"/>
    <w:rsid w:val="00462119"/>
    <w:rsid w:val="00464F54"/>
    <w:rsid w:val="00467BE4"/>
    <w:rsid w:val="00475B5A"/>
    <w:rsid w:val="00480600"/>
    <w:rsid w:val="00487D63"/>
    <w:rsid w:val="00490473"/>
    <w:rsid w:val="0049057B"/>
    <w:rsid w:val="0049277A"/>
    <w:rsid w:val="004C1A5C"/>
    <w:rsid w:val="004C53F4"/>
    <w:rsid w:val="004C7E87"/>
    <w:rsid w:val="004E1145"/>
    <w:rsid w:val="004E5452"/>
    <w:rsid w:val="004F5185"/>
    <w:rsid w:val="004F780C"/>
    <w:rsid w:val="00505DF3"/>
    <w:rsid w:val="0050600A"/>
    <w:rsid w:val="00535C01"/>
    <w:rsid w:val="0055449E"/>
    <w:rsid w:val="005629D0"/>
    <w:rsid w:val="0056371C"/>
    <w:rsid w:val="005650EB"/>
    <w:rsid w:val="00566903"/>
    <w:rsid w:val="005746B9"/>
    <w:rsid w:val="005820CE"/>
    <w:rsid w:val="00583107"/>
    <w:rsid w:val="005841B6"/>
    <w:rsid w:val="00587611"/>
    <w:rsid w:val="005952EF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5F4AC6"/>
    <w:rsid w:val="006067D3"/>
    <w:rsid w:val="0062638F"/>
    <w:rsid w:val="0063327B"/>
    <w:rsid w:val="006573A1"/>
    <w:rsid w:val="006606B9"/>
    <w:rsid w:val="00663E09"/>
    <w:rsid w:val="006654B8"/>
    <w:rsid w:val="00665D70"/>
    <w:rsid w:val="00676666"/>
    <w:rsid w:val="0067694B"/>
    <w:rsid w:val="00685153"/>
    <w:rsid w:val="00686A0E"/>
    <w:rsid w:val="00687F77"/>
    <w:rsid w:val="006925F4"/>
    <w:rsid w:val="006A0459"/>
    <w:rsid w:val="006A55B3"/>
    <w:rsid w:val="006B04FD"/>
    <w:rsid w:val="006B12B6"/>
    <w:rsid w:val="006B2FF1"/>
    <w:rsid w:val="006B31EB"/>
    <w:rsid w:val="006B3B3A"/>
    <w:rsid w:val="006B5E59"/>
    <w:rsid w:val="006E0255"/>
    <w:rsid w:val="006E02C0"/>
    <w:rsid w:val="006E711B"/>
    <w:rsid w:val="00715184"/>
    <w:rsid w:val="00721B24"/>
    <w:rsid w:val="007244A9"/>
    <w:rsid w:val="007428C7"/>
    <w:rsid w:val="00754518"/>
    <w:rsid w:val="007620EA"/>
    <w:rsid w:val="0077165C"/>
    <w:rsid w:val="00774A08"/>
    <w:rsid w:val="00775A50"/>
    <w:rsid w:val="007764CA"/>
    <w:rsid w:val="00784D88"/>
    <w:rsid w:val="007A55CF"/>
    <w:rsid w:val="007A7213"/>
    <w:rsid w:val="007B0049"/>
    <w:rsid w:val="007B00F2"/>
    <w:rsid w:val="007B6D95"/>
    <w:rsid w:val="007B6DF2"/>
    <w:rsid w:val="007C739A"/>
    <w:rsid w:val="007D1B02"/>
    <w:rsid w:val="007D2825"/>
    <w:rsid w:val="007D3AA2"/>
    <w:rsid w:val="007D5020"/>
    <w:rsid w:val="007D74B4"/>
    <w:rsid w:val="007E1AA4"/>
    <w:rsid w:val="007E2F55"/>
    <w:rsid w:val="007F3640"/>
    <w:rsid w:val="00807842"/>
    <w:rsid w:val="00807E27"/>
    <w:rsid w:val="00816FD8"/>
    <w:rsid w:val="008620CB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00587"/>
    <w:rsid w:val="00924EF4"/>
    <w:rsid w:val="00956136"/>
    <w:rsid w:val="00972BD7"/>
    <w:rsid w:val="0097551C"/>
    <w:rsid w:val="00987EDF"/>
    <w:rsid w:val="0099010A"/>
    <w:rsid w:val="009A22F8"/>
    <w:rsid w:val="009B4D8C"/>
    <w:rsid w:val="009C1B68"/>
    <w:rsid w:val="009C52B5"/>
    <w:rsid w:val="009D4433"/>
    <w:rsid w:val="009E3381"/>
    <w:rsid w:val="009E3D51"/>
    <w:rsid w:val="009F02DB"/>
    <w:rsid w:val="009F1D1F"/>
    <w:rsid w:val="00A12940"/>
    <w:rsid w:val="00A17D95"/>
    <w:rsid w:val="00A231AC"/>
    <w:rsid w:val="00A2411C"/>
    <w:rsid w:val="00A25F65"/>
    <w:rsid w:val="00A54BC6"/>
    <w:rsid w:val="00A55D3D"/>
    <w:rsid w:val="00A610DC"/>
    <w:rsid w:val="00A619DD"/>
    <w:rsid w:val="00A65985"/>
    <w:rsid w:val="00A71447"/>
    <w:rsid w:val="00A73AA3"/>
    <w:rsid w:val="00A75636"/>
    <w:rsid w:val="00A76143"/>
    <w:rsid w:val="00A916EE"/>
    <w:rsid w:val="00A96B7A"/>
    <w:rsid w:val="00AA1F40"/>
    <w:rsid w:val="00AA2592"/>
    <w:rsid w:val="00AB2306"/>
    <w:rsid w:val="00AB2427"/>
    <w:rsid w:val="00AC651E"/>
    <w:rsid w:val="00AD0882"/>
    <w:rsid w:val="00AD2F7F"/>
    <w:rsid w:val="00AD3325"/>
    <w:rsid w:val="00AE30B8"/>
    <w:rsid w:val="00AE5A26"/>
    <w:rsid w:val="00AF392F"/>
    <w:rsid w:val="00AF7BA2"/>
    <w:rsid w:val="00B06A65"/>
    <w:rsid w:val="00B07589"/>
    <w:rsid w:val="00B22234"/>
    <w:rsid w:val="00B33E31"/>
    <w:rsid w:val="00B43804"/>
    <w:rsid w:val="00B57B8A"/>
    <w:rsid w:val="00B61C2B"/>
    <w:rsid w:val="00B70D9E"/>
    <w:rsid w:val="00B759A3"/>
    <w:rsid w:val="00B77D08"/>
    <w:rsid w:val="00B93FF4"/>
    <w:rsid w:val="00BA5A8C"/>
    <w:rsid w:val="00BB0778"/>
    <w:rsid w:val="00BC1809"/>
    <w:rsid w:val="00BC4345"/>
    <w:rsid w:val="00BC6BAD"/>
    <w:rsid w:val="00C03743"/>
    <w:rsid w:val="00C0746E"/>
    <w:rsid w:val="00C24940"/>
    <w:rsid w:val="00C254C0"/>
    <w:rsid w:val="00C33ED2"/>
    <w:rsid w:val="00C35AD2"/>
    <w:rsid w:val="00C512E1"/>
    <w:rsid w:val="00C52BA0"/>
    <w:rsid w:val="00C558BB"/>
    <w:rsid w:val="00C60F51"/>
    <w:rsid w:val="00C67AAF"/>
    <w:rsid w:val="00C727D2"/>
    <w:rsid w:val="00C72F32"/>
    <w:rsid w:val="00C76BF0"/>
    <w:rsid w:val="00C80222"/>
    <w:rsid w:val="00C86094"/>
    <w:rsid w:val="00CA0330"/>
    <w:rsid w:val="00CA6E90"/>
    <w:rsid w:val="00CC198F"/>
    <w:rsid w:val="00CD3ED2"/>
    <w:rsid w:val="00CD4812"/>
    <w:rsid w:val="00CE7834"/>
    <w:rsid w:val="00D24F09"/>
    <w:rsid w:val="00D309C3"/>
    <w:rsid w:val="00D33177"/>
    <w:rsid w:val="00D40CAB"/>
    <w:rsid w:val="00D4312D"/>
    <w:rsid w:val="00D46F7A"/>
    <w:rsid w:val="00D612D6"/>
    <w:rsid w:val="00D702D8"/>
    <w:rsid w:val="00D80C52"/>
    <w:rsid w:val="00D87A85"/>
    <w:rsid w:val="00D969FD"/>
    <w:rsid w:val="00DA129A"/>
    <w:rsid w:val="00DB0570"/>
    <w:rsid w:val="00DC2E54"/>
    <w:rsid w:val="00DC4B62"/>
    <w:rsid w:val="00DC64B4"/>
    <w:rsid w:val="00DD18A6"/>
    <w:rsid w:val="00DE3C04"/>
    <w:rsid w:val="00DE6737"/>
    <w:rsid w:val="00DF06D1"/>
    <w:rsid w:val="00DF2636"/>
    <w:rsid w:val="00DF2D40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76B85"/>
    <w:rsid w:val="00E94019"/>
    <w:rsid w:val="00E95A48"/>
    <w:rsid w:val="00EA6260"/>
    <w:rsid w:val="00EC23CF"/>
    <w:rsid w:val="00ED1E03"/>
    <w:rsid w:val="00ED5300"/>
    <w:rsid w:val="00EE12E7"/>
    <w:rsid w:val="00EE19DF"/>
    <w:rsid w:val="00EE7556"/>
    <w:rsid w:val="00EF635C"/>
    <w:rsid w:val="00F17E30"/>
    <w:rsid w:val="00F214A3"/>
    <w:rsid w:val="00F333E6"/>
    <w:rsid w:val="00F33842"/>
    <w:rsid w:val="00F373E7"/>
    <w:rsid w:val="00F47A62"/>
    <w:rsid w:val="00F50FDC"/>
    <w:rsid w:val="00F54D19"/>
    <w:rsid w:val="00F5699D"/>
    <w:rsid w:val="00F758B8"/>
    <w:rsid w:val="00F760F9"/>
    <w:rsid w:val="00F86700"/>
    <w:rsid w:val="00F94475"/>
    <w:rsid w:val="00FA6E99"/>
    <w:rsid w:val="00FB508E"/>
    <w:rsid w:val="00FB65C4"/>
    <w:rsid w:val="00FB6E7A"/>
    <w:rsid w:val="00FC025D"/>
    <w:rsid w:val="00FC0EA8"/>
    <w:rsid w:val="00FD0A45"/>
    <w:rsid w:val="00FE7D80"/>
    <w:rsid w:val="00FF07D1"/>
    <w:rsid w:val="00FF55BD"/>
    <w:rsid w:val="00FF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."/>
  <w:listSeparator w:val=","/>
  <w14:docId w14:val="003669FA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163E41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D24F09"/>
    <w:pPr>
      <w:pBdr>
        <w:bottom w:val="single" w:sz="4" w:space="2" w:color="003399"/>
      </w:pBdr>
      <w:shd w:val="clear" w:color="auto" w:fill="FFFFFF" w:themeFill="background1"/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D24F09"/>
    <w:rPr>
      <w:rFonts w:ascii="Arial" w:hAnsi="Arial" w:cs="Arial"/>
      <w:bCs/>
      <w:i/>
      <w:color w:val="000000"/>
      <w:kern w:val="28"/>
      <w:sz w:val="32"/>
      <w:szCs w:val="32"/>
      <w:shd w:val="clear" w:color="auto" w:fill="FFFFFF" w:themeFill="background1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ngwrexham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FEA16-C9A0-4DA2-AB6B-879DC448B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52</TotalTime>
  <Pages>3</Pages>
  <Words>335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21</cp:revision>
  <cp:lastPrinted>2022-06-09T19:04:00Z</cp:lastPrinted>
  <dcterms:created xsi:type="dcterms:W3CDTF">2023-05-25T13:18:00Z</dcterms:created>
  <dcterms:modified xsi:type="dcterms:W3CDTF">2023-11-30T10:56:00Z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