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B22DE4" w:rsidRDefault="00C76BF0" w:rsidP="00B22DE4">
      <w:pPr>
        <w:pStyle w:val="Title"/>
        <w:rPr>
          <w:b/>
          <w:i w:val="0"/>
        </w:rPr>
      </w:pPr>
      <w:r w:rsidRPr="00B22DE4">
        <w:rPr>
          <w:b/>
          <w:i w:val="0"/>
        </w:rPr>
        <w:t xml:space="preserve">Programme for </w:t>
      </w:r>
      <w:r w:rsidR="0023073A" w:rsidRPr="00B22DE4">
        <w:rPr>
          <w:b/>
          <w:i w:val="0"/>
        </w:rPr>
        <w:t>Tanyfron</w:t>
      </w:r>
      <w:r w:rsidR="005959B0" w:rsidRPr="00B22DE4">
        <w:rPr>
          <w:b/>
          <w:i w:val="0"/>
        </w:rPr>
        <w:t xml:space="preserve"> </w:t>
      </w:r>
      <w:r w:rsidR="00A17D95" w:rsidRPr="00B22DE4">
        <w:rPr>
          <w:b/>
          <w:i w:val="0"/>
        </w:rPr>
        <w:t>Youth Provision</w:t>
      </w:r>
    </w:p>
    <w:p w:rsidR="00EE287D" w:rsidRPr="00B22DE4" w:rsidRDefault="001D46C8" w:rsidP="00B22DE4">
      <w:pPr>
        <w:pStyle w:val="Title"/>
        <w:rPr>
          <w:b/>
          <w:i w:val="0"/>
        </w:rPr>
      </w:pPr>
      <w:r w:rsidRPr="00B22DE4">
        <w:rPr>
          <w:b/>
          <w:i w:val="0"/>
        </w:rPr>
        <w:t>January – April 2024</w:t>
      </w:r>
    </w:p>
    <w:tbl>
      <w:tblPr>
        <w:tblW w:w="5017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B22DE4" w:rsidTr="00B22DE4">
        <w:trPr>
          <w:trHeight w:val="301"/>
          <w:jc w:val="center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B22DE4" w:rsidRDefault="00C76BF0" w:rsidP="00B22DE4">
            <w:pPr>
              <w:pStyle w:val="TableHeader"/>
              <w:rPr>
                <w:i w:val="0"/>
              </w:rPr>
            </w:pPr>
            <w:r w:rsidRPr="00B22DE4">
              <w:rPr>
                <w:i w:val="0"/>
              </w:rPr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B22DE4" w:rsidRDefault="00C76BF0" w:rsidP="00B22DE4">
            <w:pPr>
              <w:pStyle w:val="TableHeader"/>
              <w:rPr>
                <w:i w:val="0"/>
              </w:rPr>
            </w:pPr>
            <w:r w:rsidRPr="00B22DE4">
              <w:rPr>
                <w:i w:val="0"/>
              </w:rPr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B22DE4" w:rsidRDefault="00C76BF0" w:rsidP="00B22DE4">
            <w:pPr>
              <w:pStyle w:val="TableHeader"/>
              <w:rPr>
                <w:i w:val="0"/>
              </w:rPr>
            </w:pPr>
            <w:r w:rsidRPr="00B22DE4">
              <w:rPr>
                <w:i w:val="0"/>
              </w:rPr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B22DE4" w:rsidRDefault="00C76BF0" w:rsidP="00B22DE4">
            <w:pPr>
              <w:pStyle w:val="TableHeader"/>
              <w:rPr>
                <w:i w:val="0"/>
              </w:rPr>
            </w:pPr>
            <w:r w:rsidRPr="00B22DE4">
              <w:rPr>
                <w:i w:val="0"/>
              </w:rPr>
              <w:t>Location</w:t>
            </w:r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B22DE4" w:rsidRPr="00B22DE4" w:rsidRDefault="00B22DE4" w:rsidP="00B22DE4">
            <w:pPr>
              <w:rPr>
                <w:i w:val="0"/>
                <w:color w:val="FF0000"/>
              </w:rPr>
            </w:pPr>
          </w:p>
          <w:p w:rsidR="00766EA0" w:rsidRPr="00B22DE4" w:rsidRDefault="007D1D2E" w:rsidP="00B22DE4">
            <w:pPr>
              <w:rPr>
                <w:i w:val="0"/>
                <w:color w:val="FF0000"/>
              </w:rPr>
            </w:pPr>
            <w:r w:rsidRPr="00B22DE4">
              <w:rPr>
                <w:i w:val="0"/>
                <w:color w:val="FF0000"/>
              </w:rPr>
              <w:t>9</w:t>
            </w:r>
            <w:r w:rsidR="001D46C8" w:rsidRPr="00B22DE4">
              <w:rPr>
                <w:i w:val="0"/>
                <w:color w:val="FF0000"/>
              </w:rPr>
              <w:t>/1/24</w:t>
            </w:r>
          </w:p>
          <w:p w:rsidR="00B22DE4" w:rsidRPr="00B22DE4" w:rsidRDefault="00B22DE4" w:rsidP="00B22DE4">
            <w:pPr>
              <w:rPr>
                <w:i w:val="0"/>
                <w:color w:val="FF0000"/>
              </w:rPr>
            </w:pPr>
          </w:p>
        </w:tc>
        <w:tc>
          <w:tcPr>
            <w:tcW w:w="1343" w:type="pct"/>
            <w:shd w:val="clear" w:color="auto" w:fill="auto"/>
          </w:tcPr>
          <w:p w:rsidR="00B22DE4" w:rsidRPr="00B22DE4" w:rsidRDefault="00B22DE4" w:rsidP="00B22DE4">
            <w:pPr>
              <w:rPr>
                <w:i w:val="0"/>
                <w:color w:val="FF0000"/>
              </w:rPr>
            </w:pPr>
          </w:p>
          <w:p w:rsidR="00766EA0" w:rsidRPr="00B22DE4" w:rsidRDefault="000B269F" w:rsidP="00B22DE4">
            <w:pPr>
              <w:rPr>
                <w:i w:val="0"/>
                <w:color w:val="FF0000"/>
              </w:rPr>
            </w:pPr>
            <w:r w:rsidRPr="00B22DE4">
              <w:rPr>
                <w:i w:val="0"/>
                <w:color w:val="FF0000"/>
              </w:rPr>
              <w:t>Team meeting.</w:t>
            </w:r>
          </w:p>
        </w:tc>
        <w:tc>
          <w:tcPr>
            <w:tcW w:w="1127" w:type="pct"/>
            <w:shd w:val="clear" w:color="auto" w:fill="auto"/>
          </w:tcPr>
          <w:p w:rsidR="00B22DE4" w:rsidRPr="00B22DE4" w:rsidRDefault="00B22DE4" w:rsidP="00B22DE4">
            <w:pPr>
              <w:rPr>
                <w:i w:val="0"/>
                <w:color w:val="FF0000"/>
              </w:rPr>
            </w:pPr>
          </w:p>
          <w:p w:rsidR="00766EA0" w:rsidRPr="00B22DE4" w:rsidRDefault="00B22DE4" w:rsidP="00B22DE4">
            <w:pPr>
              <w:rPr>
                <w:i w:val="0"/>
                <w:color w:val="FF0000"/>
              </w:rPr>
            </w:pPr>
            <w:r w:rsidRPr="00B22DE4">
              <w:rPr>
                <w:i w:val="0"/>
                <w:color w:val="FF0000"/>
              </w:rPr>
              <w:t>CLOSED</w:t>
            </w:r>
          </w:p>
        </w:tc>
        <w:tc>
          <w:tcPr>
            <w:tcW w:w="1364" w:type="pct"/>
            <w:shd w:val="clear" w:color="auto" w:fill="auto"/>
          </w:tcPr>
          <w:p w:rsidR="00B22DE4" w:rsidRPr="00B22DE4" w:rsidRDefault="00B22DE4" w:rsidP="00B22DE4">
            <w:pPr>
              <w:rPr>
                <w:i w:val="0"/>
                <w:color w:val="FF0000"/>
              </w:rPr>
            </w:pPr>
          </w:p>
          <w:p w:rsidR="00766EA0" w:rsidRPr="00B22DE4" w:rsidRDefault="000B269F" w:rsidP="00B22DE4">
            <w:pPr>
              <w:rPr>
                <w:i w:val="0"/>
                <w:color w:val="FF0000"/>
              </w:rPr>
            </w:pPr>
            <w:r w:rsidRPr="00B22DE4">
              <w:rPr>
                <w:i w:val="0"/>
                <w:color w:val="FF0000"/>
              </w:rPr>
              <w:t>Closed!!</w:t>
            </w:r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5B41BE" w:rsidRPr="00B22DE4" w:rsidRDefault="005B41BE" w:rsidP="00B22DE4">
            <w:pPr>
              <w:rPr>
                <w:i w:val="0"/>
              </w:rPr>
            </w:pPr>
          </w:p>
          <w:p w:rsidR="00766EA0" w:rsidRPr="00B22DE4" w:rsidRDefault="007D1D2E" w:rsidP="00B22DE4">
            <w:pPr>
              <w:rPr>
                <w:i w:val="0"/>
              </w:rPr>
            </w:pPr>
            <w:r w:rsidRPr="00B22DE4">
              <w:rPr>
                <w:i w:val="0"/>
              </w:rPr>
              <w:t>16</w:t>
            </w:r>
            <w:r w:rsidR="001D46C8" w:rsidRPr="00B22DE4">
              <w:rPr>
                <w:i w:val="0"/>
              </w:rPr>
              <w:t>/1/24</w:t>
            </w:r>
          </w:p>
        </w:tc>
        <w:tc>
          <w:tcPr>
            <w:tcW w:w="1343" w:type="pct"/>
            <w:shd w:val="clear" w:color="auto" w:fill="auto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EC2131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>Welcome Back</w:t>
            </w:r>
            <w:r w:rsidRPr="00B22DE4">
              <w:rPr>
                <w:i w:val="0"/>
              </w:rPr>
              <w:br/>
            </w:r>
          </w:p>
        </w:tc>
        <w:tc>
          <w:tcPr>
            <w:tcW w:w="1127" w:type="pct"/>
            <w:shd w:val="clear" w:color="auto" w:fill="auto"/>
          </w:tcPr>
          <w:p w:rsidR="00766EA0" w:rsidRPr="00B22DE4" w:rsidRDefault="00B22DE4" w:rsidP="00B22DE4">
            <w:pPr>
              <w:rPr>
                <w:i w:val="0"/>
              </w:rPr>
            </w:pPr>
            <w:r w:rsidRPr="00B22DE4">
              <w:rPr>
                <w:i w:val="0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The </w:t>
            </w:r>
            <w:proofErr w:type="spellStart"/>
            <w:r w:rsidRPr="00B22DE4">
              <w:rPr>
                <w:i w:val="0"/>
              </w:rPr>
              <w:t>muga</w:t>
            </w:r>
            <w:proofErr w:type="spellEnd"/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5B41BE" w:rsidRPr="00B22DE4" w:rsidRDefault="005B41BE" w:rsidP="00B22DE4">
            <w:pPr>
              <w:rPr>
                <w:i w:val="0"/>
              </w:rPr>
            </w:pPr>
          </w:p>
          <w:p w:rsidR="00766EA0" w:rsidRPr="00B22DE4" w:rsidRDefault="007D1D2E" w:rsidP="00B22DE4">
            <w:pPr>
              <w:rPr>
                <w:i w:val="0"/>
              </w:rPr>
            </w:pPr>
            <w:r w:rsidRPr="00B22DE4">
              <w:rPr>
                <w:i w:val="0"/>
              </w:rPr>
              <w:t>23</w:t>
            </w:r>
            <w:r w:rsidR="001D46C8" w:rsidRPr="00B22DE4">
              <w:rPr>
                <w:i w:val="0"/>
              </w:rPr>
              <w:t>/1/24</w:t>
            </w:r>
          </w:p>
        </w:tc>
        <w:tc>
          <w:tcPr>
            <w:tcW w:w="1343" w:type="pct"/>
            <w:shd w:val="clear" w:color="auto" w:fill="auto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>Food bank donations</w:t>
            </w:r>
          </w:p>
        </w:tc>
        <w:tc>
          <w:tcPr>
            <w:tcW w:w="1127" w:type="pct"/>
            <w:shd w:val="clear" w:color="auto" w:fill="auto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766EA0" w:rsidP="00B22DE4">
            <w:pPr>
              <w:rPr>
                <w:i w:val="0"/>
              </w:rPr>
            </w:pPr>
            <w:r w:rsidRPr="00B22DE4">
              <w:rPr>
                <w:i w:val="0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The </w:t>
            </w:r>
            <w:proofErr w:type="spellStart"/>
            <w:r w:rsidRPr="00B22DE4">
              <w:rPr>
                <w:i w:val="0"/>
              </w:rPr>
              <w:t>muga</w:t>
            </w:r>
            <w:proofErr w:type="spellEnd"/>
          </w:p>
          <w:p w:rsidR="00B22DE4" w:rsidRPr="00B22DE4" w:rsidRDefault="00B22DE4" w:rsidP="00B22DE4">
            <w:pPr>
              <w:rPr>
                <w:i w:val="0"/>
              </w:rPr>
            </w:pPr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5B41BE" w:rsidRPr="00B22DE4" w:rsidRDefault="005B41BE" w:rsidP="00B22DE4">
            <w:pPr>
              <w:rPr>
                <w:i w:val="0"/>
              </w:rPr>
            </w:pPr>
          </w:p>
          <w:p w:rsidR="00766EA0" w:rsidRPr="00B22DE4" w:rsidRDefault="007D1D2E" w:rsidP="00B22DE4">
            <w:pPr>
              <w:rPr>
                <w:i w:val="0"/>
              </w:rPr>
            </w:pPr>
            <w:r w:rsidRPr="00B22DE4">
              <w:rPr>
                <w:i w:val="0"/>
              </w:rPr>
              <w:t>30</w:t>
            </w:r>
            <w:r w:rsidR="001D46C8" w:rsidRPr="00B22DE4">
              <w:rPr>
                <w:i w:val="0"/>
              </w:rPr>
              <w:t>/1/24</w:t>
            </w:r>
          </w:p>
        </w:tc>
        <w:tc>
          <w:tcPr>
            <w:tcW w:w="1343" w:type="pct"/>
            <w:shd w:val="clear" w:color="auto" w:fill="auto"/>
          </w:tcPr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>Active Wrexham</w:t>
            </w:r>
          </w:p>
          <w:p w:rsidR="00B22DE4" w:rsidRPr="00B22DE4" w:rsidRDefault="00B22DE4" w:rsidP="00B22DE4">
            <w:pPr>
              <w:rPr>
                <w:i w:val="0"/>
              </w:rPr>
            </w:pPr>
            <w:r w:rsidRPr="00B22DE4">
              <w:rPr>
                <w:i w:val="0"/>
              </w:rPr>
              <w:t>Sports Activities</w:t>
            </w:r>
          </w:p>
          <w:p w:rsidR="00B22DE4" w:rsidRPr="00B22DE4" w:rsidRDefault="00B22DE4" w:rsidP="00B22DE4">
            <w:pPr>
              <w:rPr>
                <w:i w:val="0"/>
              </w:rPr>
            </w:pPr>
          </w:p>
        </w:tc>
        <w:tc>
          <w:tcPr>
            <w:tcW w:w="1127" w:type="pct"/>
            <w:shd w:val="clear" w:color="auto" w:fill="auto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766EA0" w:rsidP="00B22DE4">
            <w:pPr>
              <w:rPr>
                <w:i w:val="0"/>
              </w:rPr>
            </w:pPr>
            <w:r w:rsidRPr="00B22DE4">
              <w:rPr>
                <w:i w:val="0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The </w:t>
            </w:r>
            <w:proofErr w:type="spellStart"/>
            <w:r w:rsidRPr="00B22DE4">
              <w:rPr>
                <w:i w:val="0"/>
              </w:rPr>
              <w:t>muga</w:t>
            </w:r>
            <w:proofErr w:type="spellEnd"/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</w:tcPr>
          <w:p w:rsidR="005B41BE" w:rsidRPr="00B22DE4" w:rsidRDefault="005B41BE" w:rsidP="00B22DE4">
            <w:pPr>
              <w:rPr>
                <w:i w:val="0"/>
              </w:rPr>
            </w:pPr>
          </w:p>
          <w:p w:rsidR="00766EA0" w:rsidRPr="00B22DE4" w:rsidRDefault="007D1D2E" w:rsidP="00B22DE4">
            <w:pPr>
              <w:rPr>
                <w:i w:val="0"/>
              </w:rPr>
            </w:pPr>
            <w:r w:rsidRPr="00B22DE4">
              <w:rPr>
                <w:i w:val="0"/>
              </w:rPr>
              <w:t>6</w:t>
            </w:r>
            <w:r w:rsidR="001D46C8" w:rsidRPr="00B22DE4">
              <w:rPr>
                <w:i w:val="0"/>
              </w:rPr>
              <w:t>/2/24</w:t>
            </w:r>
          </w:p>
        </w:tc>
        <w:tc>
          <w:tcPr>
            <w:tcW w:w="1343" w:type="pct"/>
          </w:tcPr>
          <w:p w:rsidR="00766EA0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>In2Change</w:t>
            </w:r>
            <w:r w:rsidRPr="00B22DE4">
              <w:rPr>
                <w:i w:val="0"/>
              </w:rPr>
              <w:br/>
              <w:t>Substance misuse awareness</w:t>
            </w:r>
          </w:p>
          <w:p w:rsidR="00B22DE4" w:rsidRPr="00B22DE4" w:rsidRDefault="00B22DE4" w:rsidP="00B22DE4">
            <w:pPr>
              <w:rPr>
                <w:i w:val="0"/>
              </w:rPr>
            </w:pPr>
            <w:r>
              <w:rPr>
                <w:i w:val="0"/>
              </w:rPr>
              <w:t>Workshop</w:t>
            </w:r>
          </w:p>
          <w:p w:rsidR="00B22DE4" w:rsidRPr="00B22DE4" w:rsidRDefault="00B22DE4" w:rsidP="00B22DE4">
            <w:pPr>
              <w:rPr>
                <w:i w:val="0"/>
              </w:rPr>
            </w:pPr>
          </w:p>
        </w:tc>
        <w:tc>
          <w:tcPr>
            <w:tcW w:w="1127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766EA0" w:rsidP="00B22DE4">
            <w:pPr>
              <w:rPr>
                <w:i w:val="0"/>
              </w:rPr>
            </w:pPr>
            <w:r w:rsidRPr="00B22DE4">
              <w:rPr>
                <w:i w:val="0"/>
              </w:rPr>
              <w:t>6pm – 8pm</w:t>
            </w:r>
          </w:p>
        </w:tc>
        <w:tc>
          <w:tcPr>
            <w:tcW w:w="1364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The </w:t>
            </w:r>
            <w:proofErr w:type="spellStart"/>
            <w:r w:rsidRPr="00B22DE4">
              <w:rPr>
                <w:i w:val="0"/>
              </w:rPr>
              <w:t>muga</w:t>
            </w:r>
            <w:proofErr w:type="spellEnd"/>
          </w:p>
        </w:tc>
      </w:tr>
      <w:tr w:rsidR="001D46C8" w:rsidRPr="00B22DE4" w:rsidTr="00B22DE4">
        <w:trPr>
          <w:trHeight w:val="301"/>
          <w:jc w:val="center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B22DE4" w:rsidRPr="00B22DE4" w:rsidRDefault="005B41BE" w:rsidP="00B22DE4">
            <w:pPr>
              <w:rPr>
                <w:i w:val="0"/>
              </w:rPr>
            </w:pPr>
            <w:r w:rsidRPr="00B22DE4">
              <w:rPr>
                <w:i w:val="0"/>
              </w:rPr>
              <w:t>HALF TERM</w:t>
            </w:r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</w:tcPr>
          <w:p w:rsidR="005B41BE" w:rsidRPr="00B22DE4" w:rsidRDefault="005B41BE" w:rsidP="00B22DE4">
            <w:pPr>
              <w:rPr>
                <w:i w:val="0"/>
              </w:rPr>
            </w:pPr>
          </w:p>
          <w:p w:rsidR="00766EA0" w:rsidRPr="00B22DE4" w:rsidRDefault="007D1D2E" w:rsidP="00B22DE4">
            <w:pPr>
              <w:rPr>
                <w:i w:val="0"/>
              </w:rPr>
            </w:pPr>
            <w:r w:rsidRPr="00B22DE4">
              <w:rPr>
                <w:i w:val="0"/>
              </w:rPr>
              <w:t>20</w:t>
            </w:r>
            <w:r w:rsidR="001D46C8" w:rsidRPr="00B22DE4">
              <w:rPr>
                <w:i w:val="0"/>
              </w:rPr>
              <w:t>/2/24</w:t>
            </w:r>
          </w:p>
        </w:tc>
        <w:tc>
          <w:tcPr>
            <w:tcW w:w="1343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>Urdd- Welsh games</w:t>
            </w:r>
          </w:p>
          <w:p w:rsidR="00B22DE4" w:rsidRPr="00B22DE4" w:rsidRDefault="00B22DE4" w:rsidP="00B22DE4">
            <w:pPr>
              <w:rPr>
                <w:i w:val="0"/>
              </w:rPr>
            </w:pPr>
            <w:r>
              <w:rPr>
                <w:i w:val="0"/>
              </w:rPr>
              <w:t>Workshop</w:t>
            </w:r>
          </w:p>
          <w:p w:rsidR="00B22DE4" w:rsidRPr="00B22DE4" w:rsidRDefault="00B22DE4" w:rsidP="00B22DE4">
            <w:pPr>
              <w:rPr>
                <w:i w:val="0"/>
              </w:rPr>
            </w:pPr>
          </w:p>
        </w:tc>
        <w:tc>
          <w:tcPr>
            <w:tcW w:w="1127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766EA0" w:rsidP="00B22DE4">
            <w:pPr>
              <w:rPr>
                <w:i w:val="0"/>
              </w:rPr>
            </w:pPr>
            <w:r w:rsidRPr="00B22DE4">
              <w:rPr>
                <w:i w:val="0"/>
              </w:rPr>
              <w:t>6pm – 8pm</w:t>
            </w:r>
          </w:p>
        </w:tc>
        <w:tc>
          <w:tcPr>
            <w:tcW w:w="1364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The </w:t>
            </w:r>
            <w:proofErr w:type="spellStart"/>
            <w:r w:rsidRPr="00B22DE4">
              <w:rPr>
                <w:i w:val="0"/>
              </w:rPr>
              <w:t>muga</w:t>
            </w:r>
            <w:proofErr w:type="spellEnd"/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</w:tcPr>
          <w:p w:rsidR="005B41BE" w:rsidRPr="00B22DE4" w:rsidRDefault="005B41BE" w:rsidP="00B22DE4">
            <w:pPr>
              <w:rPr>
                <w:i w:val="0"/>
              </w:rPr>
            </w:pPr>
          </w:p>
          <w:p w:rsidR="00766EA0" w:rsidRPr="00B22DE4" w:rsidRDefault="007D1D2E" w:rsidP="00B22DE4">
            <w:pPr>
              <w:rPr>
                <w:i w:val="0"/>
              </w:rPr>
            </w:pPr>
            <w:r w:rsidRPr="00B22DE4">
              <w:rPr>
                <w:i w:val="0"/>
              </w:rPr>
              <w:t>27</w:t>
            </w:r>
            <w:r w:rsidR="001D46C8" w:rsidRPr="00B22DE4">
              <w:rPr>
                <w:i w:val="0"/>
              </w:rPr>
              <w:t>/2/24</w:t>
            </w:r>
          </w:p>
        </w:tc>
        <w:tc>
          <w:tcPr>
            <w:tcW w:w="1343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>Youth Homeless</w:t>
            </w:r>
            <w:r w:rsidR="00B22DE4" w:rsidRPr="00B22DE4">
              <w:rPr>
                <w:i w:val="0"/>
              </w:rPr>
              <w:t>ness</w:t>
            </w:r>
          </w:p>
          <w:p w:rsidR="00B22DE4" w:rsidRPr="00B22DE4" w:rsidRDefault="00B22DE4" w:rsidP="00B22DE4">
            <w:pPr>
              <w:rPr>
                <w:i w:val="0"/>
              </w:rPr>
            </w:pPr>
            <w:r w:rsidRPr="00B22DE4">
              <w:rPr>
                <w:i w:val="0"/>
              </w:rPr>
              <w:t>Workshop</w:t>
            </w:r>
          </w:p>
          <w:p w:rsidR="00B22DE4" w:rsidRPr="00B22DE4" w:rsidRDefault="00B22DE4" w:rsidP="00B22DE4">
            <w:pPr>
              <w:rPr>
                <w:i w:val="0"/>
              </w:rPr>
            </w:pPr>
          </w:p>
        </w:tc>
        <w:tc>
          <w:tcPr>
            <w:tcW w:w="1127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766EA0" w:rsidP="00B22DE4">
            <w:pPr>
              <w:rPr>
                <w:i w:val="0"/>
              </w:rPr>
            </w:pPr>
            <w:r w:rsidRPr="00B22DE4">
              <w:rPr>
                <w:i w:val="0"/>
              </w:rPr>
              <w:t>6pm – 8pm</w:t>
            </w:r>
          </w:p>
        </w:tc>
        <w:tc>
          <w:tcPr>
            <w:tcW w:w="1364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The </w:t>
            </w:r>
            <w:proofErr w:type="spellStart"/>
            <w:r w:rsidRPr="00B22DE4">
              <w:rPr>
                <w:i w:val="0"/>
              </w:rPr>
              <w:t>muga</w:t>
            </w:r>
            <w:proofErr w:type="spellEnd"/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</w:tcPr>
          <w:p w:rsidR="005B41BE" w:rsidRPr="00B22DE4" w:rsidRDefault="005B41BE" w:rsidP="00B22DE4">
            <w:pPr>
              <w:rPr>
                <w:i w:val="0"/>
              </w:rPr>
            </w:pPr>
          </w:p>
          <w:p w:rsidR="00766EA0" w:rsidRPr="00B22DE4" w:rsidRDefault="007D1D2E" w:rsidP="00B22DE4">
            <w:pPr>
              <w:rPr>
                <w:i w:val="0"/>
              </w:rPr>
            </w:pPr>
            <w:r w:rsidRPr="00B22DE4">
              <w:rPr>
                <w:i w:val="0"/>
              </w:rPr>
              <w:t>5</w:t>
            </w:r>
            <w:r w:rsidR="001D46C8" w:rsidRPr="00B22DE4">
              <w:rPr>
                <w:i w:val="0"/>
              </w:rPr>
              <w:t>/3/24</w:t>
            </w:r>
          </w:p>
        </w:tc>
        <w:tc>
          <w:tcPr>
            <w:tcW w:w="1343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Inspire </w:t>
            </w:r>
            <w:r w:rsidR="00B22DE4">
              <w:rPr>
                <w:i w:val="0"/>
              </w:rPr>
              <w:t>Workshop</w:t>
            </w:r>
            <w:r w:rsidRPr="00B22DE4">
              <w:rPr>
                <w:i w:val="0"/>
              </w:rPr>
              <w:br/>
              <w:t>Making stress balls</w:t>
            </w:r>
          </w:p>
          <w:p w:rsidR="00B22DE4" w:rsidRPr="00B22DE4" w:rsidRDefault="00B22DE4" w:rsidP="00B22DE4">
            <w:pPr>
              <w:rPr>
                <w:i w:val="0"/>
              </w:rPr>
            </w:pPr>
          </w:p>
        </w:tc>
        <w:tc>
          <w:tcPr>
            <w:tcW w:w="1127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766EA0" w:rsidP="00B22DE4">
            <w:pPr>
              <w:rPr>
                <w:i w:val="0"/>
              </w:rPr>
            </w:pPr>
            <w:r w:rsidRPr="00B22DE4">
              <w:rPr>
                <w:i w:val="0"/>
              </w:rPr>
              <w:t>6pm – 8pm</w:t>
            </w:r>
          </w:p>
        </w:tc>
        <w:tc>
          <w:tcPr>
            <w:tcW w:w="1364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The </w:t>
            </w:r>
            <w:proofErr w:type="spellStart"/>
            <w:r w:rsidRPr="00B22DE4">
              <w:rPr>
                <w:i w:val="0"/>
              </w:rPr>
              <w:t>muga</w:t>
            </w:r>
            <w:proofErr w:type="spellEnd"/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  <w:shd w:val="clear" w:color="auto" w:fill="FFFFFF" w:themeFill="background1"/>
          </w:tcPr>
          <w:p w:rsidR="005B41BE" w:rsidRPr="00B22DE4" w:rsidRDefault="005B41BE" w:rsidP="00B22DE4">
            <w:pPr>
              <w:rPr>
                <w:i w:val="0"/>
                <w:color w:val="FF0000"/>
              </w:rPr>
            </w:pPr>
          </w:p>
          <w:p w:rsidR="00766EA0" w:rsidRPr="00B22DE4" w:rsidRDefault="007D1D2E" w:rsidP="00B22DE4">
            <w:pPr>
              <w:rPr>
                <w:i w:val="0"/>
                <w:color w:val="FF0000"/>
              </w:rPr>
            </w:pPr>
            <w:r w:rsidRPr="00B22DE4">
              <w:rPr>
                <w:i w:val="0"/>
                <w:color w:val="FF0000"/>
              </w:rPr>
              <w:t>12</w:t>
            </w:r>
            <w:r w:rsidR="001D46C8" w:rsidRPr="00B22DE4">
              <w:rPr>
                <w:i w:val="0"/>
                <w:color w:val="FF0000"/>
              </w:rPr>
              <w:t>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22DE4" w:rsidRPr="00B22DE4" w:rsidRDefault="00B22DE4" w:rsidP="00B22DE4">
            <w:pPr>
              <w:rPr>
                <w:i w:val="0"/>
                <w:color w:val="FF0000"/>
              </w:rPr>
            </w:pPr>
          </w:p>
          <w:p w:rsidR="00766EA0" w:rsidRPr="00B22DE4" w:rsidRDefault="00B22DE4" w:rsidP="00B22DE4">
            <w:pPr>
              <w:rPr>
                <w:i w:val="0"/>
                <w:color w:val="FF0000"/>
              </w:rPr>
            </w:pPr>
            <w:r>
              <w:rPr>
                <w:i w:val="0"/>
                <w:color w:val="FF0000"/>
              </w:rPr>
              <w:t xml:space="preserve">Programme Planning </w:t>
            </w:r>
            <w:r w:rsidR="000B269F" w:rsidRPr="00B22DE4">
              <w:rPr>
                <w:i w:val="0"/>
                <w:color w:val="FF0000"/>
              </w:rPr>
              <w:t>Marketplace</w:t>
            </w:r>
          </w:p>
          <w:p w:rsidR="00B22DE4" w:rsidRPr="00B22DE4" w:rsidRDefault="00B22DE4" w:rsidP="00B22DE4">
            <w:pPr>
              <w:rPr>
                <w:i w:val="0"/>
                <w:color w:val="FF0000"/>
              </w:rPr>
            </w:pP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22DE4" w:rsidRPr="00B22DE4" w:rsidRDefault="00B22DE4" w:rsidP="00B22DE4">
            <w:pPr>
              <w:rPr>
                <w:i w:val="0"/>
                <w:color w:val="FF0000"/>
              </w:rPr>
            </w:pPr>
          </w:p>
          <w:p w:rsidR="00766EA0" w:rsidRPr="00B22DE4" w:rsidRDefault="00B22DE4" w:rsidP="00B22DE4">
            <w:pPr>
              <w:rPr>
                <w:i w:val="0"/>
                <w:color w:val="FF0000"/>
              </w:rPr>
            </w:pPr>
            <w:r>
              <w:rPr>
                <w:i w:val="0"/>
                <w:color w:val="FF0000"/>
              </w:rPr>
              <w:t>CLOSED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22DE4" w:rsidRPr="00B22DE4" w:rsidRDefault="00B22DE4" w:rsidP="00B22DE4">
            <w:pPr>
              <w:rPr>
                <w:i w:val="0"/>
                <w:color w:val="FF0000"/>
              </w:rPr>
            </w:pPr>
          </w:p>
          <w:p w:rsidR="00766EA0" w:rsidRPr="00B22DE4" w:rsidRDefault="000B269F" w:rsidP="00B22DE4">
            <w:pPr>
              <w:rPr>
                <w:i w:val="0"/>
                <w:color w:val="FF0000"/>
              </w:rPr>
            </w:pPr>
            <w:r w:rsidRPr="00B22DE4">
              <w:rPr>
                <w:i w:val="0"/>
                <w:color w:val="FF0000"/>
              </w:rPr>
              <w:t>Closed</w:t>
            </w:r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</w:tcPr>
          <w:p w:rsidR="005B41BE" w:rsidRPr="00B22DE4" w:rsidRDefault="005B41BE" w:rsidP="00B22DE4">
            <w:pPr>
              <w:rPr>
                <w:i w:val="0"/>
              </w:rPr>
            </w:pPr>
          </w:p>
          <w:p w:rsidR="00766EA0" w:rsidRPr="00B22DE4" w:rsidRDefault="007D1D2E" w:rsidP="00B22DE4">
            <w:pPr>
              <w:rPr>
                <w:i w:val="0"/>
              </w:rPr>
            </w:pPr>
            <w:r w:rsidRPr="00B22DE4">
              <w:rPr>
                <w:i w:val="0"/>
              </w:rPr>
              <w:t>19</w:t>
            </w:r>
            <w:r w:rsidR="001D46C8" w:rsidRPr="00B22DE4">
              <w:rPr>
                <w:i w:val="0"/>
              </w:rPr>
              <w:t>/3/24</w:t>
            </w:r>
          </w:p>
        </w:tc>
        <w:tc>
          <w:tcPr>
            <w:tcW w:w="1343" w:type="pct"/>
          </w:tcPr>
          <w:p w:rsid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>Trip</w:t>
            </w:r>
          </w:p>
          <w:p w:rsidR="000B269F" w:rsidRPr="00B22DE4" w:rsidRDefault="00B22DE4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Venue </w:t>
            </w:r>
            <w:r w:rsidR="000B269F" w:rsidRPr="00B22DE4">
              <w:rPr>
                <w:i w:val="0"/>
              </w:rPr>
              <w:t>Tbc</w:t>
            </w:r>
          </w:p>
          <w:p w:rsidR="00B22DE4" w:rsidRPr="00B22DE4" w:rsidRDefault="00B22DE4" w:rsidP="00B22DE4">
            <w:pPr>
              <w:rPr>
                <w:i w:val="0"/>
              </w:rPr>
            </w:pPr>
          </w:p>
        </w:tc>
        <w:tc>
          <w:tcPr>
            <w:tcW w:w="1127" w:type="pct"/>
          </w:tcPr>
          <w:p w:rsidR="00B22DE4" w:rsidRDefault="00B22DE4" w:rsidP="00B22DE4">
            <w:pPr>
              <w:rPr>
                <w:i w:val="0"/>
              </w:rPr>
            </w:pPr>
          </w:p>
          <w:p w:rsidR="00766EA0" w:rsidRPr="00B22DE4" w:rsidRDefault="00766EA0" w:rsidP="00B22DE4">
            <w:pPr>
              <w:rPr>
                <w:i w:val="0"/>
              </w:rPr>
            </w:pPr>
            <w:r w:rsidRPr="00B22DE4">
              <w:rPr>
                <w:i w:val="0"/>
              </w:rPr>
              <w:t>6pm – 8pm</w:t>
            </w:r>
          </w:p>
        </w:tc>
        <w:tc>
          <w:tcPr>
            <w:tcW w:w="1364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The </w:t>
            </w:r>
            <w:proofErr w:type="spellStart"/>
            <w:r w:rsidRPr="00B22DE4">
              <w:rPr>
                <w:i w:val="0"/>
              </w:rPr>
              <w:t>muga</w:t>
            </w:r>
            <w:proofErr w:type="spellEnd"/>
          </w:p>
        </w:tc>
      </w:tr>
      <w:tr w:rsidR="001D46C8" w:rsidRPr="00B22DE4" w:rsidTr="00B22DE4">
        <w:trPr>
          <w:trHeight w:val="301"/>
          <w:jc w:val="center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B22DE4" w:rsidRDefault="005B41BE" w:rsidP="00B22DE4">
            <w:pPr>
              <w:rPr>
                <w:i w:val="0"/>
              </w:rPr>
            </w:pPr>
            <w:r w:rsidRPr="00B22DE4">
              <w:rPr>
                <w:i w:val="0"/>
              </w:rPr>
              <w:t>EASTER BREAK</w:t>
            </w:r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</w:tcPr>
          <w:p w:rsidR="005B41BE" w:rsidRPr="00B22DE4" w:rsidRDefault="005B41BE" w:rsidP="00B22DE4">
            <w:pPr>
              <w:rPr>
                <w:i w:val="0"/>
              </w:rPr>
            </w:pPr>
          </w:p>
          <w:p w:rsidR="00766EA0" w:rsidRPr="00B22DE4" w:rsidRDefault="007D1D2E" w:rsidP="00B22DE4">
            <w:pPr>
              <w:rPr>
                <w:i w:val="0"/>
              </w:rPr>
            </w:pPr>
            <w:r w:rsidRPr="00B22DE4">
              <w:rPr>
                <w:i w:val="0"/>
              </w:rPr>
              <w:t>9</w:t>
            </w:r>
            <w:r w:rsidR="001D46C8" w:rsidRPr="00B22DE4">
              <w:rPr>
                <w:i w:val="0"/>
              </w:rPr>
              <w:t>/4/24</w:t>
            </w:r>
          </w:p>
        </w:tc>
        <w:tc>
          <w:tcPr>
            <w:tcW w:w="1343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>Welcome back!</w:t>
            </w:r>
          </w:p>
          <w:p w:rsidR="00B22DE4" w:rsidRPr="00B22DE4" w:rsidRDefault="00B22DE4" w:rsidP="00B22DE4">
            <w:pPr>
              <w:rPr>
                <w:i w:val="0"/>
              </w:rPr>
            </w:pPr>
          </w:p>
        </w:tc>
        <w:tc>
          <w:tcPr>
            <w:tcW w:w="1127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766EA0" w:rsidP="00B22DE4">
            <w:pPr>
              <w:rPr>
                <w:i w:val="0"/>
              </w:rPr>
            </w:pPr>
            <w:r w:rsidRPr="00B22DE4">
              <w:rPr>
                <w:i w:val="0"/>
              </w:rPr>
              <w:t>6pm – 8pm</w:t>
            </w:r>
          </w:p>
        </w:tc>
        <w:tc>
          <w:tcPr>
            <w:tcW w:w="1364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The </w:t>
            </w:r>
            <w:proofErr w:type="spellStart"/>
            <w:r w:rsidRPr="00B22DE4">
              <w:rPr>
                <w:i w:val="0"/>
              </w:rPr>
              <w:t>muga</w:t>
            </w:r>
            <w:proofErr w:type="spellEnd"/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</w:tcPr>
          <w:p w:rsidR="005B41BE" w:rsidRPr="00B22DE4" w:rsidRDefault="005B41BE" w:rsidP="00B22DE4">
            <w:pPr>
              <w:rPr>
                <w:i w:val="0"/>
              </w:rPr>
            </w:pPr>
          </w:p>
          <w:p w:rsidR="00766EA0" w:rsidRPr="00B22DE4" w:rsidRDefault="007D1D2E" w:rsidP="00B22DE4">
            <w:pPr>
              <w:rPr>
                <w:i w:val="0"/>
              </w:rPr>
            </w:pPr>
            <w:r w:rsidRPr="00B22DE4">
              <w:rPr>
                <w:i w:val="0"/>
              </w:rPr>
              <w:t>16</w:t>
            </w:r>
            <w:r w:rsidR="001D46C8" w:rsidRPr="00B22DE4">
              <w:rPr>
                <w:i w:val="0"/>
              </w:rPr>
              <w:t>/4/24</w:t>
            </w:r>
          </w:p>
        </w:tc>
        <w:tc>
          <w:tcPr>
            <w:tcW w:w="1343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>Participation</w:t>
            </w:r>
          </w:p>
          <w:p w:rsidR="00B22DE4" w:rsidRPr="00B22DE4" w:rsidRDefault="00B22DE4" w:rsidP="00B22DE4">
            <w:pPr>
              <w:rPr>
                <w:i w:val="0"/>
              </w:rPr>
            </w:pPr>
            <w:r>
              <w:rPr>
                <w:i w:val="0"/>
              </w:rPr>
              <w:t>Senedd Yr Ifanc Workshop</w:t>
            </w:r>
          </w:p>
          <w:p w:rsidR="00B22DE4" w:rsidRPr="00B22DE4" w:rsidRDefault="00B22DE4" w:rsidP="00B22DE4">
            <w:pPr>
              <w:rPr>
                <w:i w:val="0"/>
              </w:rPr>
            </w:pPr>
          </w:p>
        </w:tc>
        <w:tc>
          <w:tcPr>
            <w:tcW w:w="1127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766EA0" w:rsidP="00B22DE4">
            <w:pPr>
              <w:rPr>
                <w:i w:val="0"/>
              </w:rPr>
            </w:pPr>
            <w:r w:rsidRPr="00B22DE4">
              <w:rPr>
                <w:i w:val="0"/>
              </w:rPr>
              <w:t>6pm – 8pm</w:t>
            </w:r>
          </w:p>
        </w:tc>
        <w:tc>
          <w:tcPr>
            <w:tcW w:w="1364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The </w:t>
            </w:r>
            <w:proofErr w:type="spellStart"/>
            <w:r w:rsidRPr="00B22DE4">
              <w:rPr>
                <w:i w:val="0"/>
              </w:rPr>
              <w:t>muga</w:t>
            </w:r>
            <w:proofErr w:type="spellEnd"/>
          </w:p>
        </w:tc>
      </w:tr>
      <w:tr w:rsidR="00766EA0" w:rsidRPr="00B22DE4" w:rsidTr="00B22DE4">
        <w:trPr>
          <w:trHeight w:val="301"/>
          <w:jc w:val="center"/>
        </w:trPr>
        <w:tc>
          <w:tcPr>
            <w:tcW w:w="1166" w:type="pct"/>
          </w:tcPr>
          <w:p w:rsidR="005B41BE" w:rsidRPr="00B22DE4" w:rsidRDefault="005B41BE" w:rsidP="00B22DE4">
            <w:pPr>
              <w:rPr>
                <w:i w:val="0"/>
              </w:rPr>
            </w:pPr>
          </w:p>
          <w:p w:rsidR="00766EA0" w:rsidRPr="00B22DE4" w:rsidRDefault="007D1D2E" w:rsidP="00B22DE4">
            <w:pPr>
              <w:rPr>
                <w:i w:val="0"/>
              </w:rPr>
            </w:pPr>
            <w:r w:rsidRPr="00B22DE4">
              <w:rPr>
                <w:i w:val="0"/>
              </w:rPr>
              <w:t>23</w:t>
            </w:r>
            <w:r w:rsidR="001D46C8" w:rsidRPr="00B22DE4">
              <w:rPr>
                <w:i w:val="0"/>
              </w:rPr>
              <w:t>/4/24</w:t>
            </w:r>
          </w:p>
        </w:tc>
        <w:tc>
          <w:tcPr>
            <w:tcW w:w="1343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>Treat Night</w:t>
            </w:r>
          </w:p>
          <w:p w:rsidR="00B22DE4" w:rsidRPr="00B22DE4" w:rsidRDefault="00B22DE4" w:rsidP="00B22DE4">
            <w:pPr>
              <w:rPr>
                <w:i w:val="0"/>
              </w:rPr>
            </w:pPr>
          </w:p>
        </w:tc>
        <w:tc>
          <w:tcPr>
            <w:tcW w:w="1127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766EA0" w:rsidP="00B22DE4">
            <w:pPr>
              <w:rPr>
                <w:i w:val="0"/>
              </w:rPr>
            </w:pPr>
            <w:r w:rsidRPr="00B22DE4">
              <w:rPr>
                <w:i w:val="0"/>
              </w:rPr>
              <w:t>6pm – 8pm</w:t>
            </w:r>
          </w:p>
        </w:tc>
        <w:tc>
          <w:tcPr>
            <w:tcW w:w="1364" w:type="pct"/>
          </w:tcPr>
          <w:p w:rsidR="00B22DE4" w:rsidRPr="00B22DE4" w:rsidRDefault="00B22DE4" w:rsidP="00B22DE4">
            <w:pPr>
              <w:rPr>
                <w:i w:val="0"/>
              </w:rPr>
            </w:pPr>
          </w:p>
          <w:p w:rsidR="00766EA0" w:rsidRPr="00B22DE4" w:rsidRDefault="000B269F" w:rsidP="00B22DE4">
            <w:pPr>
              <w:rPr>
                <w:i w:val="0"/>
              </w:rPr>
            </w:pPr>
            <w:r w:rsidRPr="00B22DE4">
              <w:rPr>
                <w:i w:val="0"/>
              </w:rPr>
              <w:t xml:space="preserve">The </w:t>
            </w:r>
            <w:proofErr w:type="spellStart"/>
            <w:r w:rsidRPr="00B22DE4">
              <w:rPr>
                <w:i w:val="0"/>
              </w:rPr>
              <w:t>muga</w:t>
            </w:r>
            <w:proofErr w:type="spellEnd"/>
          </w:p>
        </w:tc>
      </w:tr>
    </w:tbl>
    <w:p w:rsidR="00C76BF0" w:rsidRPr="00807842" w:rsidRDefault="00C76BF0" w:rsidP="00B22DE4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B22DE4">
      <w:r w:rsidRPr="00807842">
        <w:t>Finally, we would love to hear your ideas for future activities so please don’t be afraid to share.</w:t>
      </w:r>
      <w:bookmarkStart w:id="0" w:name="_GoBack"/>
      <w:bookmarkEnd w:id="0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B22DE4">
      <w:r>
        <w:separator/>
      </w:r>
    </w:p>
  </w:endnote>
  <w:endnote w:type="continuationSeparator" w:id="0">
    <w:p w:rsidR="00566903" w:rsidRDefault="00566903" w:rsidP="00B22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B22DE4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B22DE4">
      <w:r>
        <w:separator/>
      </w:r>
    </w:p>
  </w:footnote>
  <w:footnote w:type="continuationSeparator" w:id="0">
    <w:p w:rsidR="00566903" w:rsidRDefault="00566903" w:rsidP="00B22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B22DE4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B22DE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B22DE4">
    <w:pPr>
      <w:pStyle w:val="Header"/>
    </w:pPr>
  </w:p>
  <w:p w:rsidR="00F86700" w:rsidRDefault="005C00E8" w:rsidP="00B22DE4">
    <w:pPr>
      <w:pStyle w:val="Header"/>
    </w:pPr>
    <w:r>
      <w:t xml:space="preserve">                               </w:t>
    </w:r>
  </w:p>
  <w:p w:rsidR="00F86700" w:rsidRDefault="00F86700" w:rsidP="00B22DE4">
    <w:pPr>
      <w:pStyle w:val="Header"/>
    </w:pPr>
  </w:p>
  <w:p w:rsidR="00DC2E54" w:rsidRDefault="00DC2E54" w:rsidP="00B22D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B269F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73A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1BE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1D2E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22DE4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460ED3F6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22DE4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CE019-75BF-4EF9-9CCC-0BC127EDD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14</TotalTime>
  <Pages>2</Pages>
  <Words>169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4</cp:revision>
  <cp:lastPrinted>2019-01-21T20:21:00Z</cp:lastPrinted>
  <dcterms:created xsi:type="dcterms:W3CDTF">2023-11-13T13:33:00Z</dcterms:created>
  <dcterms:modified xsi:type="dcterms:W3CDTF">2023-11-30T11:04:00Z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