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9EF9FC" w14:textId="2A4796E4" w:rsidR="00DE3C04" w:rsidRDefault="00C76BF0" w:rsidP="00ED445C">
      <w:pPr>
        <w:pStyle w:val="Title"/>
      </w:pPr>
      <w:r w:rsidRPr="0096541E">
        <w:t xml:space="preserve">Programme for </w:t>
      </w:r>
      <w:r w:rsidR="001662A6">
        <w:t>Broughton</w:t>
      </w:r>
      <w:r w:rsidR="00B81521" w:rsidRPr="0096541E">
        <w:t xml:space="preserve"> </w:t>
      </w:r>
      <w:r w:rsidR="00A17D95" w:rsidRPr="0096541E">
        <w:t>Youth Provision</w:t>
      </w:r>
    </w:p>
    <w:p w14:paraId="53E90E30" w14:textId="371900D4" w:rsidR="00C76BF0" w:rsidRPr="00013F2C" w:rsidRDefault="008D763B" w:rsidP="00ED445C">
      <w:pPr>
        <w:pStyle w:val="Title"/>
      </w:pPr>
      <w:r>
        <w:t>April</w:t>
      </w:r>
      <w:r w:rsidR="00544CDB">
        <w:t xml:space="preserve"> 202</w:t>
      </w:r>
      <w:r w:rsidR="00DF086C">
        <w:t>4</w:t>
      </w:r>
      <w:r w:rsidR="00544CDB">
        <w:t xml:space="preserve"> - </w:t>
      </w:r>
      <w:r>
        <w:t>July</w:t>
      </w:r>
      <w:r w:rsidR="00544CDB">
        <w:t xml:space="preserve"> 202</w:t>
      </w:r>
      <w:r w:rsidR="00DF086C">
        <w:t>4</w:t>
      </w:r>
    </w:p>
    <w:tbl>
      <w:tblPr>
        <w:tblW w:w="6365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56"/>
        <w:gridCol w:w="2715"/>
        <w:gridCol w:w="2277"/>
        <w:gridCol w:w="2756"/>
        <w:gridCol w:w="2715"/>
      </w:tblGrid>
      <w:tr w:rsidR="00C76BF0" w:rsidRPr="00013F2C" w14:paraId="018E0BE7" w14:textId="77777777" w:rsidTr="009B667F">
        <w:trPr>
          <w:gridAfter w:val="1"/>
          <w:wAfter w:w="1059" w:type="pct"/>
          <w:trHeight w:val="301"/>
        </w:trPr>
        <w:tc>
          <w:tcPr>
            <w:tcW w:w="919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14:paraId="2ED238E1" w14:textId="77777777" w:rsidR="00C76BF0" w:rsidRPr="00013F2C" w:rsidRDefault="00C76BF0" w:rsidP="00ED445C">
            <w:pPr>
              <w:pStyle w:val="TableHeader"/>
            </w:pPr>
            <w:r w:rsidRPr="00013F2C">
              <w:t>Date</w:t>
            </w:r>
          </w:p>
        </w:tc>
        <w:tc>
          <w:tcPr>
            <w:tcW w:w="1059" w:type="pct"/>
            <w:tcBorders>
              <w:top w:val="single" w:sz="18" w:space="0" w:color="006699"/>
            </w:tcBorders>
            <w:shd w:val="clear" w:color="auto" w:fill="FF9900"/>
          </w:tcPr>
          <w:p w14:paraId="51DCE9BA" w14:textId="77777777" w:rsidR="00C76BF0" w:rsidRPr="00013F2C" w:rsidRDefault="00C76BF0" w:rsidP="00ED445C">
            <w:pPr>
              <w:pStyle w:val="TableHeader"/>
            </w:pPr>
            <w:r w:rsidRPr="00013F2C">
              <w:t>Activity</w:t>
            </w:r>
          </w:p>
        </w:tc>
        <w:tc>
          <w:tcPr>
            <w:tcW w:w="888" w:type="pct"/>
            <w:tcBorders>
              <w:top w:val="single" w:sz="18" w:space="0" w:color="006699"/>
            </w:tcBorders>
            <w:shd w:val="clear" w:color="auto" w:fill="FF9900"/>
          </w:tcPr>
          <w:p w14:paraId="22FF642E" w14:textId="77777777" w:rsidR="00C76BF0" w:rsidRPr="00013F2C" w:rsidRDefault="00C76BF0" w:rsidP="00ED445C">
            <w:pPr>
              <w:pStyle w:val="TableHeader"/>
            </w:pPr>
            <w:r w:rsidRPr="00013F2C">
              <w:t>Time</w:t>
            </w:r>
          </w:p>
        </w:tc>
        <w:tc>
          <w:tcPr>
            <w:tcW w:w="1075" w:type="pct"/>
            <w:tcBorders>
              <w:top w:val="single" w:sz="18" w:space="0" w:color="006699"/>
            </w:tcBorders>
            <w:shd w:val="clear" w:color="auto" w:fill="FF9900"/>
          </w:tcPr>
          <w:p w14:paraId="3AB309DC" w14:textId="77777777" w:rsidR="00C76BF0" w:rsidRPr="00013F2C" w:rsidRDefault="00C76BF0" w:rsidP="00ED445C">
            <w:pPr>
              <w:pStyle w:val="TableHeader"/>
            </w:pPr>
            <w:r w:rsidRPr="00013F2C">
              <w:t>Location</w:t>
            </w:r>
          </w:p>
        </w:tc>
      </w:tr>
      <w:tr w:rsidR="00E7086C" w:rsidRPr="00013F2C" w14:paraId="08519F60" w14:textId="77777777" w:rsidTr="009B667F">
        <w:trPr>
          <w:gridAfter w:val="1"/>
          <w:wAfter w:w="1059" w:type="pct"/>
          <w:trHeight w:val="301"/>
        </w:trPr>
        <w:tc>
          <w:tcPr>
            <w:tcW w:w="919" w:type="pct"/>
            <w:shd w:val="clear" w:color="auto" w:fill="auto"/>
          </w:tcPr>
          <w:p w14:paraId="53DEB08C" w14:textId="0F9D6296" w:rsidR="008D763B" w:rsidRDefault="002C338E" w:rsidP="008D763B">
            <w:pPr>
              <w:pStyle w:val="TableHeader"/>
            </w:pPr>
            <w:r>
              <w:t>Mon</w:t>
            </w:r>
          </w:p>
          <w:p w14:paraId="416B3B44" w14:textId="6121419B" w:rsidR="00E7086C" w:rsidRPr="000D241E" w:rsidRDefault="008D763B" w:rsidP="008D763B">
            <w:pPr>
              <w:pStyle w:val="TableHeader"/>
            </w:pPr>
            <w:r>
              <w:t>8th April</w:t>
            </w:r>
          </w:p>
        </w:tc>
        <w:tc>
          <w:tcPr>
            <w:tcW w:w="1059" w:type="pct"/>
            <w:shd w:val="clear" w:color="auto" w:fill="auto"/>
          </w:tcPr>
          <w:p w14:paraId="5A9DCA2F" w14:textId="77777777" w:rsidR="00E7086C" w:rsidRDefault="00500C86" w:rsidP="00ED445C">
            <w:r>
              <w:t xml:space="preserve">Healthy Food </w:t>
            </w:r>
          </w:p>
          <w:p w14:paraId="49CD68D6" w14:textId="14EDE9C1" w:rsidR="00500C86" w:rsidRPr="008A0363" w:rsidRDefault="00500C86" w:rsidP="00ED445C">
            <w:r>
              <w:t>Fruit Skewers</w:t>
            </w:r>
          </w:p>
        </w:tc>
        <w:tc>
          <w:tcPr>
            <w:tcW w:w="888" w:type="pct"/>
            <w:shd w:val="clear" w:color="auto" w:fill="auto"/>
          </w:tcPr>
          <w:p w14:paraId="683BA378" w14:textId="28FB512F" w:rsidR="00E7086C" w:rsidRDefault="009A17CC" w:rsidP="00ED445C">
            <w:r>
              <w:t>18:00 – 20:00</w:t>
            </w:r>
          </w:p>
        </w:tc>
        <w:tc>
          <w:tcPr>
            <w:tcW w:w="1075" w:type="pct"/>
            <w:shd w:val="clear" w:color="auto" w:fill="auto"/>
          </w:tcPr>
          <w:p w14:paraId="52FB289B" w14:textId="469D6422" w:rsidR="00E7086C" w:rsidRDefault="00E14186" w:rsidP="00ED445C">
            <w:proofErr w:type="spellStart"/>
            <w:r>
              <w:t>Solway</w:t>
            </w:r>
            <w:proofErr w:type="spellEnd"/>
            <w:r>
              <w:t xml:space="preserve"> Banks</w:t>
            </w:r>
          </w:p>
        </w:tc>
      </w:tr>
      <w:tr w:rsidR="00E14186" w:rsidRPr="00013F2C" w14:paraId="7096A929" w14:textId="77777777" w:rsidTr="009B667F">
        <w:trPr>
          <w:gridAfter w:val="1"/>
          <w:wAfter w:w="1059" w:type="pct"/>
          <w:trHeight w:val="301"/>
        </w:trPr>
        <w:tc>
          <w:tcPr>
            <w:tcW w:w="919" w:type="pct"/>
            <w:shd w:val="clear" w:color="auto" w:fill="auto"/>
          </w:tcPr>
          <w:p w14:paraId="22B95C3A" w14:textId="23DBDFB9" w:rsidR="00E14186" w:rsidRDefault="00E14186" w:rsidP="00E14186">
            <w:r>
              <w:t xml:space="preserve">Thurs </w:t>
            </w:r>
          </w:p>
          <w:p w14:paraId="45227DC5" w14:textId="77777777" w:rsidR="00E14186" w:rsidRDefault="00E14186" w:rsidP="00E14186"/>
          <w:p w14:paraId="3E5BC9EA" w14:textId="7A9C6EEC" w:rsidR="00E14186" w:rsidRPr="001C67FB" w:rsidRDefault="00E14186" w:rsidP="00E14186">
            <w:r>
              <w:t>11</w:t>
            </w:r>
            <w:r w:rsidRPr="008D763B">
              <w:rPr>
                <w:vertAlign w:val="superscript"/>
              </w:rPr>
              <w:t>th</w:t>
            </w:r>
            <w:r>
              <w:t xml:space="preserve"> April</w:t>
            </w:r>
          </w:p>
        </w:tc>
        <w:tc>
          <w:tcPr>
            <w:tcW w:w="1059" w:type="pct"/>
            <w:shd w:val="clear" w:color="auto" w:fill="auto"/>
          </w:tcPr>
          <w:p w14:paraId="7D03F9DF" w14:textId="77777777" w:rsidR="00E14186" w:rsidRDefault="00500C86" w:rsidP="00E14186">
            <w:r>
              <w:t>Show and Tell</w:t>
            </w:r>
          </w:p>
          <w:p w14:paraId="625DFE02" w14:textId="7A7AF0D6" w:rsidR="00500C86" w:rsidRDefault="00500C86" w:rsidP="00E14186">
            <w:r>
              <w:t>(Your pet)</w:t>
            </w:r>
          </w:p>
        </w:tc>
        <w:tc>
          <w:tcPr>
            <w:tcW w:w="888" w:type="pct"/>
            <w:shd w:val="clear" w:color="auto" w:fill="auto"/>
          </w:tcPr>
          <w:p w14:paraId="4AE67110" w14:textId="77777777" w:rsidR="00E14186" w:rsidRDefault="00E14186" w:rsidP="00E14186">
            <w:r>
              <w:t>18:00-20:00</w:t>
            </w:r>
          </w:p>
        </w:tc>
        <w:tc>
          <w:tcPr>
            <w:tcW w:w="1075" w:type="pct"/>
            <w:shd w:val="clear" w:color="auto" w:fill="auto"/>
          </w:tcPr>
          <w:p w14:paraId="058C4098" w14:textId="51910E68" w:rsidR="00E14186" w:rsidRDefault="00E14186" w:rsidP="00E14186">
            <w:proofErr w:type="spellStart"/>
            <w:r w:rsidRPr="008B1809">
              <w:t>Solway</w:t>
            </w:r>
            <w:proofErr w:type="spellEnd"/>
            <w:r w:rsidRPr="008B1809">
              <w:t xml:space="preserve"> Banks</w:t>
            </w:r>
          </w:p>
        </w:tc>
      </w:tr>
      <w:tr w:rsidR="00E14186" w:rsidRPr="00013F2C" w14:paraId="338A1B81" w14:textId="77777777" w:rsidTr="009B667F">
        <w:trPr>
          <w:gridAfter w:val="1"/>
          <w:wAfter w:w="1059" w:type="pct"/>
          <w:trHeight w:val="301"/>
        </w:trPr>
        <w:tc>
          <w:tcPr>
            <w:tcW w:w="919" w:type="pct"/>
            <w:shd w:val="clear" w:color="auto" w:fill="auto"/>
          </w:tcPr>
          <w:p w14:paraId="29C63131" w14:textId="77777777" w:rsidR="00E14186" w:rsidRDefault="00E14186" w:rsidP="00E14186">
            <w:pPr>
              <w:pStyle w:val="TableHeader"/>
            </w:pPr>
            <w:r>
              <w:t>Mon</w:t>
            </w:r>
          </w:p>
          <w:p w14:paraId="5EE46E99" w14:textId="015D380D" w:rsidR="00E14186" w:rsidRPr="000D241E" w:rsidRDefault="00E14186" w:rsidP="00E14186">
            <w:pPr>
              <w:pStyle w:val="TableHeader"/>
            </w:pPr>
            <w:r>
              <w:t>15thApril</w:t>
            </w:r>
          </w:p>
        </w:tc>
        <w:tc>
          <w:tcPr>
            <w:tcW w:w="1059" w:type="pct"/>
            <w:shd w:val="clear" w:color="auto" w:fill="auto"/>
          </w:tcPr>
          <w:p w14:paraId="11215A14" w14:textId="77777777" w:rsidR="00E14186" w:rsidRDefault="00500C86" w:rsidP="00E14186">
            <w:r>
              <w:t>Art Sessions</w:t>
            </w:r>
          </w:p>
          <w:p w14:paraId="7C73C237" w14:textId="531D9C87" w:rsidR="00500C86" w:rsidRPr="001C67FB" w:rsidRDefault="00500C86" w:rsidP="00E14186">
            <w:r>
              <w:t>(Design and draw designs)</w:t>
            </w:r>
          </w:p>
        </w:tc>
        <w:tc>
          <w:tcPr>
            <w:tcW w:w="888" w:type="pct"/>
            <w:shd w:val="clear" w:color="auto" w:fill="auto"/>
          </w:tcPr>
          <w:p w14:paraId="7FEEA1A0" w14:textId="77777777" w:rsidR="00E14186" w:rsidRDefault="00E14186" w:rsidP="00E14186">
            <w:r>
              <w:t>18:00-20:00</w:t>
            </w:r>
          </w:p>
        </w:tc>
        <w:tc>
          <w:tcPr>
            <w:tcW w:w="1075" w:type="pct"/>
            <w:shd w:val="clear" w:color="auto" w:fill="auto"/>
          </w:tcPr>
          <w:p w14:paraId="00BB7BD4" w14:textId="44E29881" w:rsidR="00E14186" w:rsidRDefault="00E14186" w:rsidP="00E14186">
            <w:proofErr w:type="spellStart"/>
            <w:r w:rsidRPr="008B1809">
              <w:t>Solway</w:t>
            </w:r>
            <w:proofErr w:type="spellEnd"/>
            <w:r w:rsidRPr="008B1809">
              <w:t xml:space="preserve"> Banks</w:t>
            </w:r>
          </w:p>
        </w:tc>
      </w:tr>
      <w:tr w:rsidR="00E14186" w:rsidRPr="00013F2C" w14:paraId="106287B2" w14:textId="77777777" w:rsidTr="009B667F">
        <w:trPr>
          <w:gridAfter w:val="1"/>
          <w:wAfter w:w="1059" w:type="pct"/>
          <w:trHeight w:val="301"/>
        </w:trPr>
        <w:tc>
          <w:tcPr>
            <w:tcW w:w="919" w:type="pct"/>
            <w:shd w:val="clear" w:color="auto" w:fill="auto"/>
          </w:tcPr>
          <w:p w14:paraId="4A48A88B" w14:textId="573FC5EF" w:rsidR="00E14186" w:rsidRDefault="00E14186" w:rsidP="00E14186">
            <w:r>
              <w:t xml:space="preserve">Thurs. </w:t>
            </w:r>
          </w:p>
          <w:p w14:paraId="449933B9" w14:textId="77777777" w:rsidR="00E14186" w:rsidRDefault="00E14186" w:rsidP="00E14186"/>
          <w:p w14:paraId="544DF323" w14:textId="21A4DD0D" w:rsidR="00E14186" w:rsidRPr="001C67FB" w:rsidRDefault="00E14186" w:rsidP="00E14186">
            <w:r>
              <w:t>18</w:t>
            </w:r>
            <w:r w:rsidRPr="008D763B">
              <w:rPr>
                <w:vertAlign w:val="superscript"/>
              </w:rPr>
              <w:t>th</w:t>
            </w:r>
            <w:r>
              <w:t xml:space="preserve"> April</w:t>
            </w:r>
          </w:p>
        </w:tc>
        <w:tc>
          <w:tcPr>
            <w:tcW w:w="1059" w:type="pct"/>
            <w:shd w:val="clear" w:color="auto" w:fill="auto"/>
          </w:tcPr>
          <w:p w14:paraId="4D7571CC" w14:textId="0CA73F77" w:rsidR="00E14186" w:rsidRDefault="00500C86" w:rsidP="00E14186">
            <w:r>
              <w:t xml:space="preserve">Hot dogs and Hot </w:t>
            </w:r>
            <w:proofErr w:type="spellStart"/>
            <w:r>
              <w:t>chocs</w:t>
            </w:r>
            <w:proofErr w:type="spellEnd"/>
          </w:p>
        </w:tc>
        <w:tc>
          <w:tcPr>
            <w:tcW w:w="888" w:type="pct"/>
            <w:shd w:val="clear" w:color="auto" w:fill="auto"/>
          </w:tcPr>
          <w:p w14:paraId="2D9B8CCE" w14:textId="77777777" w:rsidR="00E14186" w:rsidRDefault="00E14186" w:rsidP="00E14186">
            <w:r>
              <w:t>18:00-20:00</w:t>
            </w:r>
          </w:p>
        </w:tc>
        <w:tc>
          <w:tcPr>
            <w:tcW w:w="1075" w:type="pct"/>
            <w:shd w:val="clear" w:color="auto" w:fill="auto"/>
          </w:tcPr>
          <w:p w14:paraId="437591AE" w14:textId="440155D8" w:rsidR="00E14186" w:rsidRDefault="00E14186" w:rsidP="00E14186">
            <w:proofErr w:type="spellStart"/>
            <w:r w:rsidRPr="008B1809">
              <w:t>Solway</w:t>
            </w:r>
            <w:proofErr w:type="spellEnd"/>
            <w:r w:rsidRPr="008B1809">
              <w:t xml:space="preserve"> Banks</w:t>
            </w:r>
          </w:p>
        </w:tc>
      </w:tr>
      <w:tr w:rsidR="00E14186" w:rsidRPr="00013F2C" w14:paraId="29BE16F7" w14:textId="77777777" w:rsidTr="009B667F">
        <w:trPr>
          <w:gridAfter w:val="1"/>
          <w:wAfter w:w="1059" w:type="pct"/>
          <w:trHeight w:val="301"/>
        </w:trPr>
        <w:tc>
          <w:tcPr>
            <w:tcW w:w="919" w:type="pct"/>
            <w:shd w:val="clear" w:color="auto" w:fill="auto"/>
          </w:tcPr>
          <w:p w14:paraId="5F054DDC" w14:textId="77777777" w:rsidR="00E14186" w:rsidRDefault="00E14186" w:rsidP="00E14186">
            <w:pPr>
              <w:pStyle w:val="TableHeader"/>
            </w:pPr>
            <w:r>
              <w:t xml:space="preserve">Mon </w:t>
            </w:r>
          </w:p>
          <w:p w14:paraId="2EFC7615" w14:textId="4FE61AF2" w:rsidR="00E14186" w:rsidRPr="000D241E" w:rsidRDefault="00E14186" w:rsidP="00E14186">
            <w:pPr>
              <w:pStyle w:val="TableHeader"/>
            </w:pPr>
            <w:r>
              <w:t>22</w:t>
            </w:r>
            <w:r w:rsidRPr="008D763B">
              <w:rPr>
                <w:vertAlign w:val="superscript"/>
              </w:rPr>
              <w:t>nd</w:t>
            </w:r>
            <w:r>
              <w:t xml:space="preserve"> April</w:t>
            </w:r>
          </w:p>
        </w:tc>
        <w:tc>
          <w:tcPr>
            <w:tcW w:w="1059" w:type="pct"/>
            <w:shd w:val="clear" w:color="auto" w:fill="auto"/>
          </w:tcPr>
          <w:p w14:paraId="264AC2DF" w14:textId="3BF04430" w:rsidR="00E14186" w:rsidRDefault="00500C86" w:rsidP="00E14186">
            <w:r>
              <w:t>Sport and fitness session</w:t>
            </w:r>
          </w:p>
        </w:tc>
        <w:tc>
          <w:tcPr>
            <w:tcW w:w="888" w:type="pct"/>
            <w:shd w:val="clear" w:color="auto" w:fill="auto"/>
          </w:tcPr>
          <w:p w14:paraId="1D22A42E" w14:textId="77777777" w:rsidR="00E14186" w:rsidRDefault="00E14186" w:rsidP="00E14186">
            <w:r>
              <w:t>18:00-20:00</w:t>
            </w:r>
          </w:p>
        </w:tc>
        <w:tc>
          <w:tcPr>
            <w:tcW w:w="1075" w:type="pct"/>
            <w:shd w:val="clear" w:color="auto" w:fill="auto"/>
          </w:tcPr>
          <w:p w14:paraId="550130E8" w14:textId="0247162A" w:rsidR="00E14186" w:rsidRDefault="00E14186" w:rsidP="00E14186">
            <w:proofErr w:type="spellStart"/>
            <w:r w:rsidRPr="008B1809">
              <w:t>Solway</w:t>
            </w:r>
            <w:proofErr w:type="spellEnd"/>
            <w:r w:rsidRPr="008B1809">
              <w:t xml:space="preserve"> Banks</w:t>
            </w:r>
          </w:p>
        </w:tc>
      </w:tr>
      <w:tr w:rsidR="00E14186" w:rsidRPr="00013F2C" w14:paraId="5A290C8E" w14:textId="77777777" w:rsidTr="009B667F">
        <w:trPr>
          <w:gridAfter w:val="1"/>
          <w:wAfter w:w="1059" w:type="pct"/>
          <w:trHeight w:val="301"/>
        </w:trPr>
        <w:tc>
          <w:tcPr>
            <w:tcW w:w="919" w:type="pct"/>
            <w:shd w:val="clear" w:color="auto" w:fill="auto"/>
          </w:tcPr>
          <w:p w14:paraId="355A97E7" w14:textId="2B4D006E" w:rsidR="00E14186" w:rsidRDefault="00E14186" w:rsidP="00E14186">
            <w:r>
              <w:t xml:space="preserve">Thurs. </w:t>
            </w:r>
          </w:p>
          <w:p w14:paraId="44163D86" w14:textId="77777777" w:rsidR="00E14186" w:rsidRDefault="00E14186" w:rsidP="00E14186"/>
          <w:p w14:paraId="7C83BDAB" w14:textId="02FFAB04" w:rsidR="00E14186" w:rsidRPr="001C67FB" w:rsidRDefault="00E14186" w:rsidP="00E14186">
            <w:r>
              <w:t>25</w:t>
            </w:r>
            <w:r w:rsidRPr="008D763B">
              <w:rPr>
                <w:vertAlign w:val="superscript"/>
              </w:rPr>
              <w:t>th</w:t>
            </w:r>
            <w:r>
              <w:t xml:space="preserve"> </w:t>
            </w:r>
            <w:proofErr w:type="spellStart"/>
            <w:r>
              <w:t>Aprii</w:t>
            </w:r>
            <w:proofErr w:type="spellEnd"/>
          </w:p>
        </w:tc>
        <w:tc>
          <w:tcPr>
            <w:tcW w:w="1059" w:type="pct"/>
            <w:shd w:val="clear" w:color="auto" w:fill="auto"/>
          </w:tcPr>
          <w:p w14:paraId="6510554F" w14:textId="52CB8A24" w:rsidR="00E14186" w:rsidRPr="00090992" w:rsidRDefault="00500C86" w:rsidP="00E14186">
            <w:r>
              <w:t xml:space="preserve">Fire pit and </w:t>
            </w:r>
            <w:proofErr w:type="spellStart"/>
            <w:r>
              <w:t>Smores</w:t>
            </w:r>
            <w:proofErr w:type="spellEnd"/>
          </w:p>
        </w:tc>
        <w:tc>
          <w:tcPr>
            <w:tcW w:w="888" w:type="pct"/>
            <w:shd w:val="clear" w:color="auto" w:fill="auto"/>
          </w:tcPr>
          <w:p w14:paraId="3EA5B235" w14:textId="77777777" w:rsidR="00E14186" w:rsidRDefault="00E14186" w:rsidP="00E14186">
            <w:r>
              <w:t>18:00-20:00</w:t>
            </w:r>
          </w:p>
        </w:tc>
        <w:tc>
          <w:tcPr>
            <w:tcW w:w="1075" w:type="pct"/>
            <w:shd w:val="clear" w:color="auto" w:fill="auto"/>
          </w:tcPr>
          <w:p w14:paraId="75B2746A" w14:textId="7C2A02CD" w:rsidR="00E14186" w:rsidRDefault="00E14186" w:rsidP="00E14186">
            <w:proofErr w:type="spellStart"/>
            <w:r w:rsidRPr="008B1809">
              <w:t>Solway</w:t>
            </w:r>
            <w:proofErr w:type="spellEnd"/>
            <w:r w:rsidRPr="008B1809">
              <w:t xml:space="preserve"> Banks</w:t>
            </w:r>
          </w:p>
        </w:tc>
      </w:tr>
      <w:tr w:rsidR="00E14186" w:rsidRPr="00013F2C" w14:paraId="51C20D91" w14:textId="77777777" w:rsidTr="009B667F">
        <w:trPr>
          <w:gridAfter w:val="1"/>
          <w:wAfter w:w="1059" w:type="pct"/>
          <w:trHeight w:val="301"/>
        </w:trPr>
        <w:tc>
          <w:tcPr>
            <w:tcW w:w="919" w:type="pct"/>
            <w:shd w:val="clear" w:color="auto" w:fill="auto"/>
          </w:tcPr>
          <w:p w14:paraId="4CE325FA" w14:textId="77777777" w:rsidR="00E14186" w:rsidRDefault="00E14186" w:rsidP="00E14186">
            <w:pPr>
              <w:pStyle w:val="TableHeader"/>
            </w:pPr>
            <w:r>
              <w:t>Mon</w:t>
            </w:r>
          </w:p>
          <w:p w14:paraId="73D37BC6" w14:textId="2271857D" w:rsidR="00E14186" w:rsidRPr="000D241E" w:rsidRDefault="00E14186" w:rsidP="00E14186">
            <w:pPr>
              <w:pStyle w:val="TableHeader"/>
            </w:pPr>
            <w:r>
              <w:t xml:space="preserve">29th April </w:t>
            </w:r>
          </w:p>
        </w:tc>
        <w:tc>
          <w:tcPr>
            <w:tcW w:w="1059" w:type="pct"/>
            <w:shd w:val="clear" w:color="auto" w:fill="auto"/>
          </w:tcPr>
          <w:p w14:paraId="1340531E" w14:textId="7CCDFED6" w:rsidR="00E14186" w:rsidRPr="00942BDD" w:rsidRDefault="00500C86" w:rsidP="00E14186">
            <w:r>
              <w:t>Dance/ Music Session</w:t>
            </w:r>
          </w:p>
        </w:tc>
        <w:tc>
          <w:tcPr>
            <w:tcW w:w="888" w:type="pct"/>
            <w:shd w:val="clear" w:color="auto" w:fill="auto"/>
          </w:tcPr>
          <w:p w14:paraId="25C166DD" w14:textId="77777777" w:rsidR="00E14186" w:rsidRDefault="00E14186" w:rsidP="00E14186">
            <w:r>
              <w:t>18:00-20:00</w:t>
            </w:r>
          </w:p>
        </w:tc>
        <w:tc>
          <w:tcPr>
            <w:tcW w:w="1075" w:type="pct"/>
            <w:shd w:val="clear" w:color="auto" w:fill="auto"/>
          </w:tcPr>
          <w:p w14:paraId="0793F246" w14:textId="72BA5F7E" w:rsidR="00E14186" w:rsidRDefault="00E14186" w:rsidP="00E14186">
            <w:proofErr w:type="spellStart"/>
            <w:r w:rsidRPr="008B1809">
              <w:t>Solway</w:t>
            </w:r>
            <w:proofErr w:type="spellEnd"/>
            <w:r w:rsidRPr="008B1809">
              <w:t xml:space="preserve"> Banks</w:t>
            </w:r>
          </w:p>
        </w:tc>
      </w:tr>
      <w:tr w:rsidR="00E14186" w:rsidRPr="00013F2C" w14:paraId="7466B870" w14:textId="77777777" w:rsidTr="009B667F">
        <w:trPr>
          <w:gridAfter w:val="1"/>
          <w:wAfter w:w="1059" w:type="pct"/>
          <w:trHeight w:val="301"/>
        </w:trPr>
        <w:tc>
          <w:tcPr>
            <w:tcW w:w="919" w:type="pct"/>
            <w:shd w:val="clear" w:color="auto" w:fill="auto"/>
          </w:tcPr>
          <w:p w14:paraId="3F351C01" w14:textId="15638D21" w:rsidR="00E14186" w:rsidRDefault="00E14186" w:rsidP="00E14186">
            <w:r>
              <w:t>Thurs</w:t>
            </w:r>
          </w:p>
          <w:p w14:paraId="1C8F5EFA" w14:textId="425E8585" w:rsidR="00E14186" w:rsidRPr="001C67FB" w:rsidRDefault="00E14186" w:rsidP="00E14186">
            <w:r>
              <w:t>2</w:t>
            </w:r>
            <w:r w:rsidRPr="008D763B">
              <w:rPr>
                <w:vertAlign w:val="superscript"/>
              </w:rPr>
              <w:t>nd</w:t>
            </w:r>
            <w:r>
              <w:t xml:space="preserve"> May</w:t>
            </w:r>
          </w:p>
        </w:tc>
        <w:tc>
          <w:tcPr>
            <w:tcW w:w="1059" w:type="pct"/>
            <w:shd w:val="clear" w:color="auto" w:fill="auto"/>
          </w:tcPr>
          <w:p w14:paraId="433B547E" w14:textId="3D83F329" w:rsidR="00E14186" w:rsidRPr="00090992" w:rsidRDefault="00500C86" w:rsidP="00E14186">
            <w:proofErr w:type="spellStart"/>
            <w:r>
              <w:t>Urdd</w:t>
            </w:r>
            <w:proofErr w:type="spellEnd"/>
            <w:r>
              <w:t>- Bingo Session</w:t>
            </w:r>
          </w:p>
        </w:tc>
        <w:tc>
          <w:tcPr>
            <w:tcW w:w="888" w:type="pct"/>
            <w:shd w:val="clear" w:color="auto" w:fill="auto"/>
          </w:tcPr>
          <w:p w14:paraId="56253E0A" w14:textId="77777777" w:rsidR="00E14186" w:rsidRDefault="00E14186" w:rsidP="00E14186">
            <w:r>
              <w:t>18:00-20:00</w:t>
            </w:r>
          </w:p>
        </w:tc>
        <w:tc>
          <w:tcPr>
            <w:tcW w:w="1075" w:type="pct"/>
            <w:shd w:val="clear" w:color="auto" w:fill="auto"/>
          </w:tcPr>
          <w:p w14:paraId="6DC9DE6C" w14:textId="72EE60A1" w:rsidR="00E14186" w:rsidRDefault="00E14186" w:rsidP="00E14186">
            <w:proofErr w:type="spellStart"/>
            <w:r w:rsidRPr="008B1809">
              <w:t>Solway</w:t>
            </w:r>
            <w:proofErr w:type="spellEnd"/>
            <w:r w:rsidRPr="008B1809">
              <w:t xml:space="preserve"> Banks</w:t>
            </w:r>
          </w:p>
        </w:tc>
      </w:tr>
      <w:tr w:rsidR="002C338E" w:rsidRPr="00013F2C" w14:paraId="3822F91A" w14:textId="77777777" w:rsidTr="009B667F">
        <w:trPr>
          <w:gridAfter w:val="1"/>
          <w:wAfter w:w="1059" w:type="pct"/>
          <w:trHeight w:val="301"/>
        </w:trPr>
        <w:tc>
          <w:tcPr>
            <w:tcW w:w="919" w:type="pct"/>
            <w:shd w:val="clear" w:color="auto" w:fill="FFFF00"/>
          </w:tcPr>
          <w:p w14:paraId="0CAFC840" w14:textId="77777777" w:rsidR="002C338E" w:rsidRPr="009B667F" w:rsidRDefault="002C338E" w:rsidP="008D763B">
            <w:pPr>
              <w:pStyle w:val="TableHeader"/>
              <w:rPr>
                <w:color w:val="auto"/>
              </w:rPr>
            </w:pPr>
            <w:r w:rsidRPr="009B667F">
              <w:rPr>
                <w:color w:val="auto"/>
              </w:rPr>
              <w:t>Mon</w:t>
            </w:r>
            <w:r w:rsidR="009A17CC" w:rsidRPr="009B667F">
              <w:rPr>
                <w:color w:val="auto"/>
              </w:rPr>
              <w:t xml:space="preserve"> </w:t>
            </w:r>
          </w:p>
          <w:p w14:paraId="23BE8D69" w14:textId="7787CD57" w:rsidR="008D763B" w:rsidRPr="009B667F" w:rsidRDefault="008D763B" w:rsidP="008D763B">
            <w:pPr>
              <w:pStyle w:val="TableHeader"/>
              <w:rPr>
                <w:color w:val="auto"/>
              </w:rPr>
            </w:pPr>
            <w:r w:rsidRPr="009B667F">
              <w:rPr>
                <w:color w:val="auto"/>
              </w:rPr>
              <w:t>6</w:t>
            </w:r>
            <w:r w:rsidRPr="009B667F">
              <w:rPr>
                <w:color w:val="auto"/>
                <w:vertAlign w:val="superscript"/>
              </w:rPr>
              <w:t>th</w:t>
            </w:r>
            <w:r w:rsidRPr="009B667F">
              <w:rPr>
                <w:color w:val="auto"/>
              </w:rPr>
              <w:t xml:space="preserve"> May</w:t>
            </w:r>
          </w:p>
        </w:tc>
        <w:tc>
          <w:tcPr>
            <w:tcW w:w="1059" w:type="pct"/>
            <w:shd w:val="clear" w:color="auto" w:fill="FFFF00"/>
          </w:tcPr>
          <w:p w14:paraId="609109B4" w14:textId="77777777" w:rsidR="002C338E" w:rsidRPr="009B667F" w:rsidRDefault="002C338E" w:rsidP="00ED445C">
            <w:pPr>
              <w:rPr>
                <w:color w:val="auto"/>
              </w:rPr>
            </w:pPr>
          </w:p>
          <w:p w14:paraId="6043BE33" w14:textId="34610EAC" w:rsidR="008D763B" w:rsidRPr="009B667F" w:rsidRDefault="009B667F" w:rsidP="008D763B">
            <w:pPr>
              <w:jc w:val="both"/>
              <w:rPr>
                <w:color w:val="auto"/>
              </w:rPr>
            </w:pPr>
            <w:r w:rsidRPr="009B667F">
              <w:rPr>
                <w:color w:val="auto"/>
              </w:rPr>
              <w:t xml:space="preserve">BANK HOLIDAY </w:t>
            </w:r>
          </w:p>
        </w:tc>
        <w:tc>
          <w:tcPr>
            <w:tcW w:w="888" w:type="pct"/>
            <w:shd w:val="clear" w:color="auto" w:fill="FFFF00"/>
          </w:tcPr>
          <w:p w14:paraId="3EA49591" w14:textId="77777777" w:rsidR="002C338E" w:rsidRPr="009B667F" w:rsidRDefault="002C338E" w:rsidP="00ED445C">
            <w:pPr>
              <w:rPr>
                <w:color w:val="auto"/>
              </w:rPr>
            </w:pPr>
          </w:p>
          <w:p w14:paraId="21E48831" w14:textId="20D2CF85" w:rsidR="009B667F" w:rsidRPr="009B667F" w:rsidRDefault="009B667F" w:rsidP="00ED445C">
            <w:pPr>
              <w:rPr>
                <w:color w:val="auto"/>
              </w:rPr>
            </w:pPr>
            <w:r w:rsidRPr="009B667F">
              <w:rPr>
                <w:color w:val="auto"/>
              </w:rPr>
              <w:t>CLOSED</w:t>
            </w:r>
          </w:p>
        </w:tc>
        <w:tc>
          <w:tcPr>
            <w:tcW w:w="1075" w:type="pct"/>
            <w:shd w:val="clear" w:color="auto" w:fill="FFFF00"/>
          </w:tcPr>
          <w:p w14:paraId="2A0F0138" w14:textId="77777777" w:rsidR="002C338E" w:rsidRPr="009B667F" w:rsidRDefault="002C338E" w:rsidP="00ED445C">
            <w:pPr>
              <w:rPr>
                <w:color w:val="auto"/>
              </w:rPr>
            </w:pPr>
          </w:p>
          <w:p w14:paraId="57497539" w14:textId="0A8678EA" w:rsidR="009B667F" w:rsidRPr="009B667F" w:rsidRDefault="009B667F" w:rsidP="00ED445C">
            <w:pPr>
              <w:rPr>
                <w:color w:val="auto"/>
              </w:rPr>
            </w:pPr>
            <w:r w:rsidRPr="009B667F">
              <w:rPr>
                <w:color w:val="auto"/>
              </w:rPr>
              <w:t>CLOSED</w:t>
            </w:r>
          </w:p>
        </w:tc>
      </w:tr>
      <w:tr w:rsidR="002C338E" w:rsidRPr="00013F2C" w14:paraId="57A77E32" w14:textId="77777777" w:rsidTr="009B667F">
        <w:trPr>
          <w:gridAfter w:val="1"/>
          <w:wAfter w:w="1059" w:type="pct"/>
          <w:trHeight w:val="301"/>
        </w:trPr>
        <w:tc>
          <w:tcPr>
            <w:tcW w:w="919" w:type="pct"/>
            <w:shd w:val="clear" w:color="auto" w:fill="auto"/>
          </w:tcPr>
          <w:p w14:paraId="25D4A62D" w14:textId="3F5E6B6C" w:rsidR="002C338E" w:rsidRDefault="00C04343" w:rsidP="008D763B">
            <w:r>
              <w:t>Thur</w:t>
            </w:r>
            <w:r w:rsidR="009B667F">
              <w:t>s</w:t>
            </w:r>
            <w:r>
              <w:t xml:space="preserve"> </w:t>
            </w:r>
          </w:p>
          <w:p w14:paraId="30BB3BC7" w14:textId="0615A0CD" w:rsidR="009B667F" w:rsidRPr="001C67FB" w:rsidRDefault="009B667F" w:rsidP="008D763B">
            <w:r>
              <w:t>9</w:t>
            </w:r>
            <w:r w:rsidRPr="009B667F">
              <w:rPr>
                <w:vertAlign w:val="superscript"/>
              </w:rPr>
              <w:t>th</w:t>
            </w:r>
            <w:r>
              <w:t xml:space="preserve"> May</w:t>
            </w:r>
          </w:p>
        </w:tc>
        <w:tc>
          <w:tcPr>
            <w:tcW w:w="1059" w:type="pct"/>
            <w:shd w:val="clear" w:color="auto" w:fill="auto"/>
          </w:tcPr>
          <w:p w14:paraId="19F11943" w14:textId="6E96AFC8" w:rsidR="00365468" w:rsidRPr="00430B31" w:rsidRDefault="00500C86" w:rsidP="00ED445C">
            <w:r>
              <w:t>BBQ – Hot Dogs, Music/ Party Festival</w:t>
            </w:r>
          </w:p>
        </w:tc>
        <w:tc>
          <w:tcPr>
            <w:tcW w:w="888" w:type="pct"/>
            <w:shd w:val="clear" w:color="auto" w:fill="auto"/>
          </w:tcPr>
          <w:p w14:paraId="5162DC41" w14:textId="77777777" w:rsidR="002C338E" w:rsidRPr="00430B31" w:rsidRDefault="002C338E" w:rsidP="00ED445C">
            <w:r w:rsidRPr="00430B31">
              <w:t>18:00-20:00</w:t>
            </w:r>
          </w:p>
        </w:tc>
        <w:tc>
          <w:tcPr>
            <w:tcW w:w="1075" w:type="pct"/>
            <w:shd w:val="clear" w:color="auto" w:fill="auto"/>
          </w:tcPr>
          <w:p w14:paraId="58A89D4D" w14:textId="3DFDE412" w:rsidR="002C338E" w:rsidRDefault="00E14186" w:rsidP="00ED445C">
            <w:proofErr w:type="spellStart"/>
            <w:r>
              <w:t>Solway</w:t>
            </w:r>
            <w:proofErr w:type="spellEnd"/>
            <w:r>
              <w:t xml:space="preserve"> Banks</w:t>
            </w:r>
          </w:p>
        </w:tc>
      </w:tr>
      <w:tr w:rsidR="00E14186" w:rsidRPr="00013F2C" w14:paraId="595113DC" w14:textId="77777777" w:rsidTr="009B667F">
        <w:trPr>
          <w:gridAfter w:val="1"/>
          <w:wAfter w:w="1059" w:type="pct"/>
          <w:trHeight w:val="301"/>
        </w:trPr>
        <w:tc>
          <w:tcPr>
            <w:tcW w:w="919" w:type="pct"/>
          </w:tcPr>
          <w:p w14:paraId="3F5B5A97" w14:textId="77777777" w:rsidR="00E14186" w:rsidRDefault="00E14186" w:rsidP="00E14186">
            <w:pPr>
              <w:pStyle w:val="TableHeader"/>
            </w:pPr>
            <w:r>
              <w:lastRenderedPageBreak/>
              <w:t xml:space="preserve">Mon </w:t>
            </w:r>
          </w:p>
          <w:p w14:paraId="4FA11B3B" w14:textId="69E2FAFA" w:rsidR="00E14186" w:rsidRPr="000D241E" w:rsidRDefault="00E14186" w:rsidP="00E14186">
            <w:pPr>
              <w:pStyle w:val="TableHeader"/>
            </w:pPr>
            <w:r>
              <w:t>13</w:t>
            </w:r>
            <w:r w:rsidRPr="009B667F">
              <w:rPr>
                <w:vertAlign w:val="superscript"/>
              </w:rPr>
              <w:t>th</w:t>
            </w:r>
            <w:r>
              <w:t xml:space="preserve"> May</w:t>
            </w:r>
          </w:p>
        </w:tc>
        <w:tc>
          <w:tcPr>
            <w:tcW w:w="1059" w:type="pct"/>
          </w:tcPr>
          <w:p w14:paraId="715456DD" w14:textId="77777777" w:rsidR="00E14186" w:rsidRPr="00500C86" w:rsidRDefault="00500C86" w:rsidP="00E14186">
            <w:r w:rsidRPr="00500C86">
              <w:t xml:space="preserve">In 2 Change </w:t>
            </w:r>
          </w:p>
          <w:p w14:paraId="729E82D1" w14:textId="0F0BAD79" w:rsidR="00500C86" w:rsidRPr="00A20140" w:rsidRDefault="00500C86" w:rsidP="00E14186">
            <w:pPr>
              <w:rPr>
                <w:highlight w:val="yellow"/>
              </w:rPr>
            </w:pPr>
            <w:r>
              <w:t>(Al</w:t>
            </w:r>
            <w:r w:rsidRPr="00500C86">
              <w:t>cohol Awareness)</w:t>
            </w:r>
          </w:p>
        </w:tc>
        <w:tc>
          <w:tcPr>
            <w:tcW w:w="888" w:type="pct"/>
          </w:tcPr>
          <w:p w14:paraId="460D8AB4" w14:textId="77777777" w:rsidR="00E14186" w:rsidRDefault="00E14186" w:rsidP="00E14186">
            <w:r>
              <w:t>18:00-20:00</w:t>
            </w:r>
          </w:p>
        </w:tc>
        <w:tc>
          <w:tcPr>
            <w:tcW w:w="1075" w:type="pct"/>
          </w:tcPr>
          <w:p w14:paraId="108F021F" w14:textId="54ED0EA3" w:rsidR="00E14186" w:rsidRDefault="00E14186" w:rsidP="00E14186">
            <w:proofErr w:type="spellStart"/>
            <w:r w:rsidRPr="00F614E4">
              <w:t>Solway</w:t>
            </w:r>
            <w:proofErr w:type="spellEnd"/>
            <w:r w:rsidRPr="00F614E4">
              <w:t xml:space="preserve"> Banks</w:t>
            </w:r>
          </w:p>
        </w:tc>
      </w:tr>
      <w:tr w:rsidR="00E14186" w:rsidRPr="00013F2C" w14:paraId="0EA3E573" w14:textId="77777777" w:rsidTr="009B667F">
        <w:trPr>
          <w:gridAfter w:val="1"/>
          <w:wAfter w:w="1059" w:type="pct"/>
          <w:trHeight w:val="301"/>
        </w:trPr>
        <w:tc>
          <w:tcPr>
            <w:tcW w:w="919" w:type="pct"/>
          </w:tcPr>
          <w:p w14:paraId="313D91BF" w14:textId="77777777" w:rsidR="00E14186" w:rsidRDefault="00E14186" w:rsidP="00E14186">
            <w:r>
              <w:t>Thurs.</w:t>
            </w:r>
          </w:p>
          <w:p w14:paraId="1673CC65" w14:textId="153B60AF" w:rsidR="00E14186" w:rsidRPr="001C67FB" w:rsidRDefault="00E14186" w:rsidP="00E14186">
            <w:r>
              <w:t>16</w:t>
            </w:r>
            <w:r w:rsidRPr="009B667F">
              <w:rPr>
                <w:vertAlign w:val="superscript"/>
              </w:rPr>
              <w:t>th</w:t>
            </w:r>
            <w:r>
              <w:t xml:space="preserve"> May </w:t>
            </w:r>
            <w:r>
              <w:rPr>
                <w:vertAlign w:val="superscript"/>
              </w:rPr>
              <w:t xml:space="preserve"> </w:t>
            </w:r>
          </w:p>
        </w:tc>
        <w:tc>
          <w:tcPr>
            <w:tcW w:w="1059" w:type="pct"/>
          </w:tcPr>
          <w:p w14:paraId="737500A0" w14:textId="55360C95" w:rsidR="00E14186" w:rsidRPr="00090992" w:rsidRDefault="00500C86" w:rsidP="00E14186">
            <w:r>
              <w:t>Inspire – Body Image</w:t>
            </w:r>
          </w:p>
        </w:tc>
        <w:tc>
          <w:tcPr>
            <w:tcW w:w="888" w:type="pct"/>
          </w:tcPr>
          <w:p w14:paraId="6AA5F455" w14:textId="77777777" w:rsidR="00E14186" w:rsidRDefault="00E14186" w:rsidP="00E14186">
            <w:r>
              <w:t>18:00-20:00</w:t>
            </w:r>
          </w:p>
        </w:tc>
        <w:tc>
          <w:tcPr>
            <w:tcW w:w="1075" w:type="pct"/>
          </w:tcPr>
          <w:p w14:paraId="7B9B449B" w14:textId="2557678C" w:rsidR="00E14186" w:rsidRDefault="00E14186" w:rsidP="00E14186">
            <w:proofErr w:type="spellStart"/>
            <w:r w:rsidRPr="00F614E4">
              <w:t>Solway</w:t>
            </w:r>
            <w:proofErr w:type="spellEnd"/>
            <w:r w:rsidRPr="00F614E4">
              <w:t xml:space="preserve"> Banks</w:t>
            </w:r>
          </w:p>
        </w:tc>
      </w:tr>
      <w:tr w:rsidR="00E14186" w:rsidRPr="00013F2C" w14:paraId="7DAC7629" w14:textId="77777777" w:rsidTr="009B667F">
        <w:trPr>
          <w:gridAfter w:val="1"/>
          <w:wAfter w:w="1059" w:type="pct"/>
          <w:trHeight w:val="301"/>
        </w:trPr>
        <w:tc>
          <w:tcPr>
            <w:tcW w:w="919" w:type="pct"/>
          </w:tcPr>
          <w:p w14:paraId="1027E9A1" w14:textId="77777777" w:rsidR="00E14186" w:rsidRDefault="00E14186" w:rsidP="00E14186">
            <w:pPr>
              <w:pStyle w:val="TableHeader"/>
            </w:pPr>
            <w:r>
              <w:t xml:space="preserve">Mon </w:t>
            </w:r>
          </w:p>
          <w:p w14:paraId="40A6190F" w14:textId="3C9F62A9" w:rsidR="00E14186" w:rsidRPr="000D241E" w:rsidRDefault="00E14186" w:rsidP="00E14186">
            <w:pPr>
              <w:pStyle w:val="TableHeader"/>
            </w:pPr>
            <w:r>
              <w:t>20</w:t>
            </w:r>
            <w:r w:rsidRPr="009B667F">
              <w:rPr>
                <w:vertAlign w:val="superscript"/>
              </w:rPr>
              <w:t>th</w:t>
            </w:r>
            <w:r>
              <w:t xml:space="preserve"> May</w:t>
            </w:r>
          </w:p>
        </w:tc>
        <w:tc>
          <w:tcPr>
            <w:tcW w:w="1059" w:type="pct"/>
          </w:tcPr>
          <w:p w14:paraId="3F1C3BB3" w14:textId="68A8E71F" w:rsidR="00E14186" w:rsidRPr="00090992" w:rsidRDefault="00500C86" w:rsidP="00E14186">
            <w:r>
              <w:t>Arts and Crafts</w:t>
            </w:r>
          </w:p>
        </w:tc>
        <w:tc>
          <w:tcPr>
            <w:tcW w:w="888" w:type="pct"/>
          </w:tcPr>
          <w:p w14:paraId="392B2768" w14:textId="77777777" w:rsidR="00E14186" w:rsidRDefault="00E14186" w:rsidP="00E14186">
            <w:r>
              <w:t>18:00-20:00</w:t>
            </w:r>
          </w:p>
        </w:tc>
        <w:tc>
          <w:tcPr>
            <w:tcW w:w="1075" w:type="pct"/>
          </w:tcPr>
          <w:p w14:paraId="033E0758" w14:textId="252C21A7" w:rsidR="00E14186" w:rsidRDefault="00E14186" w:rsidP="00E14186">
            <w:proofErr w:type="spellStart"/>
            <w:r w:rsidRPr="00F614E4">
              <w:t>Solway</w:t>
            </w:r>
            <w:proofErr w:type="spellEnd"/>
            <w:r w:rsidRPr="00F614E4">
              <w:t xml:space="preserve"> Banks</w:t>
            </w:r>
          </w:p>
        </w:tc>
      </w:tr>
      <w:tr w:rsidR="00E14186" w:rsidRPr="00013F2C" w14:paraId="703F0627" w14:textId="77777777" w:rsidTr="009B667F">
        <w:trPr>
          <w:gridAfter w:val="1"/>
          <w:wAfter w:w="1059" w:type="pct"/>
          <w:trHeight w:val="301"/>
        </w:trPr>
        <w:tc>
          <w:tcPr>
            <w:tcW w:w="919" w:type="pct"/>
          </w:tcPr>
          <w:p w14:paraId="02CD2C3F" w14:textId="2F9F7AEA" w:rsidR="00E14186" w:rsidRDefault="00E14186" w:rsidP="00E14186">
            <w:r>
              <w:t>Thurs.</w:t>
            </w:r>
          </w:p>
          <w:p w14:paraId="5C3DEFC4" w14:textId="3B3306FA" w:rsidR="00E14186" w:rsidRPr="001C67FB" w:rsidRDefault="00E14186" w:rsidP="00E14186">
            <w:r>
              <w:t>23</w:t>
            </w:r>
            <w:r w:rsidRPr="009B667F">
              <w:rPr>
                <w:vertAlign w:val="superscript"/>
              </w:rPr>
              <w:t>rd</w:t>
            </w:r>
            <w:r>
              <w:t xml:space="preserve"> May</w:t>
            </w:r>
          </w:p>
        </w:tc>
        <w:tc>
          <w:tcPr>
            <w:tcW w:w="1059" w:type="pct"/>
          </w:tcPr>
          <w:p w14:paraId="3789CD39" w14:textId="77777777" w:rsidR="00E14186" w:rsidRDefault="00500C86" w:rsidP="00E14186">
            <w:r>
              <w:t xml:space="preserve">Active </w:t>
            </w:r>
            <w:proofErr w:type="spellStart"/>
            <w:r>
              <w:t>Wrexham</w:t>
            </w:r>
            <w:proofErr w:type="spellEnd"/>
            <w:r>
              <w:t xml:space="preserve"> </w:t>
            </w:r>
          </w:p>
          <w:p w14:paraId="4F24201F" w14:textId="57ADE3E5" w:rsidR="00500C86" w:rsidRPr="00090992" w:rsidRDefault="00500C86" w:rsidP="00E14186">
            <w:r>
              <w:t>(Sports on the MUGA)</w:t>
            </w:r>
          </w:p>
        </w:tc>
        <w:tc>
          <w:tcPr>
            <w:tcW w:w="888" w:type="pct"/>
          </w:tcPr>
          <w:p w14:paraId="37F13102" w14:textId="77777777" w:rsidR="00E14186" w:rsidRDefault="00E14186" w:rsidP="00E14186">
            <w:r>
              <w:t>18:00-20:00</w:t>
            </w:r>
          </w:p>
        </w:tc>
        <w:tc>
          <w:tcPr>
            <w:tcW w:w="1075" w:type="pct"/>
          </w:tcPr>
          <w:p w14:paraId="3AF1FB35" w14:textId="2913DB90" w:rsidR="00E14186" w:rsidRDefault="00E14186" w:rsidP="00E14186">
            <w:proofErr w:type="spellStart"/>
            <w:r w:rsidRPr="00F614E4">
              <w:t>Solway</w:t>
            </w:r>
            <w:proofErr w:type="spellEnd"/>
            <w:r w:rsidRPr="00F614E4">
              <w:t xml:space="preserve"> Banks</w:t>
            </w:r>
          </w:p>
        </w:tc>
      </w:tr>
      <w:tr w:rsidR="009B667F" w:rsidRPr="0096541E" w14:paraId="273F815D" w14:textId="06EC48B8" w:rsidTr="009B667F">
        <w:trPr>
          <w:trHeight w:val="301"/>
        </w:trPr>
        <w:tc>
          <w:tcPr>
            <w:tcW w:w="919" w:type="pct"/>
            <w:shd w:val="clear" w:color="auto" w:fill="FFFF00"/>
          </w:tcPr>
          <w:p w14:paraId="3CDC0792" w14:textId="0DF8003B" w:rsidR="009B667F" w:rsidRPr="009B667F" w:rsidRDefault="009B667F" w:rsidP="009B667F">
            <w:pPr>
              <w:pStyle w:val="TableHeader"/>
              <w:jc w:val="both"/>
              <w:rPr>
                <w:color w:val="auto"/>
              </w:rPr>
            </w:pPr>
            <w:r>
              <w:rPr>
                <w:color w:val="auto"/>
              </w:rPr>
              <w:t xml:space="preserve"> </w:t>
            </w:r>
          </w:p>
        </w:tc>
        <w:tc>
          <w:tcPr>
            <w:tcW w:w="1059" w:type="pct"/>
            <w:shd w:val="clear" w:color="auto" w:fill="FFFF00"/>
          </w:tcPr>
          <w:p w14:paraId="601B3A30" w14:textId="631A4D7D" w:rsidR="009B667F" w:rsidRPr="009B667F" w:rsidRDefault="009B667F" w:rsidP="009B667F">
            <w:pPr>
              <w:jc w:val="both"/>
              <w:rPr>
                <w:color w:val="auto"/>
              </w:rPr>
            </w:pPr>
            <w:r>
              <w:rPr>
                <w:color w:val="auto"/>
              </w:rPr>
              <w:t xml:space="preserve">   </w:t>
            </w:r>
            <w:r w:rsidRPr="009B667F">
              <w:rPr>
                <w:color w:val="auto"/>
              </w:rPr>
              <w:t>HALF TERM</w:t>
            </w:r>
          </w:p>
        </w:tc>
        <w:tc>
          <w:tcPr>
            <w:tcW w:w="888" w:type="pct"/>
            <w:shd w:val="clear" w:color="auto" w:fill="FFFF00"/>
          </w:tcPr>
          <w:p w14:paraId="0F942E97" w14:textId="220E71AA" w:rsidR="009B667F" w:rsidRPr="009B667F" w:rsidRDefault="009B667F" w:rsidP="009B667F">
            <w:pPr>
              <w:jc w:val="both"/>
              <w:rPr>
                <w:color w:val="auto"/>
              </w:rPr>
            </w:pPr>
            <w:r>
              <w:rPr>
                <w:color w:val="auto"/>
              </w:rPr>
              <w:t>CLOSED</w:t>
            </w:r>
          </w:p>
        </w:tc>
        <w:tc>
          <w:tcPr>
            <w:tcW w:w="1075" w:type="pct"/>
            <w:shd w:val="clear" w:color="auto" w:fill="FFFF00"/>
          </w:tcPr>
          <w:p w14:paraId="42CC0097" w14:textId="66B1D437" w:rsidR="009B667F" w:rsidRPr="009B667F" w:rsidRDefault="009B667F" w:rsidP="009B667F">
            <w:pPr>
              <w:rPr>
                <w:color w:val="auto"/>
              </w:rPr>
            </w:pPr>
            <w:r>
              <w:rPr>
                <w:color w:val="auto"/>
              </w:rPr>
              <w:t>CLOSED</w:t>
            </w:r>
          </w:p>
        </w:tc>
        <w:tc>
          <w:tcPr>
            <w:tcW w:w="1059" w:type="pct"/>
          </w:tcPr>
          <w:p w14:paraId="31AE5FC9" w14:textId="77777777" w:rsidR="009B667F" w:rsidRPr="0096541E" w:rsidRDefault="009B667F" w:rsidP="009B667F">
            <w:pPr>
              <w:jc w:val="left"/>
            </w:pPr>
          </w:p>
        </w:tc>
      </w:tr>
      <w:tr w:rsidR="00E14186" w:rsidRPr="00013F2C" w14:paraId="227EE01A" w14:textId="77777777" w:rsidTr="009B667F">
        <w:trPr>
          <w:gridAfter w:val="1"/>
          <w:wAfter w:w="1059" w:type="pct"/>
          <w:trHeight w:val="301"/>
        </w:trPr>
        <w:tc>
          <w:tcPr>
            <w:tcW w:w="919" w:type="pct"/>
            <w:shd w:val="clear" w:color="auto" w:fill="FFFFFF" w:themeFill="background1"/>
          </w:tcPr>
          <w:p w14:paraId="342DDAD7" w14:textId="77777777" w:rsidR="00E14186" w:rsidRDefault="00E14186" w:rsidP="00E14186">
            <w:pPr>
              <w:pStyle w:val="TableHeader"/>
            </w:pPr>
            <w:r>
              <w:t xml:space="preserve">Mon </w:t>
            </w:r>
          </w:p>
          <w:p w14:paraId="5AAB0273" w14:textId="0BD0126E" w:rsidR="00E14186" w:rsidRPr="000D241E" w:rsidRDefault="00E14186" w:rsidP="00E14186">
            <w:pPr>
              <w:pStyle w:val="TableHeader"/>
            </w:pPr>
            <w:r>
              <w:t>3</w:t>
            </w:r>
            <w:r w:rsidRPr="009B667F">
              <w:rPr>
                <w:vertAlign w:val="superscript"/>
              </w:rPr>
              <w:t>rd</w:t>
            </w:r>
            <w:r>
              <w:t xml:space="preserve"> June</w:t>
            </w:r>
          </w:p>
        </w:tc>
        <w:tc>
          <w:tcPr>
            <w:tcW w:w="1059" w:type="pct"/>
            <w:shd w:val="clear" w:color="auto" w:fill="FFFFFF" w:themeFill="background1"/>
          </w:tcPr>
          <w:p w14:paraId="6D89E3C5" w14:textId="6939777F" w:rsidR="00E14186" w:rsidRPr="00F72D55" w:rsidRDefault="00500C86" w:rsidP="00E14186">
            <w:r>
              <w:t>Bike comp</w:t>
            </w:r>
          </w:p>
        </w:tc>
        <w:tc>
          <w:tcPr>
            <w:tcW w:w="888" w:type="pct"/>
            <w:shd w:val="clear" w:color="auto" w:fill="FFFFFF" w:themeFill="background1"/>
          </w:tcPr>
          <w:p w14:paraId="5DF3EF48" w14:textId="4A4FFCDA" w:rsidR="00E14186" w:rsidRPr="001C67FB" w:rsidRDefault="00E14186" w:rsidP="00E14186">
            <w:pPr>
              <w:pStyle w:val="TableText"/>
            </w:pPr>
            <w:r>
              <w:t>18:00-20:00</w:t>
            </w:r>
          </w:p>
        </w:tc>
        <w:tc>
          <w:tcPr>
            <w:tcW w:w="1075" w:type="pct"/>
            <w:shd w:val="clear" w:color="auto" w:fill="FFFFFF" w:themeFill="background1"/>
          </w:tcPr>
          <w:p w14:paraId="722F7A97" w14:textId="2808AD8D" w:rsidR="00E14186" w:rsidRDefault="00E14186" w:rsidP="00E14186">
            <w:proofErr w:type="spellStart"/>
            <w:r w:rsidRPr="004223AF">
              <w:t>Solway</w:t>
            </w:r>
            <w:proofErr w:type="spellEnd"/>
            <w:r w:rsidRPr="004223AF">
              <w:t xml:space="preserve"> Banks</w:t>
            </w:r>
          </w:p>
        </w:tc>
      </w:tr>
      <w:tr w:rsidR="00E14186" w:rsidRPr="00013F2C" w14:paraId="67526114" w14:textId="77777777" w:rsidTr="009B667F">
        <w:trPr>
          <w:gridAfter w:val="1"/>
          <w:wAfter w:w="1059" w:type="pct"/>
          <w:trHeight w:val="301"/>
        </w:trPr>
        <w:tc>
          <w:tcPr>
            <w:tcW w:w="919" w:type="pct"/>
            <w:shd w:val="clear" w:color="auto" w:fill="FFFFFF" w:themeFill="background1"/>
          </w:tcPr>
          <w:p w14:paraId="182885AE" w14:textId="77777777" w:rsidR="00E14186" w:rsidRDefault="00E14186" w:rsidP="00E14186">
            <w:r>
              <w:t xml:space="preserve">Thurs </w:t>
            </w:r>
          </w:p>
          <w:p w14:paraId="786818FD" w14:textId="55865E3C" w:rsidR="00E14186" w:rsidRPr="001C67FB" w:rsidRDefault="00E14186" w:rsidP="00E14186">
            <w:r>
              <w:t>6</w:t>
            </w:r>
            <w:r w:rsidRPr="009B667F">
              <w:rPr>
                <w:vertAlign w:val="superscript"/>
              </w:rPr>
              <w:t>th</w:t>
            </w:r>
            <w:r>
              <w:t xml:space="preserve"> June</w:t>
            </w:r>
          </w:p>
        </w:tc>
        <w:tc>
          <w:tcPr>
            <w:tcW w:w="1059" w:type="pct"/>
            <w:shd w:val="clear" w:color="auto" w:fill="auto"/>
          </w:tcPr>
          <w:p w14:paraId="554420F7" w14:textId="77777777" w:rsidR="00E14186" w:rsidRDefault="00500C86" w:rsidP="00E14186">
            <w:r>
              <w:t xml:space="preserve">Appreciation Day </w:t>
            </w:r>
          </w:p>
          <w:p w14:paraId="4C93900E" w14:textId="17DE21E2" w:rsidR="00500C86" w:rsidRPr="00B03917" w:rsidRDefault="00500C86" w:rsidP="00E14186">
            <w:r>
              <w:t>(Pictures)</w:t>
            </w:r>
          </w:p>
        </w:tc>
        <w:tc>
          <w:tcPr>
            <w:tcW w:w="888" w:type="pct"/>
          </w:tcPr>
          <w:p w14:paraId="540A4386" w14:textId="7326BC0F" w:rsidR="00E14186" w:rsidRPr="00BF55BA" w:rsidRDefault="00E14186" w:rsidP="00E14186">
            <w:r>
              <w:t>18:00-20:00</w:t>
            </w:r>
          </w:p>
        </w:tc>
        <w:tc>
          <w:tcPr>
            <w:tcW w:w="1075" w:type="pct"/>
          </w:tcPr>
          <w:p w14:paraId="28CD4EBD" w14:textId="6FF6CC6B" w:rsidR="00E14186" w:rsidRPr="00BF55BA" w:rsidRDefault="00E14186" w:rsidP="00E14186">
            <w:proofErr w:type="spellStart"/>
            <w:r w:rsidRPr="004223AF">
              <w:t>Solway</w:t>
            </w:r>
            <w:proofErr w:type="spellEnd"/>
            <w:r w:rsidRPr="004223AF">
              <w:t xml:space="preserve"> Banks</w:t>
            </w:r>
          </w:p>
        </w:tc>
      </w:tr>
      <w:tr w:rsidR="00E14186" w:rsidRPr="00013F2C" w14:paraId="2175D125" w14:textId="77777777" w:rsidTr="009B667F">
        <w:trPr>
          <w:gridAfter w:val="1"/>
          <w:wAfter w:w="1059" w:type="pct"/>
          <w:trHeight w:val="301"/>
        </w:trPr>
        <w:tc>
          <w:tcPr>
            <w:tcW w:w="919" w:type="pct"/>
            <w:shd w:val="clear" w:color="auto" w:fill="FFFFFF" w:themeFill="background1"/>
          </w:tcPr>
          <w:p w14:paraId="576F2915" w14:textId="77777777" w:rsidR="00E14186" w:rsidRDefault="00E14186" w:rsidP="00E14186">
            <w:pPr>
              <w:pStyle w:val="TableHeader"/>
            </w:pPr>
            <w:r>
              <w:t xml:space="preserve">Mon </w:t>
            </w:r>
          </w:p>
          <w:p w14:paraId="214A0DAB" w14:textId="228EB2D4" w:rsidR="00E14186" w:rsidRPr="000D241E" w:rsidRDefault="00E14186" w:rsidP="00E14186">
            <w:pPr>
              <w:pStyle w:val="TableHeader"/>
            </w:pPr>
            <w:r>
              <w:t>10</w:t>
            </w:r>
            <w:r w:rsidRPr="009B667F">
              <w:rPr>
                <w:vertAlign w:val="superscript"/>
              </w:rPr>
              <w:t>th</w:t>
            </w:r>
            <w:r>
              <w:t xml:space="preserve"> June</w:t>
            </w:r>
          </w:p>
        </w:tc>
        <w:tc>
          <w:tcPr>
            <w:tcW w:w="1059" w:type="pct"/>
          </w:tcPr>
          <w:p w14:paraId="0857D838" w14:textId="77777777" w:rsidR="00E14186" w:rsidRDefault="00500C86" w:rsidP="00E14186">
            <w:r>
              <w:t xml:space="preserve">In2 Change </w:t>
            </w:r>
          </w:p>
          <w:p w14:paraId="30FB22A1" w14:textId="0ADF7655" w:rsidR="00500C86" w:rsidRPr="00443CBD" w:rsidRDefault="00500C86" w:rsidP="00E14186">
            <w:r>
              <w:t>Drugs and Vaping</w:t>
            </w:r>
          </w:p>
        </w:tc>
        <w:tc>
          <w:tcPr>
            <w:tcW w:w="888" w:type="pct"/>
          </w:tcPr>
          <w:p w14:paraId="2D6C353C" w14:textId="28947200" w:rsidR="00E14186" w:rsidRPr="00443CBD" w:rsidRDefault="00E14186" w:rsidP="00E14186">
            <w:pPr>
              <w:rPr>
                <w:color w:val="FF0000"/>
              </w:rPr>
            </w:pPr>
            <w:r w:rsidRPr="0010528E">
              <w:t>18:00-20:00</w:t>
            </w:r>
          </w:p>
        </w:tc>
        <w:tc>
          <w:tcPr>
            <w:tcW w:w="1075" w:type="pct"/>
          </w:tcPr>
          <w:p w14:paraId="73B27D17" w14:textId="6A0D08AC" w:rsidR="00E14186" w:rsidRPr="00443CBD" w:rsidRDefault="00E14186" w:rsidP="00E14186">
            <w:proofErr w:type="spellStart"/>
            <w:r w:rsidRPr="004223AF">
              <w:t>Solway</w:t>
            </w:r>
            <w:proofErr w:type="spellEnd"/>
            <w:r w:rsidRPr="004223AF">
              <w:t xml:space="preserve"> Banks</w:t>
            </w:r>
          </w:p>
        </w:tc>
      </w:tr>
      <w:tr w:rsidR="00E14186" w:rsidRPr="00013F2C" w14:paraId="1F60E866" w14:textId="77777777" w:rsidTr="009B667F">
        <w:trPr>
          <w:gridAfter w:val="1"/>
          <w:wAfter w:w="1059" w:type="pct"/>
          <w:trHeight w:val="301"/>
        </w:trPr>
        <w:tc>
          <w:tcPr>
            <w:tcW w:w="919" w:type="pct"/>
            <w:shd w:val="clear" w:color="auto" w:fill="FFFFFF" w:themeFill="background1"/>
          </w:tcPr>
          <w:p w14:paraId="47D4B1BB" w14:textId="77777777" w:rsidR="00E14186" w:rsidRDefault="00E14186" w:rsidP="00E14186">
            <w:r>
              <w:t>Thurs</w:t>
            </w:r>
          </w:p>
          <w:p w14:paraId="520AF6E8" w14:textId="77777777" w:rsidR="00E14186" w:rsidRDefault="00E14186" w:rsidP="00E14186"/>
          <w:p w14:paraId="3FE54099" w14:textId="0A987379" w:rsidR="00E14186" w:rsidRPr="009B667F" w:rsidRDefault="00E14186" w:rsidP="00E14186">
            <w:r>
              <w:t>13</w:t>
            </w:r>
            <w:r w:rsidRPr="009B667F">
              <w:rPr>
                <w:vertAlign w:val="superscript"/>
              </w:rPr>
              <w:t>th</w:t>
            </w:r>
            <w:r>
              <w:t xml:space="preserve"> June</w:t>
            </w:r>
          </w:p>
        </w:tc>
        <w:tc>
          <w:tcPr>
            <w:tcW w:w="1059" w:type="pct"/>
            <w:shd w:val="clear" w:color="auto" w:fill="auto"/>
          </w:tcPr>
          <w:p w14:paraId="27FFC40C" w14:textId="77777777" w:rsidR="00E14186" w:rsidRPr="00500C86" w:rsidRDefault="00500C86" w:rsidP="00E14186">
            <w:r w:rsidRPr="00500C86">
              <w:t xml:space="preserve">Card making </w:t>
            </w:r>
          </w:p>
          <w:p w14:paraId="58EC0459" w14:textId="09F01DC3" w:rsidR="00500C86" w:rsidRPr="00DE1F31" w:rsidRDefault="00500C86" w:rsidP="00E14186">
            <w:pPr>
              <w:rPr>
                <w:highlight w:val="yellow"/>
              </w:rPr>
            </w:pPr>
            <w:r w:rsidRPr="00500C86">
              <w:t>(Father’s Day)</w:t>
            </w:r>
          </w:p>
        </w:tc>
        <w:tc>
          <w:tcPr>
            <w:tcW w:w="888" w:type="pct"/>
            <w:shd w:val="clear" w:color="auto" w:fill="auto"/>
          </w:tcPr>
          <w:p w14:paraId="716FB135" w14:textId="77777777" w:rsidR="00E14186" w:rsidRDefault="00E14186" w:rsidP="00E14186">
            <w:r>
              <w:t>18:00-20:00</w:t>
            </w:r>
          </w:p>
        </w:tc>
        <w:tc>
          <w:tcPr>
            <w:tcW w:w="1075" w:type="pct"/>
            <w:shd w:val="clear" w:color="auto" w:fill="auto"/>
          </w:tcPr>
          <w:p w14:paraId="64EE2727" w14:textId="1112AC98" w:rsidR="00E14186" w:rsidRDefault="00E14186" w:rsidP="00E14186">
            <w:proofErr w:type="spellStart"/>
            <w:r w:rsidRPr="004223AF">
              <w:t>Solway</w:t>
            </w:r>
            <w:proofErr w:type="spellEnd"/>
            <w:r w:rsidRPr="004223AF">
              <w:t xml:space="preserve"> Banks</w:t>
            </w:r>
          </w:p>
        </w:tc>
      </w:tr>
      <w:tr w:rsidR="00E14186" w:rsidRPr="00013F2C" w14:paraId="4269C1A3" w14:textId="77777777" w:rsidTr="009B667F">
        <w:trPr>
          <w:gridAfter w:val="1"/>
          <w:wAfter w:w="1059" w:type="pct"/>
          <w:trHeight w:val="301"/>
        </w:trPr>
        <w:tc>
          <w:tcPr>
            <w:tcW w:w="919" w:type="pct"/>
            <w:shd w:val="clear" w:color="auto" w:fill="FFFFFF" w:themeFill="background1"/>
          </w:tcPr>
          <w:p w14:paraId="051461C1" w14:textId="77777777" w:rsidR="00E14186" w:rsidRDefault="00E14186" w:rsidP="00E14186">
            <w:pPr>
              <w:pStyle w:val="TableHeader"/>
            </w:pPr>
            <w:r>
              <w:t xml:space="preserve">Mon </w:t>
            </w:r>
          </w:p>
          <w:p w14:paraId="63C053BD" w14:textId="1885DA15" w:rsidR="00E14186" w:rsidRPr="000D241E" w:rsidRDefault="00E14186" w:rsidP="00E14186">
            <w:pPr>
              <w:pStyle w:val="TableHeader"/>
            </w:pPr>
            <w:r>
              <w:t>17</w:t>
            </w:r>
            <w:r w:rsidRPr="00ED17E7">
              <w:rPr>
                <w:vertAlign w:val="superscript"/>
              </w:rPr>
              <w:t>th</w:t>
            </w:r>
            <w:r>
              <w:t xml:space="preserve"> June</w:t>
            </w:r>
          </w:p>
        </w:tc>
        <w:tc>
          <w:tcPr>
            <w:tcW w:w="1059" w:type="pct"/>
          </w:tcPr>
          <w:p w14:paraId="62EF7B49" w14:textId="77777777" w:rsidR="00E14186" w:rsidRDefault="00500C86" w:rsidP="00184328">
            <w:r>
              <w:t>Chalk drawing</w:t>
            </w:r>
          </w:p>
          <w:p w14:paraId="3F5764A4" w14:textId="77777777" w:rsidR="00184328" w:rsidRDefault="00184328" w:rsidP="00184328"/>
          <w:p w14:paraId="64596CD3" w14:textId="10B117F0" w:rsidR="00184328" w:rsidRPr="00942BDD" w:rsidRDefault="00184328" w:rsidP="00184328">
            <w:r>
              <w:t>(Climbing Wall TBC)</w:t>
            </w:r>
            <w:bookmarkStart w:id="0" w:name="_GoBack"/>
            <w:bookmarkEnd w:id="0"/>
          </w:p>
        </w:tc>
        <w:tc>
          <w:tcPr>
            <w:tcW w:w="888" w:type="pct"/>
          </w:tcPr>
          <w:p w14:paraId="55B0BB75" w14:textId="77777777" w:rsidR="00E14186" w:rsidRDefault="00E14186" w:rsidP="00E14186">
            <w:r>
              <w:t>18:00-20:00</w:t>
            </w:r>
          </w:p>
        </w:tc>
        <w:tc>
          <w:tcPr>
            <w:tcW w:w="1075" w:type="pct"/>
          </w:tcPr>
          <w:p w14:paraId="78146B6A" w14:textId="1473EB3C" w:rsidR="00E14186" w:rsidRDefault="00E14186" w:rsidP="00E14186">
            <w:proofErr w:type="spellStart"/>
            <w:r w:rsidRPr="004223AF">
              <w:t>Solway</w:t>
            </w:r>
            <w:proofErr w:type="spellEnd"/>
            <w:r w:rsidRPr="004223AF">
              <w:t xml:space="preserve"> Banks</w:t>
            </w:r>
          </w:p>
        </w:tc>
      </w:tr>
      <w:tr w:rsidR="00E14186" w:rsidRPr="00B55C79" w14:paraId="04A2321D" w14:textId="77777777" w:rsidTr="009B667F">
        <w:trPr>
          <w:gridAfter w:val="1"/>
          <w:wAfter w:w="1059" w:type="pct"/>
          <w:trHeight w:val="579"/>
        </w:trPr>
        <w:tc>
          <w:tcPr>
            <w:tcW w:w="919" w:type="pct"/>
            <w:shd w:val="clear" w:color="auto" w:fill="FFFFFF" w:themeFill="background1"/>
          </w:tcPr>
          <w:p w14:paraId="02CAFFB8" w14:textId="77777777" w:rsidR="00E14186" w:rsidRDefault="00E14186" w:rsidP="00E14186">
            <w:r>
              <w:t xml:space="preserve">Thurs </w:t>
            </w:r>
          </w:p>
          <w:p w14:paraId="6E365511" w14:textId="2494D8E9" w:rsidR="00E14186" w:rsidRPr="001C67FB" w:rsidRDefault="00E14186" w:rsidP="00E14186">
            <w:r>
              <w:t>20</w:t>
            </w:r>
            <w:r w:rsidRPr="00ED17E7">
              <w:rPr>
                <w:vertAlign w:val="superscript"/>
              </w:rPr>
              <w:t>th</w:t>
            </w:r>
            <w:r>
              <w:t xml:space="preserve"> June</w:t>
            </w:r>
          </w:p>
        </w:tc>
        <w:tc>
          <w:tcPr>
            <w:tcW w:w="1059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533FAFAD" w14:textId="77777777" w:rsidR="00E14186" w:rsidRDefault="00500C86" w:rsidP="00E14186">
            <w:r>
              <w:t>Youth Work week</w:t>
            </w:r>
          </w:p>
          <w:p w14:paraId="356A58A0" w14:textId="610ACB7E" w:rsidR="00500C86" w:rsidRPr="00E33D61" w:rsidRDefault="00500C86" w:rsidP="00E14186">
            <w:r>
              <w:t>(designing pictures/ art for celebration)</w:t>
            </w:r>
          </w:p>
        </w:tc>
        <w:tc>
          <w:tcPr>
            <w:tcW w:w="888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4BD6B7E2" w14:textId="77777777" w:rsidR="00E14186" w:rsidRDefault="00E14186" w:rsidP="00E14186">
            <w:r>
              <w:t>18:00-20:00</w:t>
            </w:r>
          </w:p>
        </w:tc>
        <w:tc>
          <w:tcPr>
            <w:tcW w:w="107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07593711" w14:textId="3E141020" w:rsidR="00E14186" w:rsidRDefault="00E14186" w:rsidP="00E14186">
            <w:proofErr w:type="spellStart"/>
            <w:r w:rsidRPr="004223AF">
              <w:t>Solway</w:t>
            </w:r>
            <w:proofErr w:type="spellEnd"/>
            <w:r w:rsidRPr="004223AF">
              <w:t xml:space="preserve"> Banks</w:t>
            </w:r>
          </w:p>
        </w:tc>
      </w:tr>
      <w:tr w:rsidR="00E14186" w:rsidRPr="00B55C79" w14:paraId="51971A46" w14:textId="77777777" w:rsidTr="009B667F">
        <w:trPr>
          <w:gridAfter w:val="1"/>
          <w:wAfter w:w="1059" w:type="pct"/>
          <w:trHeight w:val="579"/>
        </w:trPr>
        <w:tc>
          <w:tcPr>
            <w:tcW w:w="919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auto"/>
          </w:tcPr>
          <w:p w14:paraId="55F89D74" w14:textId="77777777" w:rsidR="00E14186" w:rsidRDefault="00E14186" w:rsidP="00E14186">
            <w:pPr>
              <w:pStyle w:val="TableHeader"/>
            </w:pPr>
            <w:r>
              <w:t>Mon</w:t>
            </w:r>
          </w:p>
          <w:p w14:paraId="5D693915" w14:textId="431ED7FC" w:rsidR="00E14186" w:rsidRPr="000D241E" w:rsidRDefault="00E14186" w:rsidP="00E14186">
            <w:pPr>
              <w:pStyle w:val="TableHeader"/>
            </w:pPr>
            <w:r>
              <w:t>24</w:t>
            </w:r>
            <w:r w:rsidRPr="00ED17E7">
              <w:rPr>
                <w:vertAlign w:val="superscript"/>
              </w:rPr>
              <w:t>th</w:t>
            </w:r>
            <w:r>
              <w:t xml:space="preserve"> June </w:t>
            </w:r>
          </w:p>
        </w:tc>
        <w:tc>
          <w:tcPr>
            <w:tcW w:w="1059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28BFBD76" w14:textId="771739EA" w:rsidR="00E14186" w:rsidRPr="00E33D61" w:rsidRDefault="00500C86" w:rsidP="00E14186">
            <w:r>
              <w:t>Youth Work celebration</w:t>
            </w:r>
          </w:p>
        </w:tc>
        <w:tc>
          <w:tcPr>
            <w:tcW w:w="888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5ED421BF" w14:textId="77777777" w:rsidR="00E14186" w:rsidRDefault="00E14186" w:rsidP="00E14186">
            <w:r>
              <w:t>18:00-20:00</w:t>
            </w:r>
          </w:p>
        </w:tc>
        <w:tc>
          <w:tcPr>
            <w:tcW w:w="107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0B1F79FA" w14:textId="22BB5F5D" w:rsidR="00E14186" w:rsidRDefault="00E14186" w:rsidP="00E14186">
            <w:proofErr w:type="spellStart"/>
            <w:r w:rsidRPr="004223AF">
              <w:t>Solway</w:t>
            </w:r>
            <w:proofErr w:type="spellEnd"/>
            <w:r w:rsidRPr="004223AF">
              <w:t xml:space="preserve"> Banks</w:t>
            </w:r>
          </w:p>
        </w:tc>
      </w:tr>
      <w:tr w:rsidR="00E14186" w:rsidRPr="00B55C79" w14:paraId="00271B95" w14:textId="77777777" w:rsidTr="009B667F">
        <w:trPr>
          <w:gridAfter w:val="1"/>
          <w:wAfter w:w="1059" w:type="pct"/>
          <w:trHeight w:val="579"/>
        </w:trPr>
        <w:tc>
          <w:tcPr>
            <w:tcW w:w="919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auto"/>
          </w:tcPr>
          <w:p w14:paraId="626B2053" w14:textId="77777777" w:rsidR="00E14186" w:rsidRDefault="00E14186" w:rsidP="00E14186">
            <w:r>
              <w:lastRenderedPageBreak/>
              <w:t xml:space="preserve">Thurs </w:t>
            </w:r>
          </w:p>
          <w:p w14:paraId="2CD7E0F3" w14:textId="7725062F" w:rsidR="00E14186" w:rsidRPr="001C67FB" w:rsidRDefault="00E14186" w:rsidP="00E14186">
            <w:r>
              <w:t>27</w:t>
            </w:r>
            <w:r w:rsidRPr="00ED17E7">
              <w:rPr>
                <w:vertAlign w:val="superscript"/>
              </w:rPr>
              <w:t>th</w:t>
            </w:r>
            <w:r>
              <w:t xml:space="preserve"> June</w:t>
            </w:r>
          </w:p>
        </w:tc>
        <w:tc>
          <w:tcPr>
            <w:tcW w:w="1059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70DD84DE" w14:textId="5F2B017A" w:rsidR="00E14186" w:rsidRPr="00E33D61" w:rsidRDefault="00500C86" w:rsidP="00E14186">
            <w:r>
              <w:t xml:space="preserve"> Bingo</w:t>
            </w:r>
          </w:p>
        </w:tc>
        <w:tc>
          <w:tcPr>
            <w:tcW w:w="888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7D3F3A7F" w14:textId="77777777" w:rsidR="00E14186" w:rsidRDefault="00E14186" w:rsidP="00E14186">
            <w:r>
              <w:t>18:00-20:00</w:t>
            </w:r>
          </w:p>
        </w:tc>
        <w:tc>
          <w:tcPr>
            <w:tcW w:w="107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7DB41218" w14:textId="09462E0F" w:rsidR="00E14186" w:rsidRDefault="00E14186" w:rsidP="00E14186">
            <w:proofErr w:type="spellStart"/>
            <w:r w:rsidRPr="004223AF">
              <w:t>Solway</w:t>
            </w:r>
            <w:proofErr w:type="spellEnd"/>
            <w:r w:rsidRPr="004223AF">
              <w:t xml:space="preserve"> Banks</w:t>
            </w:r>
          </w:p>
        </w:tc>
      </w:tr>
      <w:tr w:rsidR="00E14186" w:rsidRPr="00B55C79" w14:paraId="6BEF3F2F" w14:textId="77777777" w:rsidTr="009B667F">
        <w:trPr>
          <w:gridAfter w:val="1"/>
          <w:wAfter w:w="1059" w:type="pct"/>
          <w:trHeight w:val="579"/>
        </w:trPr>
        <w:tc>
          <w:tcPr>
            <w:tcW w:w="919" w:type="pct"/>
            <w:shd w:val="clear" w:color="auto" w:fill="FFFFFF" w:themeFill="background1"/>
          </w:tcPr>
          <w:p w14:paraId="72B4F2C5" w14:textId="77777777" w:rsidR="00E14186" w:rsidRDefault="00E14186" w:rsidP="00E14186">
            <w:pPr>
              <w:pStyle w:val="TableHeader"/>
            </w:pPr>
            <w:r>
              <w:t xml:space="preserve">Mon </w:t>
            </w:r>
          </w:p>
          <w:p w14:paraId="7759D627" w14:textId="0A25C005" w:rsidR="00E14186" w:rsidRPr="000D241E" w:rsidRDefault="00E14186" w:rsidP="00E14186">
            <w:pPr>
              <w:pStyle w:val="TableHeader"/>
            </w:pPr>
            <w:r>
              <w:t>1</w:t>
            </w:r>
            <w:r w:rsidRPr="00ED17E7">
              <w:rPr>
                <w:vertAlign w:val="superscript"/>
              </w:rPr>
              <w:t>st</w:t>
            </w:r>
            <w:r>
              <w:t xml:space="preserve"> July</w:t>
            </w:r>
          </w:p>
        </w:tc>
        <w:tc>
          <w:tcPr>
            <w:tcW w:w="1059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4C798AC2" w14:textId="111C1A59" w:rsidR="00E14186" w:rsidRPr="00E33D61" w:rsidRDefault="00500C86" w:rsidP="00E14186">
            <w:r>
              <w:t xml:space="preserve">Young </w:t>
            </w:r>
            <w:proofErr w:type="spellStart"/>
            <w:r>
              <w:t>Carers</w:t>
            </w:r>
            <w:proofErr w:type="spellEnd"/>
            <w:r>
              <w:t xml:space="preserve"> – Discussion and awareness</w:t>
            </w:r>
          </w:p>
        </w:tc>
        <w:tc>
          <w:tcPr>
            <w:tcW w:w="888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6DCD0E9D" w14:textId="77777777" w:rsidR="00E14186" w:rsidRDefault="00E14186" w:rsidP="00E14186">
            <w:r>
              <w:t>18:00-20:00</w:t>
            </w:r>
          </w:p>
        </w:tc>
        <w:tc>
          <w:tcPr>
            <w:tcW w:w="107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6EB68A94" w14:textId="1E18F513" w:rsidR="00E14186" w:rsidRDefault="00E14186" w:rsidP="00E14186">
            <w:proofErr w:type="spellStart"/>
            <w:r w:rsidRPr="002D3628">
              <w:t>Solway</w:t>
            </w:r>
            <w:proofErr w:type="spellEnd"/>
            <w:r w:rsidRPr="002D3628">
              <w:t xml:space="preserve"> Banks</w:t>
            </w:r>
          </w:p>
        </w:tc>
      </w:tr>
      <w:tr w:rsidR="00E14186" w:rsidRPr="00B55C79" w14:paraId="0BA5BA35" w14:textId="77777777" w:rsidTr="009B667F">
        <w:trPr>
          <w:gridAfter w:val="1"/>
          <w:wAfter w:w="1059" w:type="pct"/>
          <w:trHeight w:val="579"/>
        </w:trPr>
        <w:tc>
          <w:tcPr>
            <w:tcW w:w="919" w:type="pct"/>
            <w:shd w:val="clear" w:color="auto" w:fill="FFFFFF" w:themeFill="background1"/>
          </w:tcPr>
          <w:p w14:paraId="0789F23A" w14:textId="77777777" w:rsidR="00E14186" w:rsidRDefault="00E14186" w:rsidP="00E14186">
            <w:r>
              <w:t xml:space="preserve">Thurs </w:t>
            </w:r>
          </w:p>
          <w:p w14:paraId="5457CBCF" w14:textId="313E8315" w:rsidR="00E14186" w:rsidRPr="001C67FB" w:rsidRDefault="00E14186" w:rsidP="00E14186">
            <w:r>
              <w:t>4</w:t>
            </w:r>
            <w:r w:rsidRPr="00ED17E7">
              <w:rPr>
                <w:vertAlign w:val="superscript"/>
              </w:rPr>
              <w:t>th</w:t>
            </w:r>
            <w:r>
              <w:t xml:space="preserve"> July</w:t>
            </w:r>
          </w:p>
        </w:tc>
        <w:tc>
          <w:tcPr>
            <w:tcW w:w="1059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4732A708" w14:textId="0A53553B" w:rsidR="00E14186" w:rsidRPr="00E33D61" w:rsidRDefault="00500C86" w:rsidP="00E14186">
            <w:r>
              <w:t>Strawberries and Melted Chocolate</w:t>
            </w:r>
          </w:p>
        </w:tc>
        <w:tc>
          <w:tcPr>
            <w:tcW w:w="888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7D3EA7C8" w14:textId="77777777" w:rsidR="00E14186" w:rsidRDefault="00E14186" w:rsidP="00E14186">
            <w:r>
              <w:t>18:00-20:00</w:t>
            </w:r>
          </w:p>
        </w:tc>
        <w:tc>
          <w:tcPr>
            <w:tcW w:w="107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67B7A79A" w14:textId="3E7E8C2E" w:rsidR="00E14186" w:rsidRDefault="00E14186" w:rsidP="00E14186">
            <w:proofErr w:type="spellStart"/>
            <w:r w:rsidRPr="002D3628">
              <w:t>Solway</w:t>
            </w:r>
            <w:proofErr w:type="spellEnd"/>
            <w:r w:rsidRPr="002D3628">
              <w:t xml:space="preserve"> Banks</w:t>
            </w:r>
          </w:p>
        </w:tc>
      </w:tr>
      <w:tr w:rsidR="00E14186" w:rsidRPr="00B55C79" w14:paraId="33EAFD40" w14:textId="77777777" w:rsidTr="009B667F">
        <w:trPr>
          <w:gridAfter w:val="1"/>
          <w:wAfter w:w="1059" w:type="pct"/>
          <w:trHeight w:val="579"/>
        </w:trPr>
        <w:tc>
          <w:tcPr>
            <w:tcW w:w="919" w:type="pct"/>
            <w:shd w:val="clear" w:color="auto" w:fill="FFFFFF" w:themeFill="background1"/>
          </w:tcPr>
          <w:p w14:paraId="5D71CCD1" w14:textId="77777777" w:rsidR="00E14186" w:rsidRDefault="00E14186" w:rsidP="00E14186">
            <w:pPr>
              <w:pStyle w:val="TableHeader"/>
            </w:pPr>
            <w:r>
              <w:t xml:space="preserve">Mon </w:t>
            </w:r>
          </w:p>
          <w:p w14:paraId="6FE52F02" w14:textId="53747790" w:rsidR="00E14186" w:rsidRPr="000D241E" w:rsidRDefault="00E14186" w:rsidP="00E14186">
            <w:pPr>
              <w:pStyle w:val="TableHeader"/>
            </w:pPr>
            <w:r>
              <w:t>8</w:t>
            </w:r>
            <w:r w:rsidRPr="00ED17E7">
              <w:rPr>
                <w:vertAlign w:val="superscript"/>
              </w:rPr>
              <w:t>th</w:t>
            </w:r>
            <w:r>
              <w:t xml:space="preserve"> July</w:t>
            </w:r>
          </w:p>
        </w:tc>
        <w:tc>
          <w:tcPr>
            <w:tcW w:w="1059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464962ED" w14:textId="171229A9" w:rsidR="00E14186" w:rsidRPr="00E33D61" w:rsidRDefault="00500C86" w:rsidP="00E14186">
            <w:r>
              <w:t>Hot dogs and hot chocolate</w:t>
            </w:r>
          </w:p>
        </w:tc>
        <w:tc>
          <w:tcPr>
            <w:tcW w:w="888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0864FA0A" w14:textId="77777777" w:rsidR="00E14186" w:rsidRDefault="00E14186" w:rsidP="00E14186">
            <w:r>
              <w:t>18:00-20:00</w:t>
            </w:r>
          </w:p>
        </w:tc>
        <w:tc>
          <w:tcPr>
            <w:tcW w:w="107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24D9003D" w14:textId="17D495FB" w:rsidR="00E14186" w:rsidRDefault="00E14186" w:rsidP="00E14186">
            <w:proofErr w:type="spellStart"/>
            <w:r w:rsidRPr="002D3628">
              <w:t>Solway</w:t>
            </w:r>
            <w:proofErr w:type="spellEnd"/>
            <w:r w:rsidRPr="002D3628">
              <w:t xml:space="preserve"> Banks</w:t>
            </w:r>
          </w:p>
        </w:tc>
      </w:tr>
      <w:tr w:rsidR="00E14186" w:rsidRPr="00B55C79" w14:paraId="579314B3" w14:textId="77777777" w:rsidTr="009B667F">
        <w:trPr>
          <w:gridAfter w:val="1"/>
          <w:wAfter w:w="1059" w:type="pct"/>
          <w:trHeight w:val="579"/>
        </w:trPr>
        <w:tc>
          <w:tcPr>
            <w:tcW w:w="919" w:type="pct"/>
            <w:shd w:val="clear" w:color="auto" w:fill="FFFFFF" w:themeFill="background1"/>
          </w:tcPr>
          <w:p w14:paraId="069C68BE" w14:textId="77777777" w:rsidR="00E14186" w:rsidRDefault="00E14186" w:rsidP="00E14186">
            <w:pPr>
              <w:pStyle w:val="TableHeader"/>
            </w:pPr>
            <w:r>
              <w:t>Thurs</w:t>
            </w:r>
          </w:p>
          <w:p w14:paraId="0101F946" w14:textId="5F749069" w:rsidR="00E14186" w:rsidRDefault="00E14186" w:rsidP="00E14186">
            <w:pPr>
              <w:pStyle w:val="TableHeader"/>
            </w:pPr>
            <w:r>
              <w:t>11</w:t>
            </w:r>
            <w:r w:rsidRPr="00ED17E7">
              <w:rPr>
                <w:vertAlign w:val="superscript"/>
              </w:rPr>
              <w:t>th</w:t>
            </w:r>
            <w:r>
              <w:t xml:space="preserve"> July</w:t>
            </w:r>
          </w:p>
        </w:tc>
        <w:tc>
          <w:tcPr>
            <w:tcW w:w="1059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43C499D8" w14:textId="6AE65817" w:rsidR="00E14186" w:rsidRPr="00E33D61" w:rsidRDefault="00500C86" w:rsidP="00E14186">
            <w:r>
              <w:t>Pasta Bolognese</w:t>
            </w:r>
          </w:p>
        </w:tc>
        <w:tc>
          <w:tcPr>
            <w:tcW w:w="888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684EBBC6" w14:textId="29A21806" w:rsidR="00E14186" w:rsidRDefault="00E14186" w:rsidP="00E14186">
            <w:r w:rsidRPr="000B0912">
              <w:t>18:00-20:00</w:t>
            </w:r>
          </w:p>
        </w:tc>
        <w:tc>
          <w:tcPr>
            <w:tcW w:w="107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2F868B19" w14:textId="518A8CC8" w:rsidR="00E14186" w:rsidRPr="0026160A" w:rsidRDefault="00E14186" w:rsidP="00E14186">
            <w:proofErr w:type="spellStart"/>
            <w:r w:rsidRPr="002D3628">
              <w:t>Solway</w:t>
            </w:r>
            <w:proofErr w:type="spellEnd"/>
            <w:r w:rsidRPr="002D3628">
              <w:t xml:space="preserve"> Banks</w:t>
            </w:r>
          </w:p>
        </w:tc>
      </w:tr>
      <w:tr w:rsidR="00E14186" w:rsidRPr="00B55C79" w14:paraId="29E90F1F" w14:textId="77777777" w:rsidTr="009B667F">
        <w:trPr>
          <w:gridAfter w:val="1"/>
          <w:wAfter w:w="1059" w:type="pct"/>
          <w:trHeight w:val="579"/>
        </w:trPr>
        <w:tc>
          <w:tcPr>
            <w:tcW w:w="919" w:type="pct"/>
            <w:shd w:val="clear" w:color="auto" w:fill="FFFFFF" w:themeFill="background1"/>
          </w:tcPr>
          <w:p w14:paraId="2F09DE59" w14:textId="77777777" w:rsidR="00E14186" w:rsidRDefault="00E14186" w:rsidP="00E14186">
            <w:pPr>
              <w:pStyle w:val="TableHeader"/>
            </w:pPr>
            <w:r>
              <w:t>Mon</w:t>
            </w:r>
          </w:p>
          <w:p w14:paraId="4F87D7FF" w14:textId="2D859F79" w:rsidR="00E14186" w:rsidRDefault="00E14186" w:rsidP="00E14186">
            <w:pPr>
              <w:pStyle w:val="TableHeader"/>
            </w:pPr>
            <w:r>
              <w:t>15</w:t>
            </w:r>
            <w:r w:rsidRPr="00ED17E7">
              <w:rPr>
                <w:vertAlign w:val="superscript"/>
              </w:rPr>
              <w:t>th</w:t>
            </w:r>
            <w:r>
              <w:t xml:space="preserve"> July</w:t>
            </w:r>
          </w:p>
        </w:tc>
        <w:tc>
          <w:tcPr>
            <w:tcW w:w="1059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0E535F12" w14:textId="77777777" w:rsidR="00E14186" w:rsidRDefault="00500C86" w:rsidP="00E14186">
            <w:r>
              <w:t xml:space="preserve">Fun Van Session </w:t>
            </w:r>
          </w:p>
          <w:p w14:paraId="29762F39" w14:textId="1E96A26B" w:rsidR="00500C86" w:rsidRPr="00E33D61" w:rsidRDefault="00500C86" w:rsidP="00E14186">
            <w:r>
              <w:t>(Using resources from play van)</w:t>
            </w:r>
          </w:p>
        </w:tc>
        <w:tc>
          <w:tcPr>
            <w:tcW w:w="888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35FE7287" w14:textId="4A8068E2" w:rsidR="00E14186" w:rsidRDefault="00E14186" w:rsidP="00E14186">
            <w:r w:rsidRPr="000B0912">
              <w:t>18:00-20:00</w:t>
            </w:r>
          </w:p>
        </w:tc>
        <w:tc>
          <w:tcPr>
            <w:tcW w:w="107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7D7C7031" w14:textId="4B47C340" w:rsidR="00E14186" w:rsidRPr="0026160A" w:rsidRDefault="00E14186" w:rsidP="00E14186">
            <w:proofErr w:type="spellStart"/>
            <w:r w:rsidRPr="002D3628">
              <w:t>Solway</w:t>
            </w:r>
            <w:proofErr w:type="spellEnd"/>
            <w:r w:rsidRPr="002D3628">
              <w:t xml:space="preserve"> Banks</w:t>
            </w:r>
          </w:p>
        </w:tc>
      </w:tr>
      <w:tr w:rsidR="00E14186" w:rsidRPr="00B55C79" w14:paraId="1628B0F9" w14:textId="77777777" w:rsidTr="009B667F">
        <w:trPr>
          <w:gridAfter w:val="1"/>
          <w:wAfter w:w="1059" w:type="pct"/>
          <w:trHeight w:val="579"/>
        </w:trPr>
        <w:tc>
          <w:tcPr>
            <w:tcW w:w="919" w:type="pct"/>
            <w:shd w:val="clear" w:color="auto" w:fill="FFFFFF" w:themeFill="background1"/>
          </w:tcPr>
          <w:p w14:paraId="11684A3D" w14:textId="77777777" w:rsidR="00E14186" w:rsidRDefault="00E14186" w:rsidP="00E14186">
            <w:pPr>
              <w:pStyle w:val="TableHeader"/>
            </w:pPr>
            <w:r>
              <w:t>Thurs</w:t>
            </w:r>
          </w:p>
          <w:p w14:paraId="456870B6" w14:textId="45FE5A7C" w:rsidR="00E14186" w:rsidRDefault="00E14186" w:rsidP="00E14186">
            <w:pPr>
              <w:pStyle w:val="TableHeader"/>
            </w:pPr>
            <w:r>
              <w:t>18</w:t>
            </w:r>
            <w:r w:rsidRPr="00ED17E7">
              <w:rPr>
                <w:vertAlign w:val="superscript"/>
              </w:rPr>
              <w:t>th</w:t>
            </w:r>
            <w:r>
              <w:t xml:space="preserve"> July</w:t>
            </w:r>
          </w:p>
        </w:tc>
        <w:tc>
          <w:tcPr>
            <w:tcW w:w="1059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187CA2BD" w14:textId="77777777" w:rsidR="00E14186" w:rsidRDefault="00500C86" w:rsidP="00E14186">
            <w:r>
              <w:t>End of year celebration</w:t>
            </w:r>
          </w:p>
          <w:p w14:paraId="52B8D4FA" w14:textId="70C47C04" w:rsidR="00500C86" w:rsidRPr="00E33D61" w:rsidRDefault="00500C86" w:rsidP="00E14186">
            <w:r>
              <w:t xml:space="preserve">(Food treat). </w:t>
            </w:r>
          </w:p>
        </w:tc>
        <w:tc>
          <w:tcPr>
            <w:tcW w:w="888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17CF5304" w14:textId="3B44839D" w:rsidR="00E14186" w:rsidRDefault="00E14186" w:rsidP="00E14186">
            <w:r w:rsidRPr="000B0912">
              <w:t>18:00-20:00</w:t>
            </w:r>
          </w:p>
        </w:tc>
        <w:tc>
          <w:tcPr>
            <w:tcW w:w="107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07B06BEA" w14:textId="1B1A4BFD" w:rsidR="00E14186" w:rsidRPr="0026160A" w:rsidRDefault="00E14186" w:rsidP="00E14186">
            <w:proofErr w:type="spellStart"/>
            <w:r w:rsidRPr="002D3628">
              <w:t>Solway</w:t>
            </w:r>
            <w:proofErr w:type="spellEnd"/>
            <w:r w:rsidRPr="002D3628">
              <w:t xml:space="preserve"> Banks</w:t>
            </w:r>
          </w:p>
        </w:tc>
      </w:tr>
      <w:tr w:rsidR="00ED17E7" w:rsidRPr="00B55C79" w14:paraId="2208F014" w14:textId="77777777" w:rsidTr="00ED17E7">
        <w:trPr>
          <w:gridAfter w:val="1"/>
          <w:wAfter w:w="1059" w:type="pct"/>
          <w:trHeight w:val="579"/>
        </w:trPr>
        <w:tc>
          <w:tcPr>
            <w:tcW w:w="3941" w:type="pct"/>
            <w:gridSpan w:val="4"/>
            <w:tcBorders>
              <w:right w:val="single" w:sz="4" w:space="0" w:color="006699"/>
            </w:tcBorders>
            <w:shd w:val="clear" w:color="auto" w:fill="FFFFFF" w:themeFill="background1"/>
          </w:tcPr>
          <w:p w14:paraId="76115D5A" w14:textId="77777777" w:rsidR="00ED17E7" w:rsidRDefault="00ED17E7" w:rsidP="00ED17E7">
            <w:pPr>
              <w:pStyle w:val="TableHeader"/>
            </w:pPr>
            <w:r>
              <w:t>Week commencing 29</w:t>
            </w:r>
            <w:r w:rsidRPr="00B24B3B">
              <w:rPr>
                <w:vertAlign w:val="superscript"/>
              </w:rPr>
              <w:t>th</w:t>
            </w:r>
            <w:r>
              <w:t xml:space="preserve"> May</w:t>
            </w:r>
          </w:p>
          <w:p w14:paraId="6FFB9826" w14:textId="13373C03" w:rsidR="00ED17E7" w:rsidRPr="0026160A" w:rsidRDefault="00ED17E7" w:rsidP="00ED17E7">
            <w:r w:rsidRPr="00DE1F31">
              <w:t>Trip</w:t>
            </w:r>
            <w:r>
              <w:t xml:space="preserve"> –Venue </w:t>
            </w:r>
            <w:r w:rsidRPr="00DE1F31">
              <w:t>TB</w:t>
            </w:r>
            <w:r>
              <w:t>C</w:t>
            </w:r>
          </w:p>
        </w:tc>
      </w:tr>
    </w:tbl>
    <w:p w14:paraId="6C24A8D2" w14:textId="77777777" w:rsidR="00087BB6" w:rsidRDefault="00087BB6" w:rsidP="00ED445C"/>
    <w:p w14:paraId="556D62E5" w14:textId="77777777" w:rsidR="00C76BF0" w:rsidRPr="00807842" w:rsidRDefault="00C76BF0" w:rsidP="00ED445C">
      <w:r w:rsidRPr="00807842">
        <w:t xml:space="preserve">For further information about all of the above activities, contact www.youngwrexham.co.uk for regular updates and any changes to the programme.  </w:t>
      </w:r>
      <w:r w:rsidR="00090992">
        <w:t xml:space="preserve"> </w:t>
      </w:r>
      <w:r w:rsidRPr="00807842">
        <w:t xml:space="preserve">This contact information will not be shared with any other party. </w:t>
      </w:r>
    </w:p>
    <w:p w14:paraId="6077D450" w14:textId="77777777" w:rsidR="00C76BF0" w:rsidRPr="007D74B4" w:rsidRDefault="00C76BF0" w:rsidP="00ED445C">
      <w:r w:rsidRPr="00807842">
        <w:t>Finally, we would love to hear your ideas for future activities so please don’t be afraid to share.</w:t>
      </w:r>
    </w:p>
    <w:sectPr w:rsidR="00C76BF0" w:rsidRPr="007D74B4" w:rsidSect="004C7E87">
      <w:headerReference w:type="default" r:id="rId8"/>
      <w:footerReference w:type="default" r:id="rId9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2477CB" w14:textId="77777777" w:rsidR="00DC5580" w:rsidRDefault="00DC5580" w:rsidP="00ED445C">
      <w:r>
        <w:separator/>
      </w:r>
    </w:p>
  </w:endnote>
  <w:endnote w:type="continuationSeparator" w:id="0">
    <w:p w14:paraId="070DD8C5" w14:textId="77777777" w:rsidR="00DC5580" w:rsidRDefault="00DC5580" w:rsidP="00ED44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313B44" w14:textId="77777777" w:rsidR="00DC2E54" w:rsidRPr="00DF4D3E" w:rsidRDefault="00DC2E54" w:rsidP="00ED445C">
    <w:pPr>
      <w:pStyle w:val="Footer"/>
      <w:rPr>
        <w:lang w:val="en-GB"/>
      </w:rPr>
    </w:pPr>
    <w:r>
      <w:rPr>
        <w:noProof/>
        <w:lang w:val="en-GB" w:eastAsia="en-GB"/>
      </w:rPr>
      <w:drawing>
        <wp:inline distT="0" distB="0" distL="0" distR="0" wp14:anchorId="564F43A0" wp14:editId="39E2445E">
          <wp:extent cx="7866380" cy="1412240"/>
          <wp:effectExtent l="0" t="0" r="127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6380" cy="141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C7BC8B" w14:textId="77777777" w:rsidR="00DC5580" w:rsidRDefault="00DC5580" w:rsidP="00ED445C">
      <w:r>
        <w:separator/>
      </w:r>
    </w:p>
  </w:footnote>
  <w:footnote w:type="continuationSeparator" w:id="0">
    <w:p w14:paraId="3F41417C" w14:textId="77777777" w:rsidR="00DC5580" w:rsidRDefault="00DC5580" w:rsidP="00ED44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29FAB8" w14:textId="77777777" w:rsidR="00F86700" w:rsidRDefault="00DE3C04" w:rsidP="00ED445C">
    <w:pPr>
      <w:pStyle w:val="Header"/>
    </w:pP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12D4646E" wp14:editId="791D82C2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A844D4B" w14:textId="77777777" w:rsidR="00F86700" w:rsidRDefault="00DE3C04" w:rsidP="00ED445C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 wp14:anchorId="7C2E5285" wp14:editId="1820B6E0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3A145AE9" wp14:editId="39F06494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096182E" w14:textId="77777777" w:rsidR="00F86700" w:rsidRDefault="00F86700" w:rsidP="00ED445C">
    <w:pPr>
      <w:pStyle w:val="Header"/>
    </w:pPr>
  </w:p>
  <w:p w14:paraId="392A5FB3" w14:textId="77777777" w:rsidR="00F86700" w:rsidRDefault="005C00E8" w:rsidP="00ED445C">
    <w:pPr>
      <w:pStyle w:val="Header"/>
    </w:pPr>
    <w:r>
      <w:t xml:space="preserve">                               </w:t>
    </w:r>
  </w:p>
  <w:p w14:paraId="29A61857" w14:textId="77777777" w:rsidR="00F86700" w:rsidRDefault="00F86700" w:rsidP="00ED445C">
    <w:pPr>
      <w:pStyle w:val="Header"/>
    </w:pPr>
  </w:p>
  <w:p w14:paraId="640091ED" w14:textId="77777777" w:rsidR="00DC2E54" w:rsidRDefault="00DC2E54" w:rsidP="00ED445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doNotValidateAgainstSchema/>
  <w:doNotDemarcateInvalidXml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12E56"/>
    <w:rsid w:val="000135DC"/>
    <w:rsid w:val="00013F2C"/>
    <w:rsid w:val="00016CD9"/>
    <w:rsid w:val="0002174A"/>
    <w:rsid w:val="00032A94"/>
    <w:rsid w:val="00042E67"/>
    <w:rsid w:val="0006190D"/>
    <w:rsid w:val="00066056"/>
    <w:rsid w:val="00066E8B"/>
    <w:rsid w:val="0006795E"/>
    <w:rsid w:val="00070707"/>
    <w:rsid w:val="00072161"/>
    <w:rsid w:val="0007554E"/>
    <w:rsid w:val="00076EAF"/>
    <w:rsid w:val="00083953"/>
    <w:rsid w:val="00087BB6"/>
    <w:rsid w:val="00090992"/>
    <w:rsid w:val="000A1F71"/>
    <w:rsid w:val="000A33B0"/>
    <w:rsid w:val="000C3BA4"/>
    <w:rsid w:val="000D241E"/>
    <w:rsid w:val="000E229B"/>
    <w:rsid w:val="000E7475"/>
    <w:rsid w:val="0010528E"/>
    <w:rsid w:val="00106962"/>
    <w:rsid w:val="00111490"/>
    <w:rsid w:val="001251B9"/>
    <w:rsid w:val="00141945"/>
    <w:rsid w:val="00147151"/>
    <w:rsid w:val="00150502"/>
    <w:rsid w:val="00150DA2"/>
    <w:rsid w:val="00161B34"/>
    <w:rsid w:val="001662A6"/>
    <w:rsid w:val="00167A66"/>
    <w:rsid w:val="001715E3"/>
    <w:rsid w:val="00176BE5"/>
    <w:rsid w:val="00180B76"/>
    <w:rsid w:val="001811C4"/>
    <w:rsid w:val="00184328"/>
    <w:rsid w:val="0019314A"/>
    <w:rsid w:val="00193F33"/>
    <w:rsid w:val="00195EED"/>
    <w:rsid w:val="00197AAD"/>
    <w:rsid w:val="001B088E"/>
    <w:rsid w:val="001B0E5B"/>
    <w:rsid w:val="001C60B0"/>
    <w:rsid w:val="001C67FB"/>
    <w:rsid w:val="001C7525"/>
    <w:rsid w:val="001D044D"/>
    <w:rsid w:val="001D5B4E"/>
    <w:rsid w:val="001E1D24"/>
    <w:rsid w:val="001E7403"/>
    <w:rsid w:val="001F664F"/>
    <w:rsid w:val="001F6A4F"/>
    <w:rsid w:val="001F6C72"/>
    <w:rsid w:val="00225CD8"/>
    <w:rsid w:val="00230857"/>
    <w:rsid w:val="002578F6"/>
    <w:rsid w:val="00263683"/>
    <w:rsid w:val="00285AB6"/>
    <w:rsid w:val="00290022"/>
    <w:rsid w:val="00294ABF"/>
    <w:rsid w:val="002A1AD5"/>
    <w:rsid w:val="002A6108"/>
    <w:rsid w:val="002B116D"/>
    <w:rsid w:val="002B5526"/>
    <w:rsid w:val="002C338E"/>
    <w:rsid w:val="002C3BEC"/>
    <w:rsid w:val="002D6895"/>
    <w:rsid w:val="002E4C36"/>
    <w:rsid w:val="002E52EF"/>
    <w:rsid w:val="002E7CCA"/>
    <w:rsid w:val="003055CA"/>
    <w:rsid w:val="0032784E"/>
    <w:rsid w:val="00335E4F"/>
    <w:rsid w:val="00362E17"/>
    <w:rsid w:val="00365468"/>
    <w:rsid w:val="00367CB3"/>
    <w:rsid w:val="00374343"/>
    <w:rsid w:val="003A4BB0"/>
    <w:rsid w:val="003B29D8"/>
    <w:rsid w:val="003C1F53"/>
    <w:rsid w:val="003D1646"/>
    <w:rsid w:val="003E2D2E"/>
    <w:rsid w:val="00400316"/>
    <w:rsid w:val="00404144"/>
    <w:rsid w:val="00404CA2"/>
    <w:rsid w:val="00415F5D"/>
    <w:rsid w:val="00422661"/>
    <w:rsid w:val="00423215"/>
    <w:rsid w:val="00430B31"/>
    <w:rsid w:val="00435AD3"/>
    <w:rsid w:val="00443CBD"/>
    <w:rsid w:val="004451C8"/>
    <w:rsid w:val="00462119"/>
    <w:rsid w:val="00464F54"/>
    <w:rsid w:val="00466709"/>
    <w:rsid w:val="00467BE4"/>
    <w:rsid w:val="00475B5A"/>
    <w:rsid w:val="00480600"/>
    <w:rsid w:val="00487D63"/>
    <w:rsid w:val="0049277A"/>
    <w:rsid w:val="004B2A38"/>
    <w:rsid w:val="004C53F4"/>
    <w:rsid w:val="004C7E87"/>
    <w:rsid w:val="004D211B"/>
    <w:rsid w:val="004D74C5"/>
    <w:rsid w:val="004E1145"/>
    <w:rsid w:val="004F5185"/>
    <w:rsid w:val="004F780C"/>
    <w:rsid w:val="00500C86"/>
    <w:rsid w:val="00505DF3"/>
    <w:rsid w:val="005135BA"/>
    <w:rsid w:val="00525D24"/>
    <w:rsid w:val="00531382"/>
    <w:rsid w:val="0053207B"/>
    <w:rsid w:val="00535C01"/>
    <w:rsid w:val="00544CDB"/>
    <w:rsid w:val="005539E8"/>
    <w:rsid w:val="0055449E"/>
    <w:rsid w:val="00564E44"/>
    <w:rsid w:val="005650EB"/>
    <w:rsid w:val="00566903"/>
    <w:rsid w:val="00570FFC"/>
    <w:rsid w:val="005841B6"/>
    <w:rsid w:val="00587611"/>
    <w:rsid w:val="00596751"/>
    <w:rsid w:val="005A1D46"/>
    <w:rsid w:val="005B4A5C"/>
    <w:rsid w:val="005B5A9C"/>
    <w:rsid w:val="005C00E8"/>
    <w:rsid w:val="005C29AF"/>
    <w:rsid w:val="005C3EE2"/>
    <w:rsid w:val="005C6CCD"/>
    <w:rsid w:val="005E3B3A"/>
    <w:rsid w:val="005F0372"/>
    <w:rsid w:val="005F0FEE"/>
    <w:rsid w:val="006067D3"/>
    <w:rsid w:val="0063327B"/>
    <w:rsid w:val="00633AE3"/>
    <w:rsid w:val="00635D64"/>
    <w:rsid w:val="00636FE3"/>
    <w:rsid w:val="00673FAA"/>
    <w:rsid w:val="00676666"/>
    <w:rsid w:val="0067694B"/>
    <w:rsid w:val="00685153"/>
    <w:rsid w:val="00686A0E"/>
    <w:rsid w:val="00691359"/>
    <w:rsid w:val="0069559A"/>
    <w:rsid w:val="006A0459"/>
    <w:rsid w:val="006B04FD"/>
    <w:rsid w:val="006B12B6"/>
    <w:rsid w:val="006B2FF1"/>
    <w:rsid w:val="006B31EB"/>
    <w:rsid w:val="006B3DC8"/>
    <w:rsid w:val="006D7B23"/>
    <w:rsid w:val="006E02C0"/>
    <w:rsid w:val="006E711B"/>
    <w:rsid w:val="00715184"/>
    <w:rsid w:val="0072152D"/>
    <w:rsid w:val="00721B24"/>
    <w:rsid w:val="007244A9"/>
    <w:rsid w:val="007428C7"/>
    <w:rsid w:val="0074657A"/>
    <w:rsid w:val="00754518"/>
    <w:rsid w:val="00773258"/>
    <w:rsid w:val="00775A50"/>
    <w:rsid w:val="007764CA"/>
    <w:rsid w:val="00780AC0"/>
    <w:rsid w:val="0079370A"/>
    <w:rsid w:val="007A7213"/>
    <w:rsid w:val="007B0049"/>
    <w:rsid w:val="007B00F2"/>
    <w:rsid w:val="007B5724"/>
    <w:rsid w:val="007B6DF2"/>
    <w:rsid w:val="007C739A"/>
    <w:rsid w:val="007D1B02"/>
    <w:rsid w:val="007D2825"/>
    <w:rsid w:val="007D3AA2"/>
    <w:rsid w:val="007D5020"/>
    <w:rsid w:val="007D74B4"/>
    <w:rsid w:val="007E2F55"/>
    <w:rsid w:val="007F3640"/>
    <w:rsid w:val="00807842"/>
    <w:rsid w:val="00816FD8"/>
    <w:rsid w:val="0084282C"/>
    <w:rsid w:val="0084294C"/>
    <w:rsid w:val="00876F70"/>
    <w:rsid w:val="008770EA"/>
    <w:rsid w:val="008866F7"/>
    <w:rsid w:val="00886D19"/>
    <w:rsid w:val="008924E7"/>
    <w:rsid w:val="008934F2"/>
    <w:rsid w:val="008A0363"/>
    <w:rsid w:val="008A6BD1"/>
    <w:rsid w:val="008B22CA"/>
    <w:rsid w:val="008B6BE0"/>
    <w:rsid w:val="008C6978"/>
    <w:rsid w:val="008D26A9"/>
    <w:rsid w:val="008D5441"/>
    <w:rsid w:val="008D763B"/>
    <w:rsid w:val="008E5D20"/>
    <w:rsid w:val="0091033B"/>
    <w:rsid w:val="00942BDD"/>
    <w:rsid w:val="00952565"/>
    <w:rsid w:val="00956136"/>
    <w:rsid w:val="009568E3"/>
    <w:rsid w:val="0096541E"/>
    <w:rsid w:val="00972BD7"/>
    <w:rsid w:val="00972FFD"/>
    <w:rsid w:val="0098233A"/>
    <w:rsid w:val="00984807"/>
    <w:rsid w:val="00984D54"/>
    <w:rsid w:val="00987D58"/>
    <w:rsid w:val="0099010A"/>
    <w:rsid w:val="009A17CC"/>
    <w:rsid w:val="009A22F8"/>
    <w:rsid w:val="009B4D8C"/>
    <w:rsid w:val="009B667F"/>
    <w:rsid w:val="009C1B68"/>
    <w:rsid w:val="009C33FA"/>
    <w:rsid w:val="009C52B5"/>
    <w:rsid w:val="009D4433"/>
    <w:rsid w:val="009E3381"/>
    <w:rsid w:val="009F02DB"/>
    <w:rsid w:val="009F1D1F"/>
    <w:rsid w:val="00A12940"/>
    <w:rsid w:val="00A17D95"/>
    <w:rsid w:val="00A20140"/>
    <w:rsid w:val="00A3374C"/>
    <w:rsid w:val="00A610DC"/>
    <w:rsid w:val="00A619DD"/>
    <w:rsid w:val="00A62B05"/>
    <w:rsid w:val="00A65868"/>
    <w:rsid w:val="00A708B3"/>
    <w:rsid w:val="00A71447"/>
    <w:rsid w:val="00A72D7A"/>
    <w:rsid w:val="00A73AA3"/>
    <w:rsid w:val="00A73E1F"/>
    <w:rsid w:val="00A75636"/>
    <w:rsid w:val="00A916EE"/>
    <w:rsid w:val="00A96B7A"/>
    <w:rsid w:val="00AA1F40"/>
    <w:rsid w:val="00AA2592"/>
    <w:rsid w:val="00AC651E"/>
    <w:rsid w:val="00AD2F7F"/>
    <w:rsid w:val="00AD3325"/>
    <w:rsid w:val="00AE30B8"/>
    <w:rsid w:val="00AE5188"/>
    <w:rsid w:val="00AE5A26"/>
    <w:rsid w:val="00AF55D8"/>
    <w:rsid w:val="00AF7BA2"/>
    <w:rsid w:val="00B03917"/>
    <w:rsid w:val="00B24B3B"/>
    <w:rsid w:val="00B33E31"/>
    <w:rsid w:val="00B43804"/>
    <w:rsid w:val="00B448FB"/>
    <w:rsid w:val="00B46C52"/>
    <w:rsid w:val="00B47E09"/>
    <w:rsid w:val="00B57B8A"/>
    <w:rsid w:val="00B60B86"/>
    <w:rsid w:val="00B61C2B"/>
    <w:rsid w:val="00B657B9"/>
    <w:rsid w:val="00B70D9E"/>
    <w:rsid w:val="00B73D16"/>
    <w:rsid w:val="00B77D08"/>
    <w:rsid w:val="00B81521"/>
    <w:rsid w:val="00BA3B7B"/>
    <w:rsid w:val="00BB0778"/>
    <w:rsid w:val="00BB2FCA"/>
    <w:rsid w:val="00BC6BAD"/>
    <w:rsid w:val="00BD16D8"/>
    <w:rsid w:val="00BE2BD5"/>
    <w:rsid w:val="00BF55BA"/>
    <w:rsid w:val="00C03743"/>
    <w:rsid w:val="00C04343"/>
    <w:rsid w:val="00C0746E"/>
    <w:rsid w:val="00C163C7"/>
    <w:rsid w:val="00C33ED2"/>
    <w:rsid w:val="00C512E1"/>
    <w:rsid w:val="00C54475"/>
    <w:rsid w:val="00C727D2"/>
    <w:rsid w:val="00C72F32"/>
    <w:rsid w:val="00C751D9"/>
    <w:rsid w:val="00C76BF0"/>
    <w:rsid w:val="00C80222"/>
    <w:rsid w:val="00C86094"/>
    <w:rsid w:val="00C906E4"/>
    <w:rsid w:val="00CA0330"/>
    <w:rsid w:val="00CA4FF0"/>
    <w:rsid w:val="00CD2761"/>
    <w:rsid w:val="00CD4812"/>
    <w:rsid w:val="00CE138C"/>
    <w:rsid w:val="00CE7834"/>
    <w:rsid w:val="00D01765"/>
    <w:rsid w:val="00D309C3"/>
    <w:rsid w:val="00D33177"/>
    <w:rsid w:val="00D4312D"/>
    <w:rsid w:val="00D727A9"/>
    <w:rsid w:val="00D773F9"/>
    <w:rsid w:val="00D87A85"/>
    <w:rsid w:val="00D87D8F"/>
    <w:rsid w:val="00D969FD"/>
    <w:rsid w:val="00DB0463"/>
    <w:rsid w:val="00DB0570"/>
    <w:rsid w:val="00DC2E54"/>
    <w:rsid w:val="00DC3090"/>
    <w:rsid w:val="00DC4B62"/>
    <w:rsid w:val="00DC5580"/>
    <w:rsid w:val="00DC5E6B"/>
    <w:rsid w:val="00DD18A6"/>
    <w:rsid w:val="00DE1F31"/>
    <w:rsid w:val="00DE3C04"/>
    <w:rsid w:val="00DE6737"/>
    <w:rsid w:val="00DF086C"/>
    <w:rsid w:val="00DF2636"/>
    <w:rsid w:val="00DF3E74"/>
    <w:rsid w:val="00DF3FB0"/>
    <w:rsid w:val="00DF4D3E"/>
    <w:rsid w:val="00DF71E8"/>
    <w:rsid w:val="00DF7DC3"/>
    <w:rsid w:val="00E14186"/>
    <w:rsid w:val="00E154B5"/>
    <w:rsid w:val="00E250C0"/>
    <w:rsid w:val="00E25CD4"/>
    <w:rsid w:val="00E311E0"/>
    <w:rsid w:val="00E33D61"/>
    <w:rsid w:val="00E42472"/>
    <w:rsid w:val="00E43C02"/>
    <w:rsid w:val="00E51232"/>
    <w:rsid w:val="00E53A4B"/>
    <w:rsid w:val="00E55E4F"/>
    <w:rsid w:val="00E56320"/>
    <w:rsid w:val="00E7086C"/>
    <w:rsid w:val="00E7632F"/>
    <w:rsid w:val="00E94019"/>
    <w:rsid w:val="00E95A48"/>
    <w:rsid w:val="00EA508C"/>
    <w:rsid w:val="00EC23CF"/>
    <w:rsid w:val="00ED17E7"/>
    <w:rsid w:val="00ED445C"/>
    <w:rsid w:val="00ED5300"/>
    <w:rsid w:val="00EE0004"/>
    <w:rsid w:val="00EE12E7"/>
    <w:rsid w:val="00EE19DF"/>
    <w:rsid w:val="00EE4D2E"/>
    <w:rsid w:val="00EE7556"/>
    <w:rsid w:val="00F214A3"/>
    <w:rsid w:val="00F22B29"/>
    <w:rsid w:val="00F333E6"/>
    <w:rsid w:val="00F33842"/>
    <w:rsid w:val="00F35807"/>
    <w:rsid w:val="00F40340"/>
    <w:rsid w:val="00F47A62"/>
    <w:rsid w:val="00F50FDC"/>
    <w:rsid w:val="00F54D19"/>
    <w:rsid w:val="00F72D55"/>
    <w:rsid w:val="00F760F9"/>
    <w:rsid w:val="00F86700"/>
    <w:rsid w:val="00FA6E99"/>
    <w:rsid w:val="00FB508E"/>
    <w:rsid w:val="00FB65C4"/>
    <w:rsid w:val="00FB6690"/>
    <w:rsid w:val="00FC025D"/>
    <w:rsid w:val="00FC53B1"/>
    <w:rsid w:val="00FE7D80"/>
    <w:rsid w:val="00FF07D1"/>
    <w:rsid w:val="00FF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5"/>
    <o:shapelayout v:ext="edit">
      <o:idmap v:ext="edit" data="1"/>
    </o:shapelayout>
  </w:shapeDefaults>
  <w:decimalSymbol w:val="."/>
  <w:listSeparator w:val=","/>
  <w14:docId w14:val="2AA7DCBE"/>
  <w15:docId w15:val="{BDEADAB2-C6A5-40AA-88FE-35E05FB51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ED445C"/>
    <w:pPr>
      <w:jc w:val="center"/>
    </w:pPr>
    <w:rPr>
      <w:rFonts w:ascii="Arial" w:hAnsi="Arial" w:cs="Arial"/>
      <w:b/>
      <w:i/>
      <w:color w:val="000000" w:themeColor="text1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:szCs w:val="32"/>
      <w14:textFill>
        <w14:solidFill>
          <w14:srgbClr w14:val="D73333">
            <w14:lumMod w14:val="50000"/>
          </w14:srgbClr>
        </w14:solidFill>
      </w14:textFill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/>
      <w:color w:val="D73333"/>
      <w:sz w:val="22"/>
      <w:szCs w:val="28"/>
      <w14:textFill>
        <w14:solidFill>
          <w14:srgbClr w14:val="D73333">
            <w14:lumMod w14:val="50000"/>
          </w14:srgbClr>
        </w14:solidFill>
      </w14:textFill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/>
      <w:color w:val="006699"/>
      <w:szCs w:val="26"/>
      <w14:textFill>
        <w14:solidFill>
          <w14:srgbClr w14:val="006699">
            <w14:lumMod w14:val="50000"/>
          </w14:srgbClr>
        </w14:solidFill>
      </w14:textFill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 w:val="0"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 w:val="0"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 w:val="0"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1F6A4F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  <w14:textFill>
        <w14:solidFill>
          <w14:srgbClr w14:val="000000">
            <w14:lumMod w14:val="50000"/>
          </w14:srgbClr>
        </w14:solidFill>
      </w14:textFill>
    </w:rPr>
  </w:style>
  <w:style w:type="character" w:customStyle="1" w:styleId="TitleChar">
    <w:name w:val="Title Char"/>
    <w:basedOn w:val="DefaultParagraphFont"/>
    <w:link w:val="Title"/>
    <w:uiPriority w:val="10"/>
    <w:rsid w:val="00FD6725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69559A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 w:val="0"/>
      <w:color w:val="999999"/>
      <w:spacing w:val="20"/>
      <w:sz w:val="16"/>
      <w14:textFill>
        <w14:solidFill>
          <w14:srgbClr w14:val="999999">
            <w14:lumMod w14:val="50000"/>
          </w14:srgbClr>
        </w14:solidFill>
      </w14:textFill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 w:val="0"/>
      <w:color w:val="003399"/>
      <w14:textFill>
        <w14:solidFill>
          <w14:srgbClr w14:val="003399">
            <w14:lumMod w14:val="50000"/>
          </w14:srgbClr>
        </w14:solidFill>
      </w14:textFill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EEB7D3-4389-446D-99CE-D5F438B47A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17</TotalTime>
  <Pages>3</Pages>
  <Words>361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2421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mathew1c</dc:creator>
  <cp:keywords>business forms correspondence meetings agenda minutes reminders seminars tradeshows conferences action items</cp:keywords>
  <dc:description/>
  <cp:lastModifiedBy>Chris Jones</cp:lastModifiedBy>
  <cp:revision>4</cp:revision>
  <cp:lastPrinted>2024-03-11T10:01:00Z</cp:lastPrinted>
  <dcterms:created xsi:type="dcterms:W3CDTF">2024-03-11T10:02:00Z</dcterms:created>
  <dcterms:modified xsi:type="dcterms:W3CDTF">2024-03-11T19:41:00Z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ORPRO 3.0</vt:lpwstr>
  </property>
  <property fmtid="{D5CDD505-2E9C-101B-9397-08002B2CF9AE}" pid="3" name="Attribution">
    <vt:lpwstr>Copyright © 2003 KMT Software, Inc.</vt:lpwstr>
  </property>
  <property fmtid="{D5CDD505-2E9C-101B-9397-08002B2CF9AE}" pid="4" name="AppliedProfile">
    <vt:lpwstr>2</vt:lpwstr>
  </property>
  <property fmtid="{D5CDD505-2E9C-101B-9397-08002B2CF9AE}" pid="5" name="TemplateCategory">
    <vt:lpwstr/>
  </property>
</Properties>
</file>