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29230" w14:textId="77777777" w:rsidR="00DE3C04" w:rsidRDefault="00C76BF0" w:rsidP="00340933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proofErr w:type="spellStart"/>
      <w:r w:rsidR="00B81521" w:rsidRPr="0096541E">
        <w:t>Brymbo</w:t>
      </w:r>
      <w:proofErr w:type="spellEnd"/>
      <w:r w:rsidR="00B81521" w:rsidRPr="0096541E">
        <w:t xml:space="preserve"> </w:t>
      </w:r>
      <w:r w:rsidR="00A17D95" w:rsidRPr="0096541E">
        <w:t>Youth Provision</w:t>
      </w:r>
    </w:p>
    <w:p w14:paraId="3B5F387E" w14:textId="09E8D2BC" w:rsidR="00C76BF0" w:rsidRPr="00013F2C" w:rsidRDefault="000D24F4" w:rsidP="00340933">
      <w:pPr>
        <w:pStyle w:val="Title"/>
      </w:pPr>
      <w:r>
        <w:t>May</w:t>
      </w:r>
      <w:bookmarkStart w:id="0" w:name="_GoBack"/>
      <w:bookmarkEnd w:id="0"/>
      <w:r w:rsidR="00544CDB">
        <w:t xml:space="preserve"> 202</w:t>
      </w:r>
      <w:r w:rsidR="0072377C">
        <w:t>4</w:t>
      </w:r>
      <w:r w:rsidR="00544CDB">
        <w:t xml:space="preserve"> - </w:t>
      </w:r>
      <w:r w:rsidR="0072377C">
        <w:t>July</w:t>
      </w:r>
      <w:r w:rsidR="00544CDB">
        <w:t xml:space="preserve"> 202</w:t>
      </w:r>
      <w:r w:rsidR="0072377C">
        <w:t>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14:paraId="17A47922" w14:textId="77777777" w:rsidTr="0072377C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F0719C2" w14:textId="77777777" w:rsidR="00C76BF0" w:rsidRPr="00013F2C" w:rsidRDefault="00C76BF0" w:rsidP="00340933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14:paraId="5E73F51A" w14:textId="77777777" w:rsidR="00C76BF0" w:rsidRPr="00013F2C" w:rsidRDefault="00C76BF0" w:rsidP="00340933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18EC72E" w14:textId="77777777" w:rsidR="00C76BF0" w:rsidRPr="00013F2C" w:rsidRDefault="00C76BF0" w:rsidP="00340933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D7BF64A" w14:textId="77777777" w:rsidR="00C76BF0" w:rsidRPr="00013F2C" w:rsidRDefault="00C76BF0" w:rsidP="00340933">
            <w:pPr>
              <w:pStyle w:val="TableHeader"/>
            </w:pPr>
            <w:r w:rsidRPr="00013F2C">
              <w:t>Location</w:t>
            </w:r>
          </w:p>
        </w:tc>
      </w:tr>
      <w:tr w:rsidR="00183F6E" w:rsidRPr="00013F2C" w14:paraId="77206159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22C79846" w14:textId="2A823F82" w:rsidR="00183F6E" w:rsidRPr="001C67FB" w:rsidRDefault="00183F6E" w:rsidP="00664198">
            <w:r>
              <w:t>Thurs 9</w:t>
            </w:r>
            <w:r w:rsidRPr="0076554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  <w:shd w:val="clear" w:color="auto" w:fill="auto"/>
          </w:tcPr>
          <w:p w14:paraId="5E297232" w14:textId="6DB7D122" w:rsidR="00183F6E" w:rsidRPr="00430B31" w:rsidRDefault="00183F6E" w:rsidP="00664198">
            <w:r>
              <w:t>Screen Free Awareness Week</w:t>
            </w:r>
          </w:p>
        </w:tc>
        <w:tc>
          <w:tcPr>
            <w:tcW w:w="1127" w:type="pct"/>
            <w:shd w:val="clear" w:color="auto" w:fill="auto"/>
          </w:tcPr>
          <w:p w14:paraId="770ECDEA" w14:textId="77777777" w:rsidR="00183F6E" w:rsidRPr="00430B31" w:rsidRDefault="00183F6E" w:rsidP="00664198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0DFE7D7A" w14:textId="77777777" w:rsidR="00183F6E" w:rsidRDefault="00183F6E" w:rsidP="00664198">
            <w:r w:rsidRPr="00A03533">
              <w:t>Cheshire View Container</w:t>
            </w:r>
          </w:p>
        </w:tc>
      </w:tr>
      <w:tr w:rsidR="00183F6E" w:rsidRPr="00013F2C" w14:paraId="3CA7102B" w14:textId="77777777" w:rsidTr="0072377C">
        <w:trPr>
          <w:trHeight w:val="301"/>
        </w:trPr>
        <w:tc>
          <w:tcPr>
            <w:tcW w:w="1165" w:type="pct"/>
          </w:tcPr>
          <w:p w14:paraId="30437DBB" w14:textId="2F27320C" w:rsidR="00183F6E" w:rsidRPr="000D241E" w:rsidRDefault="00183F6E" w:rsidP="00664198">
            <w:pPr>
              <w:pStyle w:val="TableHeader"/>
            </w:pPr>
            <w:r>
              <w:t>Mon 13</w:t>
            </w:r>
            <w:r w:rsidRPr="0076554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</w:tcPr>
          <w:p w14:paraId="09371EC3" w14:textId="77777777" w:rsidR="00183F6E" w:rsidRPr="00340933" w:rsidRDefault="00340933" w:rsidP="00664198">
            <w:r w:rsidRPr="00340933">
              <w:t>Craft Activities</w:t>
            </w:r>
          </w:p>
          <w:p w14:paraId="283B4614" w14:textId="2B9770EE" w:rsidR="00340933" w:rsidRPr="00340933" w:rsidRDefault="00340933" w:rsidP="00664198">
            <w:pPr>
              <w:rPr>
                <w:highlight w:val="yellow"/>
              </w:rPr>
            </w:pPr>
            <w:r w:rsidRPr="00340933">
              <w:t>Flower Pot Painting</w:t>
            </w:r>
          </w:p>
        </w:tc>
        <w:tc>
          <w:tcPr>
            <w:tcW w:w="1127" w:type="pct"/>
          </w:tcPr>
          <w:p w14:paraId="04FC2A43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</w:tcPr>
          <w:p w14:paraId="58EDFA45" w14:textId="77777777" w:rsidR="00183F6E" w:rsidRDefault="00183F6E" w:rsidP="00664198">
            <w:r w:rsidRPr="004959F2">
              <w:t>Cheshire View Container</w:t>
            </w:r>
          </w:p>
        </w:tc>
      </w:tr>
      <w:tr w:rsidR="00183F6E" w:rsidRPr="00013F2C" w14:paraId="770D1C01" w14:textId="77777777" w:rsidTr="0072377C">
        <w:trPr>
          <w:trHeight w:val="301"/>
        </w:trPr>
        <w:tc>
          <w:tcPr>
            <w:tcW w:w="1165" w:type="pct"/>
          </w:tcPr>
          <w:p w14:paraId="7024190F" w14:textId="07A687E6" w:rsidR="00183F6E" w:rsidRPr="001C67FB" w:rsidRDefault="00183F6E" w:rsidP="00664198">
            <w:r>
              <w:t>Thurs 16</w:t>
            </w:r>
            <w:r w:rsidRPr="0076554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</w:tcPr>
          <w:p w14:paraId="33CDCA00" w14:textId="77777777" w:rsidR="00340933" w:rsidRPr="00340933" w:rsidRDefault="00340933" w:rsidP="00664198">
            <w:r w:rsidRPr="00340933">
              <w:t>Craft Activities</w:t>
            </w:r>
          </w:p>
          <w:p w14:paraId="33E253AE" w14:textId="78CB3AC9" w:rsidR="00340933" w:rsidRPr="00340933" w:rsidRDefault="00340933" w:rsidP="00664198">
            <w:r w:rsidRPr="00340933">
              <w:t>Flower Pot Painting</w:t>
            </w:r>
          </w:p>
        </w:tc>
        <w:tc>
          <w:tcPr>
            <w:tcW w:w="1127" w:type="pct"/>
          </w:tcPr>
          <w:p w14:paraId="0CB0FE2D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</w:tcPr>
          <w:p w14:paraId="7D13AE27" w14:textId="77777777" w:rsidR="00183F6E" w:rsidRDefault="00183F6E" w:rsidP="00664198">
            <w:r w:rsidRPr="004959F2">
              <w:t>Cheshire View Container</w:t>
            </w:r>
          </w:p>
        </w:tc>
      </w:tr>
      <w:tr w:rsidR="00183F6E" w:rsidRPr="00013F2C" w14:paraId="62EC35C7" w14:textId="77777777" w:rsidTr="0072377C">
        <w:trPr>
          <w:trHeight w:val="301"/>
        </w:trPr>
        <w:tc>
          <w:tcPr>
            <w:tcW w:w="1165" w:type="pct"/>
          </w:tcPr>
          <w:p w14:paraId="4CF84CB9" w14:textId="1788BF43" w:rsidR="00183F6E" w:rsidRPr="000D241E" w:rsidRDefault="00183F6E" w:rsidP="00664198">
            <w:pPr>
              <w:pStyle w:val="TableHeader"/>
            </w:pPr>
            <w:r>
              <w:t>Mon 20</w:t>
            </w:r>
            <w:r w:rsidRPr="0076554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</w:tcPr>
          <w:p w14:paraId="33BF22EB" w14:textId="77777777" w:rsidR="00340933" w:rsidRDefault="00340933" w:rsidP="00664198">
            <w:r>
              <w:t>World Bee Day</w:t>
            </w:r>
          </w:p>
          <w:p w14:paraId="6CA42082" w14:textId="46AB5794" w:rsidR="00183F6E" w:rsidRPr="00090992" w:rsidRDefault="00340933" w:rsidP="00664198">
            <w:r w:rsidRPr="00340933">
              <w:t>Planting Flowers</w:t>
            </w:r>
          </w:p>
        </w:tc>
        <w:tc>
          <w:tcPr>
            <w:tcW w:w="1127" w:type="pct"/>
          </w:tcPr>
          <w:p w14:paraId="6F800A1E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</w:tcPr>
          <w:p w14:paraId="1E111A82" w14:textId="77777777" w:rsidR="00183F6E" w:rsidRDefault="00183F6E" w:rsidP="00664198">
            <w:r w:rsidRPr="004959F2">
              <w:t>Cheshire View Container</w:t>
            </w:r>
          </w:p>
          <w:p w14:paraId="1132BF93" w14:textId="77777777" w:rsidR="00183F6E" w:rsidRDefault="00183F6E" w:rsidP="00664198"/>
        </w:tc>
      </w:tr>
      <w:tr w:rsidR="00183F6E" w:rsidRPr="00013F2C" w14:paraId="7F431954" w14:textId="77777777" w:rsidTr="0072377C">
        <w:trPr>
          <w:trHeight w:val="301"/>
        </w:trPr>
        <w:tc>
          <w:tcPr>
            <w:tcW w:w="1165" w:type="pct"/>
          </w:tcPr>
          <w:p w14:paraId="1AD80928" w14:textId="2B52EAAD" w:rsidR="00183F6E" w:rsidRPr="001C67FB" w:rsidRDefault="00183F6E" w:rsidP="00664198">
            <w:r>
              <w:t>Thurs 23</w:t>
            </w:r>
            <w:r w:rsidRPr="0076554F">
              <w:rPr>
                <w:vertAlign w:val="superscript"/>
              </w:rPr>
              <w:t>rd</w:t>
            </w:r>
            <w:r>
              <w:t xml:space="preserve"> May</w:t>
            </w:r>
          </w:p>
        </w:tc>
        <w:tc>
          <w:tcPr>
            <w:tcW w:w="1344" w:type="pct"/>
          </w:tcPr>
          <w:p w14:paraId="6CE412A7" w14:textId="7B7876E4" w:rsidR="00183F6E" w:rsidRPr="00090992" w:rsidRDefault="00183F6E" w:rsidP="00664198">
            <w:r>
              <w:t xml:space="preserve">National Donut Week </w:t>
            </w:r>
            <w:r w:rsidRPr="00340933">
              <w:t>Activities/Cooking Skills</w:t>
            </w:r>
          </w:p>
        </w:tc>
        <w:tc>
          <w:tcPr>
            <w:tcW w:w="1127" w:type="pct"/>
          </w:tcPr>
          <w:p w14:paraId="04AC89AE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</w:tcPr>
          <w:p w14:paraId="6A2A992C" w14:textId="77777777" w:rsidR="00183F6E" w:rsidRDefault="00183F6E" w:rsidP="00664198">
            <w:r w:rsidRPr="004959F2">
              <w:t>Cheshire View Container</w:t>
            </w:r>
          </w:p>
        </w:tc>
      </w:tr>
      <w:tr w:rsidR="00183F6E" w:rsidRPr="00013F2C" w14:paraId="243CD318" w14:textId="77777777" w:rsidTr="0072377C">
        <w:trPr>
          <w:trHeight w:val="301"/>
        </w:trPr>
        <w:tc>
          <w:tcPr>
            <w:tcW w:w="1165" w:type="pct"/>
          </w:tcPr>
          <w:p w14:paraId="360AACD2" w14:textId="733B817E" w:rsidR="00183F6E" w:rsidRPr="0072377C" w:rsidRDefault="00183F6E" w:rsidP="00664198">
            <w:pPr>
              <w:rPr>
                <w:highlight w:val="yellow"/>
              </w:rPr>
            </w:pPr>
            <w:r w:rsidRPr="0072377C">
              <w:rPr>
                <w:highlight w:val="yellow"/>
              </w:rPr>
              <w:t>Friday 24</w:t>
            </w:r>
            <w:r w:rsidRPr="0072377C">
              <w:rPr>
                <w:highlight w:val="yellow"/>
                <w:vertAlign w:val="superscript"/>
              </w:rPr>
              <w:t>th</w:t>
            </w:r>
            <w:r w:rsidRPr="0072377C">
              <w:rPr>
                <w:highlight w:val="yellow"/>
              </w:rPr>
              <w:t xml:space="preserve"> May – Monday 3</w:t>
            </w:r>
            <w:r w:rsidRPr="0072377C">
              <w:rPr>
                <w:highlight w:val="yellow"/>
                <w:vertAlign w:val="superscript"/>
              </w:rPr>
              <w:t>rd</w:t>
            </w:r>
            <w:r w:rsidRPr="0072377C">
              <w:rPr>
                <w:highlight w:val="yellow"/>
              </w:rPr>
              <w:t xml:space="preserve"> June</w:t>
            </w:r>
          </w:p>
        </w:tc>
        <w:tc>
          <w:tcPr>
            <w:tcW w:w="1344" w:type="pct"/>
          </w:tcPr>
          <w:p w14:paraId="5294B9BF" w14:textId="55E979D8" w:rsidR="00183F6E" w:rsidRPr="0072377C" w:rsidRDefault="00183F6E" w:rsidP="00664198">
            <w:pPr>
              <w:rPr>
                <w:highlight w:val="yellow"/>
              </w:rPr>
            </w:pPr>
            <w:r w:rsidRPr="0072377C">
              <w:rPr>
                <w:highlight w:val="yellow"/>
              </w:rPr>
              <w:t>HALF TERM</w:t>
            </w:r>
          </w:p>
        </w:tc>
        <w:tc>
          <w:tcPr>
            <w:tcW w:w="1127" w:type="pct"/>
          </w:tcPr>
          <w:p w14:paraId="2EA6BCD7" w14:textId="77777777" w:rsidR="00183F6E" w:rsidRDefault="00183F6E" w:rsidP="00664198"/>
        </w:tc>
        <w:tc>
          <w:tcPr>
            <w:tcW w:w="1364" w:type="pct"/>
          </w:tcPr>
          <w:p w14:paraId="4DA73F86" w14:textId="77777777" w:rsidR="00183F6E" w:rsidRPr="004959F2" w:rsidRDefault="00183F6E" w:rsidP="00664198"/>
        </w:tc>
      </w:tr>
      <w:tr w:rsidR="00183F6E" w:rsidRPr="0096541E" w14:paraId="7BCD186F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C2F9E61" w14:textId="4E4DA694" w:rsidR="00183F6E" w:rsidRPr="000D241E" w:rsidRDefault="00183F6E" w:rsidP="00664198">
            <w:pPr>
              <w:pStyle w:val="TableHeader"/>
            </w:pPr>
            <w:r>
              <w:t>Mon 3</w:t>
            </w:r>
            <w:r w:rsidRPr="0076554F">
              <w:rPr>
                <w:vertAlign w:val="superscript"/>
              </w:rPr>
              <w:t>rd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FFFFFF" w:themeFill="background1"/>
          </w:tcPr>
          <w:p w14:paraId="59DBDA9C" w14:textId="4E0E6F87" w:rsidR="00183F6E" w:rsidRPr="003D1646" w:rsidRDefault="00183F6E" w:rsidP="00664198">
            <w:r>
              <w:t>Celebrating National Biscuit Day</w:t>
            </w:r>
          </w:p>
        </w:tc>
        <w:tc>
          <w:tcPr>
            <w:tcW w:w="1127" w:type="pct"/>
            <w:shd w:val="clear" w:color="auto" w:fill="FFFFFF" w:themeFill="background1"/>
          </w:tcPr>
          <w:p w14:paraId="625E77AC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5D21FBFE" w14:textId="77777777" w:rsidR="00183F6E" w:rsidRDefault="00183F6E" w:rsidP="00664198">
            <w:r w:rsidRPr="006376B4">
              <w:t>Cheshire View Container</w:t>
            </w:r>
          </w:p>
        </w:tc>
      </w:tr>
      <w:tr w:rsidR="00183F6E" w:rsidRPr="00013F2C" w14:paraId="7F1776F8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062F6060" w14:textId="1128EB42" w:rsidR="00183F6E" w:rsidRPr="001C67FB" w:rsidRDefault="00183F6E" w:rsidP="00664198">
            <w:r>
              <w:t>Thurs 6</w:t>
            </w:r>
            <w:r w:rsidRPr="0076554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290F4B3" w14:textId="3CE1C5C8" w:rsidR="00183F6E" w:rsidRPr="001C67FB" w:rsidRDefault="00340933" w:rsidP="00664198">
            <w:r>
              <w:t>Board Games</w:t>
            </w:r>
            <w:r w:rsidR="00664198">
              <w:t xml:space="preserve"> Session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E086F36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549F51F1" w14:textId="77777777" w:rsidR="00183F6E" w:rsidRDefault="00183F6E" w:rsidP="00664198">
            <w:r w:rsidRPr="006376B4">
              <w:t>Cheshire View Container</w:t>
            </w:r>
          </w:p>
        </w:tc>
      </w:tr>
      <w:tr w:rsidR="00183F6E" w:rsidRPr="00013F2C" w14:paraId="7CD2506C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86FC395" w14:textId="6B40A00F" w:rsidR="00183F6E" w:rsidRPr="000D241E" w:rsidRDefault="00183F6E" w:rsidP="00664198">
            <w:pPr>
              <w:pStyle w:val="TableHeader"/>
            </w:pPr>
            <w:r>
              <w:t>Mon 10</w:t>
            </w:r>
            <w:r w:rsidRPr="0076554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FFFFFF" w:themeFill="background1"/>
          </w:tcPr>
          <w:p w14:paraId="32AEF7A2" w14:textId="41BFD0DC" w:rsidR="00183F6E" w:rsidRPr="001C67FB" w:rsidRDefault="00340933" w:rsidP="00664198">
            <w:r>
              <w:t xml:space="preserve">Promoting </w:t>
            </w:r>
            <w:r w:rsidR="00183F6E">
              <w:t>Healthy Eating Week</w:t>
            </w:r>
          </w:p>
        </w:tc>
        <w:tc>
          <w:tcPr>
            <w:tcW w:w="1127" w:type="pct"/>
            <w:shd w:val="clear" w:color="auto" w:fill="FFFFFF" w:themeFill="background1"/>
          </w:tcPr>
          <w:p w14:paraId="7D5EC6C8" w14:textId="77777777" w:rsidR="00183F6E" w:rsidRPr="001C67FB" w:rsidRDefault="00183F6E" w:rsidP="00664198">
            <w:pPr>
              <w:pStyle w:val="TableText"/>
            </w:pPr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37FCEB0E" w14:textId="77777777" w:rsidR="00183F6E" w:rsidRDefault="00183F6E" w:rsidP="00664198">
            <w:r w:rsidRPr="006376B4">
              <w:t>Cheshire View Container</w:t>
            </w:r>
          </w:p>
        </w:tc>
      </w:tr>
      <w:tr w:rsidR="00183F6E" w:rsidRPr="00013F2C" w14:paraId="1AED3FC5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2B64455C" w14:textId="69680264" w:rsidR="00183F6E" w:rsidRPr="001C67FB" w:rsidRDefault="00183F6E" w:rsidP="00664198">
            <w:r>
              <w:t>Thurs 13</w:t>
            </w:r>
            <w:r w:rsidRPr="0076554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auto"/>
          </w:tcPr>
          <w:p w14:paraId="40C5934B" w14:textId="69AB7F39" w:rsidR="00183F6E" w:rsidRPr="00B03917" w:rsidRDefault="00340933" w:rsidP="00664198">
            <w:r>
              <w:t>Promoting Healthy Eating Week</w:t>
            </w:r>
          </w:p>
        </w:tc>
        <w:tc>
          <w:tcPr>
            <w:tcW w:w="1127" w:type="pct"/>
          </w:tcPr>
          <w:p w14:paraId="76B078E9" w14:textId="3FDEF153" w:rsidR="00183F6E" w:rsidRPr="00BF55BA" w:rsidRDefault="00183F6E" w:rsidP="00664198">
            <w:r>
              <w:t>18:00-20:00</w:t>
            </w:r>
          </w:p>
        </w:tc>
        <w:tc>
          <w:tcPr>
            <w:tcW w:w="1364" w:type="pct"/>
          </w:tcPr>
          <w:p w14:paraId="6B1B8C96" w14:textId="77777777" w:rsidR="00183F6E" w:rsidRPr="00BF55BA" w:rsidRDefault="00183F6E" w:rsidP="00664198">
            <w:r w:rsidRPr="0026160A">
              <w:t>Cheshire View Container</w:t>
            </w:r>
          </w:p>
        </w:tc>
      </w:tr>
      <w:tr w:rsidR="00183F6E" w:rsidRPr="00013F2C" w14:paraId="5C43D5E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124F88ED" w14:textId="00B47CA4" w:rsidR="00183F6E" w:rsidRPr="00664198" w:rsidRDefault="00183F6E" w:rsidP="00664198">
            <w:pPr>
              <w:pStyle w:val="TableHeader"/>
              <w:rPr>
                <w:highlight w:val="yellow"/>
              </w:rPr>
            </w:pPr>
            <w:r w:rsidRPr="00664198">
              <w:rPr>
                <w:highlight w:val="yellow"/>
              </w:rPr>
              <w:t>Mon 17</w:t>
            </w:r>
            <w:r w:rsidRPr="00664198">
              <w:rPr>
                <w:highlight w:val="yellow"/>
                <w:vertAlign w:val="superscript"/>
              </w:rPr>
              <w:t>th</w:t>
            </w:r>
            <w:r w:rsidRPr="00664198">
              <w:rPr>
                <w:highlight w:val="yellow"/>
              </w:rPr>
              <w:t xml:space="preserve"> June</w:t>
            </w:r>
          </w:p>
        </w:tc>
        <w:tc>
          <w:tcPr>
            <w:tcW w:w="1344" w:type="pct"/>
          </w:tcPr>
          <w:p w14:paraId="10449550" w14:textId="66DCCD40" w:rsidR="00183F6E" w:rsidRPr="00664198" w:rsidRDefault="00340933" w:rsidP="00664198">
            <w:pPr>
              <w:rPr>
                <w:highlight w:val="yellow"/>
              </w:rPr>
            </w:pPr>
            <w:r w:rsidRPr="00664198">
              <w:rPr>
                <w:highlight w:val="yellow"/>
              </w:rPr>
              <w:t>Market Place</w:t>
            </w:r>
          </w:p>
        </w:tc>
        <w:tc>
          <w:tcPr>
            <w:tcW w:w="1127" w:type="pct"/>
            <w:vAlign w:val="center"/>
          </w:tcPr>
          <w:p w14:paraId="3220CDCB" w14:textId="0470CCF9" w:rsidR="00183F6E" w:rsidRPr="00664198" w:rsidRDefault="00340933" w:rsidP="00664198">
            <w:pPr>
              <w:rPr>
                <w:highlight w:val="yellow"/>
              </w:rPr>
            </w:pPr>
            <w:r w:rsidRPr="00664198">
              <w:rPr>
                <w:highlight w:val="yellow"/>
              </w:rPr>
              <w:t>Closed</w:t>
            </w:r>
          </w:p>
        </w:tc>
        <w:tc>
          <w:tcPr>
            <w:tcW w:w="1364" w:type="pct"/>
          </w:tcPr>
          <w:p w14:paraId="7C5B7927" w14:textId="021ADE8F" w:rsidR="00183F6E" w:rsidRPr="00664198" w:rsidRDefault="00340933" w:rsidP="00664198">
            <w:pPr>
              <w:spacing w:before="240"/>
              <w:rPr>
                <w:highlight w:val="yellow"/>
              </w:rPr>
            </w:pPr>
            <w:r w:rsidRPr="00664198">
              <w:rPr>
                <w:highlight w:val="yellow"/>
              </w:rPr>
              <w:t>Closed</w:t>
            </w:r>
          </w:p>
        </w:tc>
      </w:tr>
      <w:tr w:rsidR="00183F6E" w:rsidRPr="00013F2C" w14:paraId="0CAF7CA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1723884" w14:textId="1B26AA52" w:rsidR="00183F6E" w:rsidRPr="001C67FB" w:rsidRDefault="00183F6E" w:rsidP="00664198">
            <w:r>
              <w:t>Thurs 20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auto"/>
          </w:tcPr>
          <w:p w14:paraId="05EEF6E0" w14:textId="682D092F" w:rsidR="00183F6E" w:rsidRPr="00E33D61" w:rsidRDefault="00340933" w:rsidP="00664198">
            <w:r>
              <w:t>Sporting Games</w:t>
            </w:r>
          </w:p>
        </w:tc>
        <w:tc>
          <w:tcPr>
            <w:tcW w:w="1127" w:type="pct"/>
            <w:shd w:val="clear" w:color="auto" w:fill="auto"/>
          </w:tcPr>
          <w:p w14:paraId="3B819776" w14:textId="77777777" w:rsidR="00183F6E" w:rsidRDefault="00183F6E" w:rsidP="00664198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607D8DBC" w14:textId="77777777" w:rsidR="00183F6E" w:rsidRDefault="00183F6E" w:rsidP="00664198">
            <w:r w:rsidRPr="0026160A">
              <w:t>Cheshire View Container</w:t>
            </w:r>
          </w:p>
          <w:p w14:paraId="759C6A86" w14:textId="60095137" w:rsidR="00340933" w:rsidRDefault="00340933" w:rsidP="00664198"/>
        </w:tc>
      </w:tr>
      <w:tr w:rsidR="00340933" w:rsidRPr="00013F2C" w14:paraId="62F795C3" w14:textId="77777777" w:rsidTr="009F5948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524A7BE" w14:textId="6251C456" w:rsidR="00340933" w:rsidRDefault="00340933" w:rsidP="00664198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14:paraId="4A441A43" w14:textId="75E604EF" w:rsidR="00340933" w:rsidRDefault="00340933" w:rsidP="00664198"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31B047F2" w14:textId="14584208" w:rsidR="00340933" w:rsidRDefault="00340933" w:rsidP="00664198"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2C4CCF4" w14:textId="18E9F477" w:rsidR="00340933" w:rsidRPr="0026160A" w:rsidRDefault="00340933" w:rsidP="00664198">
            <w:r w:rsidRPr="00013F2C">
              <w:t>Location</w:t>
            </w:r>
          </w:p>
        </w:tc>
      </w:tr>
      <w:tr w:rsidR="00340933" w:rsidRPr="00013F2C" w14:paraId="0925FA5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34E1B1D" w14:textId="3C8E5C52" w:rsidR="00340933" w:rsidRPr="000D241E" w:rsidRDefault="00340933" w:rsidP="00664198">
            <w:pPr>
              <w:pStyle w:val="TableHeader"/>
            </w:pPr>
            <w:r>
              <w:t>Mon 24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</w:tcPr>
          <w:p w14:paraId="0CD3DC22" w14:textId="3FBAF0C2" w:rsidR="0027706F" w:rsidRDefault="0027706F" w:rsidP="00664198">
            <w:r>
              <w:t>Celebrating</w:t>
            </w:r>
          </w:p>
          <w:p w14:paraId="205B9FE4" w14:textId="72F0363E" w:rsidR="0027706F" w:rsidRDefault="0027706F" w:rsidP="00664198">
            <w:r>
              <w:t>Youth Work Week</w:t>
            </w:r>
          </w:p>
          <w:p w14:paraId="2672F876" w14:textId="162F2FDC" w:rsidR="00340933" w:rsidRPr="00942BDD" w:rsidRDefault="00340933" w:rsidP="00664198"/>
        </w:tc>
        <w:tc>
          <w:tcPr>
            <w:tcW w:w="1127" w:type="pct"/>
          </w:tcPr>
          <w:p w14:paraId="23B280F0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</w:tcPr>
          <w:p w14:paraId="12094843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6CB8CFDB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101F12A" w14:textId="3B583991" w:rsidR="00340933" w:rsidRPr="001C67FB" w:rsidRDefault="00340933" w:rsidP="00664198">
            <w:r>
              <w:t>Thurs 27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16F2D7D" w14:textId="01B31A85" w:rsidR="0027706F" w:rsidRDefault="0027706F" w:rsidP="00664198">
            <w:r>
              <w:t>Celebrating</w:t>
            </w:r>
          </w:p>
          <w:p w14:paraId="128DA104" w14:textId="4E74E1EF" w:rsidR="00340933" w:rsidRPr="00E33D61" w:rsidRDefault="0027706F" w:rsidP="00664198">
            <w:r>
              <w:t>Youth Work Week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66D83D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82886F" w14:textId="3E470DD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69AD8484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090AF3FB" w14:textId="4F0D2433" w:rsidR="00340933" w:rsidRPr="000D241E" w:rsidRDefault="00340933" w:rsidP="00664198">
            <w:pPr>
              <w:pStyle w:val="TableHeader"/>
            </w:pPr>
            <w:r>
              <w:t>Mon 1</w:t>
            </w:r>
            <w:r w:rsidRPr="0072377C">
              <w:rPr>
                <w:vertAlign w:val="superscript"/>
              </w:rPr>
              <w:t>st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43E9B8F" w14:textId="2D0D4024" w:rsidR="00340933" w:rsidRPr="00E33D61" w:rsidRDefault="0027706F" w:rsidP="00664198">
            <w:r>
              <w:t>Interchange Workshop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E27957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55E7E1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5564AE2D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40C1BDBB" w14:textId="1A55D83C" w:rsidR="00340933" w:rsidRPr="001C67FB" w:rsidRDefault="00340933" w:rsidP="00664198">
            <w:r>
              <w:t>Thurs 4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F7F4A25" w14:textId="4632A819" w:rsidR="0027706F" w:rsidRDefault="0027706F" w:rsidP="00664198">
            <w:r>
              <w:t>Arts &amp; Craft</w:t>
            </w:r>
          </w:p>
          <w:p w14:paraId="6398797C" w14:textId="1B91B2A6" w:rsidR="00340933" w:rsidRPr="00E33D61" w:rsidRDefault="0027706F" w:rsidP="00664198">
            <w:r>
              <w:t>Session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B797FFB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2FBCA4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2994FD19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27AE2F2" w14:textId="2C9732A0" w:rsidR="00340933" w:rsidRPr="000D241E" w:rsidRDefault="00340933" w:rsidP="00664198">
            <w:pPr>
              <w:pStyle w:val="TableHeader"/>
            </w:pPr>
            <w:r>
              <w:t>Mon 8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F61154A" w14:textId="1E7B1A1C" w:rsidR="00340933" w:rsidRPr="00E33D61" w:rsidRDefault="0027706F" w:rsidP="00664198">
            <w:r>
              <w:t>Young Cares Awareness Session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A7A7447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6CB8AB4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1B65C1CE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53BE7C86" w14:textId="508EE59B" w:rsidR="00340933" w:rsidRPr="001C67FB" w:rsidRDefault="00340933" w:rsidP="00664198">
            <w:r>
              <w:t>Thurs 11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5FF916C" w14:textId="2067A352" w:rsidR="0027706F" w:rsidRDefault="0027706F" w:rsidP="00664198">
            <w:proofErr w:type="spellStart"/>
            <w:r>
              <w:t>Urdd</w:t>
            </w:r>
            <w:proofErr w:type="spellEnd"/>
            <w:r>
              <w:t xml:space="preserve"> Session</w:t>
            </w:r>
          </w:p>
          <w:p w14:paraId="4DBC15B8" w14:textId="1CD0815D" w:rsidR="00340933" w:rsidRPr="00E33D61" w:rsidRDefault="0027706F" w:rsidP="00664198">
            <w:r>
              <w:t>of fun &amp; 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9A030B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673969D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2B9A62AF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29C8BB3A" w14:textId="1747AE53" w:rsidR="00340933" w:rsidRPr="000D241E" w:rsidRDefault="00340933" w:rsidP="00664198">
            <w:pPr>
              <w:pStyle w:val="TableHeader"/>
            </w:pPr>
            <w:r>
              <w:t>Mon 15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4C36D2D" w14:textId="49E6671A" w:rsidR="00340933" w:rsidRPr="00E33D61" w:rsidRDefault="0027706F" w:rsidP="00664198">
            <w:r>
              <w:t>Fun &amp; Games Evening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40074E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64F867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B55C79" w14:paraId="57276E54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5CC89031" w14:textId="6A32B686" w:rsidR="00340933" w:rsidRPr="001C67FB" w:rsidRDefault="00340933" w:rsidP="00664198">
            <w:r>
              <w:t>Thurs 18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EEC8B73" w14:textId="77777777" w:rsidR="00340933" w:rsidRDefault="00340933" w:rsidP="00664198">
            <w:r>
              <w:t>End of Term/Year Celebrations</w:t>
            </w:r>
          </w:p>
          <w:p w14:paraId="15507F9F" w14:textId="7FF19B22" w:rsidR="00340933" w:rsidRPr="00E33D61" w:rsidRDefault="00340933" w:rsidP="00664198">
            <w:pPr>
              <w:jc w:val="both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3CA5BE" w14:textId="77777777" w:rsidR="00340933" w:rsidRDefault="00340933" w:rsidP="00664198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DAF3F97" w14:textId="77777777" w:rsidR="00340933" w:rsidRDefault="00340933" w:rsidP="00664198">
            <w:r w:rsidRPr="0026160A">
              <w:t>Cheshire View Container</w:t>
            </w:r>
          </w:p>
        </w:tc>
      </w:tr>
      <w:tr w:rsidR="00340933" w:rsidRPr="0026160A" w14:paraId="76437BD4" w14:textId="77777777" w:rsidTr="0072377C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14:paraId="5823F38E" w14:textId="204877D4" w:rsidR="00340933" w:rsidRPr="0026160A" w:rsidRDefault="00340933" w:rsidP="00340933">
            <w:r>
              <w:t>SUMMER HALF TERM</w:t>
            </w:r>
          </w:p>
        </w:tc>
      </w:tr>
    </w:tbl>
    <w:p w14:paraId="15F26DC7" w14:textId="77777777" w:rsidR="00087BB6" w:rsidRDefault="00087BB6" w:rsidP="00340933"/>
    <w:p w14:paraId="106A2537" w14:textId="77777777" w:rsidR="00C76BF0" w:rsidRPr="00807842" w:rsidRDefault="00C76BF0" w:rsidP="00340933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5322721E" w14:textId="77777777" w:rsidR="00C76BF0" w:rsidRPr="007D74B4" w:rsidRDefault="00C76BF0" w:rsidP="00340933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0365C" w14:textId="77777777" w:rsidR="005539E8" w:rsidRDefault="005539E8" w:rsidP="00340933">
      <w:r>
        <w:separator/>
      </w:r>
    </w:p>
    <w:p w14:paraId="1A1DF6D3" w14:textId="77777777" w:rsidR="00E77496" w:rsidRDefault="00E77496" w:rsidP="00340933"/>
    <w:p w14:paraId="4346407C" w14:textId="77777777" w:rsidR="00E77496" w:rsidRDefault="00E77496" w:rsidP="00340933"/>
    <w:p w14:paraId="18FF5571" w14:textId="77777777" w:rsidR="00E77496" w:rsidRDefault="00E77496" w:rsidP="00340933"/>
  </w:endnote>
  <w:endnote w:type="continuationSeparator" w:id="0">
    <w:p w14:paraId="140E8992" w14:textId="77777777" w:rsidR="005539E8" w:rsidRDefault="005539E8" w:rsidP="00340933">
      <w:r>
        <w:continuationSeparator/>
      </w:r>
    </w:p>
    <w:p w14:paraId="7B07F5EE" w14:textId="77777777" w:rsidR="00E77496" w:rsidRDefault="00E77496" w:rsidP="00340933"/>
    <w:p w14:paraId="7F1349AD" w14:textId="77777777" w:rsidR="00E77496" w:rsidRDefault="00E77496" w:rsidP="00340933"/>
    <w:p w14:paraId="0BEEEBD1" w14:textId="77777777" w:rsidR="00E77496" w:rsidRDefault="00E77496" w:rsidP="003409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7970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FCA48E" w14:textId="21FE7CB5" w:rsidR="00183F6E" w:rsidRDefault="00183F6E" w:rsidP="0034093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4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0FD645" w14:textId="41A5856E" w:rsidR="00DC2E54" w:rsidRPr="00DF4D3E" w:rsidRDefault="00DC2E54" w:rsidP="00340933">
    <w:pPr>
      <w:pStyle w:val="Footer"/>
      <w:rPr>
        <w:lang w:val="en-GB"/>
      </w:rPr>
    </w:pPr>
  </w:p>
  <w:p w14:paraId="0F834F2E" w14:textId="77777777" w:rsidR="00E77496" w:rsidRDefault="00E77496" w:rsidP="00340933"/>
  <w:p w14:paraId="1CC01378" w14:textId="77777777" w:rsidR="00E77496" w:rsidRDefault="00E77496" w:rsidP="00340933"/>
  <w:p w14:paraId="211EADFC" w14:textId="77777777" w:rsidR="00E77496" w:rsidRDefault="00E77496" w:rsidP="003409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BAEE3" w14:textId="77777777" w:rsidR="005539E8" w:rsidRDefault="005539E8" w:rsidP="00340933">
      <w:r>
        <w:separator/>
      </w:r>
    </w:p>
    <w:p w14:paraId="14C83FCB" w14:textId="77777777" w:rsidR="00E77496" w:rsidRDefault="00E77496" w:rsidP="00340933"/>
    <w:p w14:paraId="4C9DA5D2" w14:textId="77777777" w:rsidR="00E77496" w:rsidRDefault="00E77496" w:rsidP="00340933"/>
    <w:p w14:paraId="5E167CE5" w14:textId="77777777" w:rsidR="00E77496" w:rsidRDefault="00E77496" w:rsidP="00340933"/>
  </w:footnote>
  <w:footnote w:type="continuationSeparator" w:id="0">
    <w:p w14:paraId="3F795714" w14:textId="77777777" w:rsidR="005539E8" w:rsidRDefault="005539E8" w:rsidP="00340933">
      <w:r>
        <w:continuationSeparator/>
      </w:r>
    </w:p>
    <w:p w14:paraId="1473CD69" w14:textId="77777777" w:rsidR="00E77496" w:rsidRDefault="00E77496" w:rsidP="00340933"/>
    <w:p w14:paraId="2E1CFFE2" w14:textId="77777777" w:rsidR="00E77496" w:rsidRDefault="00E77496" w:rsidP="00340933"/>
    <w:p w14:paraId="24482344" w14:textId="77777777" w:rsidR="00E77496" w:rsidRDefault="00E77496" w:rsidP="003409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5BFF4" w14:textId="77777777" w:rsidR="00F86700" w:rsidRDefault="00DE3C04" w:rsidP="0034093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4198C2" wp14:editId="378E4416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1DC29" w14:textId="77777777" w:rsidR="00F86700" w:rsidRDefault="00DE3C04" w:rsidP="0034093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7D6D243" wp14:editId="374D3F1D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97B0F28" wp14:editId="71014047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B82003" w14:textId="77777777" w:rsidR="00F86700" w:rsidRDefault="00F86700" w:rsidP="00340933">
    <w:pPr>
      <w:pStyle w:val="Header"/>
    </w:pPr>
  </w:p>
  <w:p w14:paraId="47B0C42B" w14:textId="77777777" w:rsidR="00F86700" w:rsidRDefault="005C00E8" w:rsidP="00340933">
    <w:pPr>
      <w:pStyle w:val="Header"/>
    </w:pPr>
    <w:r>
      <w:t xml:space="preserve">                               </w:t>
    </w:r>
  </w:p>
  <w:p w14:paraId="63627E7C" w14:textId="77777777" w:rsidR="00F86700" w:rsidRDefault="00F86700" w:rsidP="00340933">
    <w:pPr>
      <w:pStyle w:val="Header"/>
    </w:pPr>
  </w:p>
  <w:p w14:paraId="549B4538" w14:textId="77777777" w:rsidR="00DC2E54" w:rsidRDefault="00DC2E54" w:rsidP="00340933">
    <w:pPr>
      <w:pStyle w:val="Header"/>
    </w:pPr>
  </w:p>
  <w:p w14:paraId="077FE61E" w14:textId="77777777" w:rsidR="00E77496" w:rsidRDefault="00E77496" w:rsidP="00340933"/>
  <w:p w14:paraId="7FFB8937" w14:textId="77777777" w:rsidR="00E77496" w:rsidRDefault="00E77496" w:rsidP="00340933"/>
  <w:p w14:paraId="55D39551" w14:textId="77777777" w:rsidR="00E77496" w:rsidRDefault="00E77496" w:rsidP="003409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5D19"/>
    <w:rsid w:val="00087BB6"/>
    <w:rsid w:val="00090992"/>
    <w:rsid w:val="000A1F71"/>
    <w:rsid w:val="000A33B0"/>
    <w:rsid w:val="000A3A85"/>
    <w:rsid w:val="000C3BA4"/>
    <w:rsid w:val="000D241E"/>
    <w:rsid w:val="000D24F4"/>
    <w:rsid w:val="000E229B"/>
    <w:rsid w:val="00106962"/>
    <w:rsid w:val="00111490"/>
    <w:rsid w:val="001251B9"/>
    <w:rsid w:val="00141945"/>
    <w:rsid w:val="00147151"/>
    <w:rsid w:val="00150502"/>
    <w:rsid w:val="00161B34"/>
    <w:rsid w:val="00164D8C"/>
    <w:rsid w:val="00167A66"/>
    <w:rsid w:val="001715E3"/>
    <w:rsid w:val="00176BE5"/>
    <w:rsid w:val="00180B76"/>
    <w:rsid w:val="001811C4"/>
    <w:rsid w:val="00183F6E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25B3"/>
    <w:rsid w:val="001F664F"/>
    <w:rsid w:val="001F6A4F"/>
    <w:rsid w:val="001F6C72"/>
    <w:rsid w:val="00230857"/>
    <w:rsid w:val="00263683"/>
    <w:rsid w:val="0027706F"/>
    <w:rsid w:val="00285AB6"/>
    <w:rsid w:val="00290022"/>
    <w:rsid w:val="00294ABF"/>
    <w:rsid w:val="002A1AD5"/>
    <w:rsid w:val="002A6108"/>
    <w:rsid w:val="002B116D"/>
    <w:rsid w:val="002B5526"/>
    <w:rsid w:val="002C0B14"/>
    <w:rsid w:val="002C338E"/>
    <w:rsid w:val="002C3BEC"/>
    <w:rsid w:val="002D6895"/>
    <w:rsid w:val="002E4C36"/>
    <w:rsid w:val="002E52EF"/>
    <w:rsid w:val="002E7CCA"/>
    <w:rsid w:val="003055CA"/>
    <w:rsid w:val="0032784E"/>
    <w:rsid w:val="00335726"/>
    <w:rsid w:val="00335E4F"/>
    <w:rsid w:val="00340933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D9C"/>
    <w:rsid w:val="00636FE3"/>
    <w:rsid w:val="00664198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7863"/>
    <w:rsid w:val="006E02C0"/>
    <w:rsid w:val="006E711B"/>
    <w:rsid w:val="00715184"/>
    <w:rsid w:val="00721B24"/>
    <w:rsid w:val="0072377C"/>
    <w:rsid w:val="007244A9"/>
    <w:rsid w:val="007428C7"/>
    <w:rsid w:val="00754518"/>
    <w:rsid w:val="00755715"/>
    <w:rsid w:val="0076554F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63FF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1C07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329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B0F54"/>
    <w:rsid w:val="00CB761D"/>
    <w:rsid w:val="00CD4812"/>
    <w:rsid w:val="00CE7834"/>
    <w:rsid w:val="00D309C3"/>
    <w:rsid w:val="00D329D3"/>
    <w:rsid w:val="00D33177"/>
    <w:rsid w:val="00D4312D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77496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72A6616C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40933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53AB4-FF33-4571-AD0D-350B79B07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14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Mandy Townson</cp:lastModifiedBy>
  <cp:revision>5</cp:revision>
  <cp:lastPrinted>2023-09-18T12:28:00Z</cp:lastPrinted>
  <dcterms:created xsi:type="dcterms:W3CDTF">2024-03-20T16:50:00Z</dcterms:created>
  <dcterms:modified xsi:type="dcterms:W3CDTF">2024-03-20T17:04:00Z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