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1876AF">
      <w:pPr>
        <w:pStyle w:val="Title"/>
      </w:pPr>
      <w:r w:rsidRPr="005959B0">
        <w:t xml:space="preserve">Programme for </w:t>
      </w:r>
      <w:r w:rsidR="0056026D">
        <w:t>Bwlchgwyn</w:t>
      </w:r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CB7BFB" w:rsidP="001876AF">
      <w:pPr>
        <w:pStyle w:val="Title"/>
      </w:pPr>
      <w:r>
        <w:t>April</w:t>
      </w:r>
      <w:r w:rsidR="001D46C8">
        <w:t xml:space="preserve"> </w:t>
      </w:r>
      <w:r w:rsidR="00370C34">
        <w:t xml:space="preserve">2024 </w:t>
      </w:r>
      <w:r>
        <w:t xml:space="preserve">– July </w:t>
      </w:r>
      <w:r w:rsidR="001D46C8">
        <w:t>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Default="00CB7BFB" w:rsidP="001876AF">
            <w:r>
              <w:t>Wednesday</w:t>
            </w:r>
          </w:p>
          <w:p w:rsidR="00CB7BFB" w:rsidRPr="001C67FB" w:rsidRDefault="00CB7BFB" w:rsidP="001876AF">
            <w:r>
              <w:t>10/4/24</w:t>
            </w:r>
          </w:p>
        </w:tc>
        <w:tc>
          <w:tcPr>
            <w:tcW w:w="1343" w:type="pct"/>
            <w:shd w:val="clear" w:color="auto" w:fill="auto"/>
          </w:tcPr>
          <w:p w:rsidR="00766EA0" w:rsidRDefault="0016590C" w:rsidP="001876AF">
            <w:r>
              <w:t>Knife Crime Awareness- North Wales Police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1876AF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CB7BFB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CB7BFB" w:rsidP="00CB7BFB">
            <w:r w:rsidRPr="003F4BA3">
              <w:t>Wednesday</w:t>
            </w:r>
          </w:p>
          <w:p w:rsidR="00CB7BFB" w:rsidRDefault="00CB7BFB" w:rsidP="00CB7BFB">
            <w:r>
              <w:t>17/4/24</w:t>
            </w:r>
          </w:p>
        </w:tc>
        <w:tc>
          <w:tcPr>
            <w:tcW w:w="1343" w:type="pct"/>
            <w:shd w:val="clear" w:color="auto" w:fill="auto"/>
          </w:tcPr>
          <w:p w:rsidR="00CB7BFB" w:rsidRDefault="00C82FFD" w:rsidP="00CB7BFB">
            <w:r>
              <w:t>Board G</w:t>
            </w:r>
            <w:r w:rsidR="0016590C">
              <w:t xml:space="preserve">ames Night </w:t>
            </w:r>
          </w:p>
          <w:p w:rsidR="0016590C" w:rsidRDefault="0016590C" w:rsidP="00CB7BFB">
            <w:r>
              <w:t>&amp; Dealing with Stress session from Inspire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CB7BFB" w:rsidP="00CB7BFB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CB7BFB" w:rsidP="00CB7BFB">
            <w:r w:rsidRPr="003F4BA3">
              <w:t>Wednesday</w:t>
            </w:r>
          </w:p>
          <w:p w:rsidR="00CB7BFB" w:rsidRDefault="00CB7BFB" w:rsidP="00CB7BFB">
            <w:r>
              <w:t>24/4/24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C82FFD" w:rsidP="00CB7BFB">
            <w:r>
              <w:t xml:space="preserve">Prize Bingo Night 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CB7BFB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CB7BFB" w:rsidRDefault="00CB7BFB" w:rsidP="00CB7BFB">
            <w:r w:rsidRPr="003F4BA3">
              <w:t>Wednesday</w:t>
            </w:r>
          </w:p>
          <w:p w:rsidR="00CB7BFB" w:rsidRDefault="00CB7BFB" w:rsidP="00CB7BFB">
            <w:r>
              <w:t>1/5/24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16590C" w:rsidP="00CB7BFB">
            <w:r>
              <w:t>Cooking with Jess – Italian style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CB7BFB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F4BA3">
              <w:t>Wednesday</w:t>
            </w:r>
          </w:p>
          <w:p w:rsidR="00CB7BFB" w:rsidRDefault="00CB7BFB" w:rsidP="00CB7BFB">
            <w:r>
              <w:t>8/5/24</w:t>
            </w:r>
          </w:p>
        </w:tc>
        <w:tc>
          <w:tcPr>
            <w:tcW w:w="1343" w:type="pct"/>
          </w:tcPr>
          <w:p w:rsidR="00CB7BFB" w:rsidRPr="00090992" w:rsidRDefault="00C82FFD" w:rsidP="00CB7BFB">
            <w:r>
              <w:t>Arts and Crafts session</w:t>
            </w:r>
          </w:p>
        </w:tc>
        <w:tc>
          <w:tcPr>
            <w:tcW w:w="1127" w:type="pct"/>
          </w:tcPr>
          <w:p w:rsidR="00CB7BFB" w:rsidRDefault="00CB7BFB" w:rsidP="00CB7BFB">
            <w:r w:rsidRPr="00D52DE1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C77A2B">
              <w:t>Wednesday</w:t>
            </w:r>
          </w:p>
          <w:p w:rsidR="00CB7BFB" w:rsidRDefault="00CB7BFB" w:rsidP="00CB7BFB">
            <w:r>
              <w:t>15/5/24</w:t>
            </w:r>
          </w:p>
        </w:tc>
        <w:tc>
          <w:tcPr>
            <w:tcW w:w="1343" w:type="pct"/>
          </w:tcPr>
          <w:p w:rsidR="00CB7BFB" w:rsidRPr="00090992" w:rsidRDefault="00C82FFD" w:rsidP="00CB7BFB">
            <w:r>
              <w:t xml:space="preserve">Learning new baking skills </w:t>
            </w:r>
          </w:p>
        </w:tc>
        <w:tc>
          <w:tcPr>
            <w:tcW w:w="1127" w:type="pct"/>
          </w:tcPr>
          <w:p w:rsidR="00CB7BFB" w:rsidRDefault="00CB7BFB" w:rsidP="00CB7BFB">
            <w:r w:rsidRPr="00D52DE1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C77A2B">
              <w:t>Wednesday</w:t>
            </w:r>
          </w:p>
          <w:p w:rsidR="00CB7BFB" w:rsidRDefault="00CB7BFB" w:rsidP="00CB7BFB">
            <w:r>
              <w:t>22/5/24</w:t>
            </w:r>
          </w:p>
        </w:tc>
        <w:tc>
          <w:tcPr>
            <w:tcW w:w="1343" w:type="pct"/>
          </w:tcPr>
          <w:p w:rsidR="00CB7BFB" w:rsidRPr="00090992" w:rsidRDefault="00C82FFD" w:rsidP="00CB7BFB">
            <w:r>
              <w:t>Let’s learn to Sew.</w:t>
            </w:r>
          </w:p>
        </w:tc>
        <w:tc>
          <w:tcPr>
            <w:tcW w:w="1127" w:type="pct"/>
          </w:tcPr>
          <w:p w:rsidR="00CB7BFB" w:rsidRDefault="00CB7BFB" w:rsidP="00CB7BFB">
            <w:r w:rsidRPr="00D52DE1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CB7BFB" w:rsidP="00CB7BFB">
            <w:r>
              <w:t>CLOSED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CB7BFB" w:rsidP="00CB7BFB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CB7BFB" w:rsidRDefault="00CB7BFB" w:rsidP="00CB7BFB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CB7BFB" w:rsidRDefault="00CB7BFB" w:rsidP="00CB7BFB">
            <w:r>
              <w:t>CLOSED</w:t>
            </w:r>
          </w:p>
        </w:tc>
      </w:tr>
      <w:tr w:rsidR="00CB7BF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B7BFB" w:rsidRDefault="00CB7BFB" w:rsidP="00CB7BFB">
            <w:r w:rsidRPr="00C77A2B">
              <w:t>Wednesday</w:t>
            </w:r>
          </w:p>
          <w:p w:rsidR="00CB7BFB" w:rsidRDefault="00CB7BFB" w:rsidP="00CB7BFB">
            <w:r>
              <w:t>5/6/24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C82FFD" w:rsidP="00CB7BFB">
            <w:r>
              <w:t>Pool knock out and games night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CB7BFB" w:rsidP="00CB7BFB">
            <w:r w:rsidRPr="00E808ED">
              <w:t>Bwlchgwyn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C77A2B">
              <w:t>Wednesday</w:t>
            </w:r>
          </w:p>
          <w:p w:rsidR="00CB7BFB" w:rsidRDefault="00CB7BFB" w:rsidP="00CB7BFB">
            <w:r>
              <w:t>12/6/24</w:t>
            </w:r>
          </w:p>
        </w:tc>
        <w:tc>
          <w:tcPr>
            <w:tcW w:w="1343" w:type="pct"/>
          </w:tcPr>
          <w:p w:rsidR="00CB7BFB" w:rsidRPr="00090992" w:rsidRDefault="0016590C" w:rsidP="00CB7BFB">
            <w:r>
              <w:t>First Aid Training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B7106">
              <w:t>Bwlchgwyn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06345">
              <w:t>Wednesday</w:t>
            </w:r>
          </w:p>
          <w:p w:rsidR="00CB7BFB" w:rsidRDefault="00CB7BFB" w:rsidP="00CB7BFB">
            <w:r>
              <w:t>19/6/24</w:t>
            </w:r>
          </w:p>
        </w:tc>
        <w:tc>
          <w:tcPr>
            <w:tcW w:w="1343" w:type="pct"/>
          </w:tcPr>
          <w:p w:rsidR="00CB7BFB" w:rsidRPr="00E33D61" w:rsidRDefault="00456249" w:rsidP="00CB7BFB">
            <w:r>
              <w:t>Fire S</w:t>
            </w:r>
            <w:bookmarkStart w:id="0" w:name="_GoBack"/>
            <w:bookmarkEnd w:id="0"/>
            <w:r>
              <w:t>tation Visit - TBC</w:t>
            </w:r>
            <w:r w:rsidR="00884B6D">
              <w:t xml:space="preserve"> </w:t>
            </w:r>
            <w:r w:rsidR="00C82FFD">
              <w:t xml:space="preserve"> 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456249" w:rsidP="00CB7BFB">
            <w:r>
              <w:t>TBC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06345">
              <w:t>Wednesday</w:t>
            </w:r>
          </w:p>
          <w:p w:rsidR="00CB7BFB" w:rsidRDefault="00CB7BFB" w:rsidP="00CB7BFB">
            <w:r>
              <w:t>26/6/24</w:t>
            </w:r>
          </w:p>
        </w:tc>
        <w:tc>
          <w:tcPr>
            <w:tcW w:w="1343" w:type="pct"/>
          </w:tcPr>
          <w:p w:rsidR="00CB7BFB" w:rsidRPr="00E33D61" w:rsidRDefault="0016590C" w:rsidP="00CB7BFB">
            <w:r>
              <w:t>Youth Work Week Celebrations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B7106">
              <w:t>Bwlchgwyn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06345">
              <w:t>Wednesday</w:t>
            </w:r>
          </w:p>
          <w:p w:rsidR="00CB7BFB" w:rsidRDefault="00CB7BFB" w:rsidP="00CB7BFB">
            <w:r>
              <w:t>3/7/24</w:t>
            </w:r>
          </w:p>
        </w:tc>
        <w:tc>
          <w:tcPr>
            <w:tcW w:w="1343" w:type="pct"/>
          </w:tcPr>
          <w:p w:rsidR="00CB7BFB" w:rsidRPr="00E33D61" w:rsidRDefault="0016590C" w:rsidP="00CB7BFB">
            <w:r>
              <w:t>Games on the MUGA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Default="00CB7BFB" w:rsidP="00CB7BFB">
            <w:r w:rsidRPr="00EB7106">
              <w:t>Bwlchgwyn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06345">
              <w:t>Wednesday</w:t>
            </w:r>
          </w:p>
          <w:p w:rsidR="00CB7BFB" w:rsidRPr="00306345" w:rsidRDefault="00CB7BFB" w:rsidP="00CB7BFB">
            <w:r>
              <w:t>10/7/24</w:t>
            </w:r>
          </w:p>
        </w:tc>
        <w:tc>
          <w:tcPr>
            <w:tcW w:w="1343" w:type="pct"/>
          </w:tcPr>
          <w:p w:rsidR="00CB7BFB" w:rsidRPr="00E33D61" w:rsidRDefault="0016590C" w:rsidP="00CB7BFB">
            <w:r>
              <w:t>Games on the MUGA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Pr="00EB7106" w:rsidRDefault="00CB7BFB" w:rsidP="00CB7BFB">
            <w:r w:rsidRPr="00EB7106">
              <w:t>Bwlchgwyn Village Hall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CB7BFB" w:rsidRDefault="00CB7BFB" w:rsidP="00CB7BFB">
            <w:r w:rsidRPr="00306345">
              <w:lastRenderedPageBreak/>
              <w:t>Wednesday</w:t>
            </w:r>
          </w:p>
          <w:p w:rsidR="00CB7BFB" w:rsidRPr="00306345" w:rsidRDefault="00CB7BFB" w:rsidP="00CB7BFB">
            <w:r>
              <w:t>17/7/24</w:t>
            </w:r>
          </w:p>
        </w:tc>
        <w:tc>
          <w:tcPr>
            <w:tcW w:w="1343" w:type="pct"/>
          </w:tcPr>
          <w:p w:rsidR="00CB7BFB" w:rsidRPr="00E33D61" w:rsidRDefault="0016590C" w:rsidP="00CB7BFB">
            <w:r>
              <w:t>Trip Out – Young People to choose- TBC</w:t>
            </w:r>
          </w:p>
        </w:tc>
        <w:tc>
          <w:tcPr>
            <w:tcW w:w="1127" w:type="pct"/>
          </w:tcPr>
          <w:p w:rsidR="00CB7BFB" w:rsidRDefault="00CB7BFB" w:rsidP="00CB7BFB">
            <w:r w:rsidRPr="0023575E">
              <w:t>6pm – 8pm</w:t>
            </w:r>
          </w:p>
        </w:tc>
        <w:tc>
          <w:tcPr>
            <w:tcW w:w="1364" w:type="pct"/>
          </w:tcPr>
          <w:p w:rsidR="00CB7BFB" w:rsidRPr="00EB7106" w:rsidRDefault="001A57E2" w:rsidP="00CB7BFB">
            <w:r>
              <w:t>TBC</w:t>
            </w:r>
          </w:p>
        </w:tc>
      </w:tr>
    </w:tbl>
    <w:p w:rsidR="00C76BF0" w:rsidRPr="00807842" w:rsidRDefault="00C76BF0" w:rsidP="001876AF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1876AF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1876AF">
      <w:r>
        <w:separator/>
      </w:r>
    </w:p>
  </w:endnote>
  <w:endnote w:type="continuationSeparator" w:id="0">
    <w:p w:rsidR="00566903" w:rsidRDefault="00566903" w:rsidP="0018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1876AF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1876AF">
      <w:r>
        <w:separator/>
      </w:r>
    </w:p>
  </w:footnote>
  <w:footnote w:type="continuationSeparator" w:id="0">
    <w:p w:rsidR="00566903" w:rsidRDefault="00566903" w:rsidP="00187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1876AF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1876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876AF">
    <w:pPr>
      <w:pStyle w:val="Header"/>
    </w:pPr>
  </w:p>
  <w:p w:rsidR="00F86700" w:rsidRDefault="005C00E8" w:rsidP="001876AF">
    <w:pPr>
      <w:pStyle w:val="Header"/>
    </w:pPr>
    <w:r>
      <w:t xml:space="preserve">                               </w:t>
    </w:r>
  </w:p>
  <w:p w:rsidR="00F86700" w:rsidRDefault="00F86700" w:rsidP="001876AF">
    <w:pPr>
      <w:pStyle w:val="Header"/>
    </w:pPr>
  </w:p>
  <w:p w:rsidR="00DC2E54" w:rsidRDefault="00DC2E54" w:rsidP="00187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590C"/>
    <w:rsid w:val="00167A66"/>
    <w:rsid w:val="001715E3"/>
    <w:rsid w:val="00176BE5"/>
    <w:rsid w:val="001811C4"/>
    <w:rsid w:val="001876AF"/>
    <w:rsid w:val="0019314A"/>
    <w:rsid w:val="00193F33"/>
    <w:rsid w:val="00197AAD"/>
    <w:rsid w:val="001A57E2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56249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4B6D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2FFD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4C1E5095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876AF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F0DFA-D717-43A7-BE56-8355CA30E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34</TotalTime>
  <Pages>2</Pages>
  <Words>230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5</cp:revision>
  <cp:lastPrinted>2024-03-11T10:38:00Z</cp:lastPrinted>
  <dcterms:created xsi:type="dcterms:W3CDTF">2024-03-11T10:39:00Z</dcterms:created>
  <dcterms:modified xsi:type="dcterms:W3CDTF">2024-03-21T13:26:00Z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