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9133F9">
      <w:pPr>
        <w:pStyle w:val="Title"/>
      </w:pPr>
      <w:proofErr w:type="spellStart"/>
      <w:r w:rsidRPr="0096541E">
        <w:t>Programme</w:t>
      </w:r>
      <w:proofErr w:type="spellEnd"/>
      <w:r w:rsidRPr="0096541E">
        <w:t xml:space="preserve"> for </w:t>
      </w:r>
      <w:proofErr w:type="spellStart"/>
      <w:r w:rsidR="003407FC">
        <w:t>Cefn</w:t>
      </w:r>
      <w:proofErr w:type="spellEnd"/>
      <w:r w:rsidR="003407FC">
        <w:t xml:space="preserve"> </w:t>
      </w:r>
      <w:proofErr w:type="spellStart"/>
      <w:r w:rsidR="003407FC">
        <w:t>Mawr</w:t>
      </w:r>
      <w:proofErr w:type="spellEnd"/>
      <w:r w:rsidR="00B81521" w:rsidRPr="0096541E">
        <w:t xml:space="preserve"> </w:t>
      </w:r>
      <w:r w:rsidR="00A17D95" w:rsidRPr="0096541E">
        <w:t>Youth Provision</w:t>
      </w:r>
    </w:p>
    <w:p w:rsidR="00C76BF0" w:rsidRPr="00013F2C" w:rsidRDefault="00A45C01" w:rsidP="009133F9">
      <w:pPr>
        <w:pStyle w:val="Title"/>
      </w:pPr>
      <w:r>
        <w:t>April</w:t>
      </w:r>
      <w:r w:rsidR="00924870">
        <w:t xml:space="preserve"> – </w:t>
      </w:r>
      <w:proofErr w:type="gramStart"/>
      <w:r w:rsidR="00924870">
        <w:t xml:space="preserve">July </w:t>
      </w:r>
      <w:r w:rsidR="004F02F4">
        <w:t xml:space="preserve"> 2024</w:t>
      </w:r>
      <w:proofErr w:type="gramEnd"/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C76BF0" w:rsidRPr="00013F2C" w:rsidTr="002A6209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9133F9">
            <w:pPr>
              <w:pStyle w:val="TableHeader"/>
            </w:pPr>
            <w:r w:rsidRPr="00013F2C">
              <w:t>Date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9133F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9133F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9133F9">
            <w:pPr>
              <w:pStyle w:val="TableHeader"/>
            </w:pPr>
            <w:r w:rsidRPr="00013F2C">
              <w:t>Location</w:t>
            </w:r>
          </w:p>
        </w:tc>
      </w:tr>
      <w:tr w:rsidR="00D95B56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D95B56" w:rsidRDefault="00D95B56" w:rsidP="009133F9">
            <w:r>
              <w:t>Mon</w:t>
            </w:r>
          </w:p>
          <w:p w:rsidR="00D95B56" w:rsidRDefault="00D95B56" w:rsidP="009133F9">
            <w:r>
              <w:t>8/4/24</w:t>
            </w:r>
          </w:p>
        </w:tc>
        <w:tc>
          <w:tcPr>
            <w:tcW w:w="1344" w:type="pct"/>
            <w:shd w:val="clear" w:color="auto" w:fill="auto"/>
          </w:tcPr>
          <w:p w:rsidR="00D95B56" w:rsidRDefault="00B22417" w:rsidP="009133F9">
            <w:r>
              <w:t xml:space="preserve">Welcome back with games – tell us about your </w:t>
            </w:r>
            <w:r w:rsidR="0009564A">
              <w:t>Easter</w:t>
            </w:r>
            <w:r>
              <w:t xml:space="preserve"> brake</w:t>
            </w:r>
          </w:p>
        </w:tc>
        <w:tc>
          <w:tcPr>
            <w:tcW w:w="1127" w:type="pct"/>
            <w:shd w:val="clear" w:color="auto" w:fill="auto"/>
          </w:tcPr>
          <w:p w:rsidR="00D95B56" w:rsidRDefault="00D95B56" w:rsidP="009133F9"/>
        </w:tc>
        <w:tc>
          <w:tcPr>
            <w:tcW w:w="1364" w:type="pct"/>
            <w:shd w:val="clear" w:color="auto" w:fill="auto"/>
          </w:tcPr>
          <w:p w:rsidR="00D95B56" w:rsidRDefault="00D95B56" w:rsidP="00AC077C"/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561478" w:rsidRDefault="00561478" w:rsidP="009133F9"/>
          <w:p w:rsidR="00FE27FB" w:rsidRPr="008835BE" w:rsidRDefault="00A029EB" w:rsidP="009133F9">
            <w:r>
              <w:t>Wed</w:t>
            </w:r>
          </w:p>
          <w:p w:rsidR="00BF55BA" w:rsidRPr="008835BE" w:rsidRDefault="00D95B56" w:rsidP="009133F9">
            <w:r>
              <w:t>10/4/24</w:t>
            </w:r>
          </w:p>
        </w:tc>
        <w:tc>
          <w:tcPr>
            <w:tcW w:w="1344" w:type="pct"/>
            <w:shd w:val="clear" w:color="auto" w:fill="auto"/>
          </w:tcPr>
          <w:p w:rsidR="00DB6149" w:rsidRDefault="00B22417" w:rsidP="009133F9">
            <w:r>
              <w:t>National pet day – bring a photo and talk about your pets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BF55BA" w:rsidRDefault="00AC077C" w:rsidP="00AC077C">
            <w:r>
              <w:t>George Edwards Building</w:t>
            </w:r>
          </w:p>
        </w:tc>
      </w:tr>
      <w:tr w:rsidR="00E7086C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E7086C" w:rsidRPr="008835BE" w:rsidRDefault="00F22B29" w:rsidP="009133F9">
            <w:r w:rsidRPr="008835BE">
              <w:t xml:space="preserve">Mon </w:t>
            </w:r>
          </w:p>
          <w:p w:rsidR="00FE27FB" w:rsidRPr="008835BE" w:rsidRDefault="00D95B56" w:rsidP="009133F9">
            <w:r>
              <w:t>15/4/25</w:t>
            </w:r>
          </w:p>
        </w:tc>
        <w:tc>
          <w:tcPr>
            <w:tcW w:w="1344" w:type="pct"/>
            <w:shd w:val="clear" w:color="auto" w:fill="auto"/>
          </w:tcPr>
          <w:p w:rsidR="00E311E0" w:rsidRPr="001C67FB" w:rsidRDefault="00B22417" w:rsidP="009133F9">
            <w:r>
              <w:t>Inspire -  Body image quiz</w:t>
            </w:r>
          </w:p>
        </w:tc>
        <w:tc>
          <w:tcPr>
            <w:tcW w:w="1127" w:type="pct"/>
            <w:shd w:val="clear" w:color="auto" w:fill="auto"/>
          </w:tcPr>
          <w:p w:rsidR="00E7086C" w:rsidRDefault="00E7086C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7086C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A029EB" w:rsidP="009133F9">
            <w:r>
              <w:t>Wed</w:t>
            </w:r>
          </w:p>
          <w:p w:rsidR="008835BE" w:rsidRPr="008835BE" w:rsidRDefault="00D95B56" w:rsidP="009133F9">
            <w:r>
              <w:t>17/4/24</w:t>
            </w:r>
          </w:p>
        </w:tc>
        <w:tc>
          <w:tcPr>
            <w:tcW w:w="1344" w:type="pct"/>
            <w:shd w:val="clear" w:color="auto" w:fill="auto"/>
          </w:tcPr>
          <w:p w:rsidR="00BF55BA" w:rsidRDefault="00B22417" w:rsidP="009133F9">
            <w:r>
              <w:t>National poetry day – make your own short poem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Default="0096541E" w:rsidP="009133F9">
            <w:r>
              <w:t xml:space="preserve">Mon </w:t>
            </w:r>
          </w:p>
          <w:p w:rsidR="008835BE" w:rsidRPr="001C67FB" w:rsidRDefault="00D95B56" w:rsidP="009133F9">
            <w:r>
              <w:t>22/4/24</w:t>
            </w:r>
          </w:p>
        </w:tc>
        <w:tc>
          <w:tcPr>
            <w:tcW w:w="1344" w:type="pct"/>
            <w:shd w:val="clear" w:color="auto" w:fill="auto"/>
          </w:tcPr>
          <w:p w:rsidR="00BF55BA" w:rsidRDefault="00B22417" w:rsidP="009133F9">
            <w:r>
              <w:t>Earth day – fact quiz on the earth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A029EB" w:rsidP="009133F9">
            <w:r>
              <w:t>We</w:t>
            </w:r>
            <w:r w:rsidR="00D95B56">
              <w:t>d</w:t>
            </w:r>
          </w:p>
          <w:p w:rsidR="008835BE" w:rsidRPr="00564E44" w:rsidRDefault="00D95B56" w:rsidP="009133F9">
            <w:r>
              <w:t>24/4/24</w:t>
            </w:r>
          </w:p>
        </w:tc>
        <w:tc>
          <w:tcPr>
            <w:tcW w:w="1344" w:type="pct"/>
            <w:shd w:val="clear" w:color="auto" w:fill="auto"/>
          </w:tcPr>
          <w:p w:rsidR="007B5724" w:rsidRPr="00090992" w:rsidRDefault="00B22417" w:rsidP="009133F9">
            <w:r>
              <w:t xml:space="preserve">Jewelry making night 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Default="0096541E" w:rsidP="009133F9">
            <w:r w:rsidRPr="00564E44">
              <w:t>Mon</w:t>
            </w:r>
            <w:r w:rsidR="00C751D9" w:rsidRPr="00564E44">
              <w:t xml:space="preserve"> </w:t>
            </w:r>
          </w:p>
          <w:p w:rsidR="008835BE" w:rsidRPr="00564E44" w:rsidRDefault="00D95B56" w:rsidP="009133F9">
            <w:r>
              <w:t>29/4/24</w:t>
            </w:r>
          </w:p>
        </w:tc>
        <w:tc>
          <w:tcPr>
            <w:tcW w:w="1344" w:type="pct"/>
            <w:shd w:val="clear" w:color="auto" w:fill="auto"/>
          </w:tcPr>
          <w:p w:rsidR="00564E44" w:rsidRPr="00942BDD" w:rsidRDefault="00B22417" w:rsidP="009133F9">
            <w:r>
              <w:t>Cooking – sponge cake making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A029EB" w:rsidP="009133F9">
            <w:r>
              <w:t>Wed</w:t>
            </w:r>
          </w:p>
          <w:p w:rsidR="00BF55BA" w:rsidRPr="00564E44" w:rsidRDefault="00D95B56" w:rsidP="009133F9">
            <w:r>
              <w:t>1/5/24</w:t>
            </w:r>
          </w:p>
        </w:tc>
        <w:tc>
          <w:tcPr>
            <w:tcW w:w="1344" w:type="pct"/>
            <w:shd w:val="clear" w:color="auto" w:fill="auto"/>
          </w:tcPr>
          <w:p w:rsidR="00E311E0" w:rsidRPr="00090992" w:rsidRDefault="00B22417" w:rsidP="009133F9">
            <w:r>
              <w:t xml:space="preserve">Nail art and pamper night 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BF55BA" w:rsidRDefault="00AC077C" w:rsidP="00AC077C">
            <w:r>
              <w:t>George Edwards Building</w:t>
            </w:r>
          </w:p>
        </w:tc>
      </w:tr>
      <w:tr w:rsidR="00430B31" w:rsidRPr="00013F2C" w:rsidTr="00D95B56">
        <w:trPr>
          <w:trHeight w:val="301"/>
        </w:trPr>
        <w:tc>
          <w:tcPr>
            <w:tcW w:w="1165" w:type="pct"/>
            <w:shd w:val="clear" w:color="auto" w:fill="FFFF00"/>
          </w:tcPr>
          <w:p w:rsidR="00430B31" w:rsidRPr="00564E44" w:rsidRDefault="00D95B56" w:rsidP="00D95B56">
            <w:r>
              <w:t>CLOSED</w:t>
            </w:r>
          </w:p>
        </w:tc>
        <w:tc>
          <w:tcPr>
            <w:tcW w:w="1344" w:type="pct"/>
            <w:shd w:val="clear" w:color="auto" w:fill="FFFF00"/>
          </w:tcPr>
          <w:p w:rsidR="00430B31" w:rsidRPr="00430B31" w:rsidRDefault="00D95B56" w:rsidP="009133F9">
            <w:r>
              <w:t>MAY BANK HOLIDAY</w:t>
            </w:r>
          </w:p>
        </w:tc>
        <w:tc>
          <w:tcPr>
            <w:tcW w:w="1127" w:type="pct"/>
            <w:shd w:val="clear" w:color="auto" w:fill="FFFF00"/>
          </w:tcPr>
          <w:p w:rsidR="00430B31" w:rsidRPr="00430B31" w:rsidRDefault="00D95B56" w:rsidP="009133F9">
            <w:r>
              <w:t>CLOSED</w:t>
            </w:r>
          </w:p>
        </w:tc>
        <w:tc>
          <w:tcPr>
            <w:tcW w:w="1364" w:type="pct"/>
            <w:shd w:val="clear" w:color="auto" w:fill="FFFF00"/>
          </w:tcPr>
          <w:p w:rsidR="00430B31" w:rsidRDefault="00D95B56" w:rsidP="00AC077C">
            <w:r>
              <w:t>CLOSED</w:t>
            </w:r>
          </w:p>
        </w:tc>
      </w:tr>
      <w:tr w:rsidR="00430B31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8835BE" w:rsidRDefault="00A029EB" w:rsidP="009133F9">
            <w:r>
              <w:t>Wed</w:t>
            </w:r>
          </w:p>
          <w:p w:rsidR="00430B31" w:rsidRPr="00564E44" w:rsidRDefault="00514C1F" w:rsidP="009133F9">
            <w:r>
              <w:t>8</w:t>
            </w:r>
            <w:r w:rsidR="00D95B56">
              <w:t>/5/24</w:t>
            </w:r>
          </w:p>
        </w:tc>
        <w:tc>
          <w:tcPr>
            <w:tcW w:w="1344" w:type="pct"/>
            <w:shd w:val="clear" w:color="auto" w:fill="auto"/>
          </w:tcPr>
          <w:p w:rsidR="00430B31" w:rsidRPr="00430B31" w:rsidRDefault="00B22417" w:rsidP="009133F9">
            <w:r>
              <w:t xml:space="preserve">Welcome back with games + pompom making </w:t>
            </w:r>
          </w:p>
        </w:tc>
        <w:tc>
          <w:tcPr>
            <w:tcW w:w="1127" w:type="pct"/>
            <w:shd w:val="clear" w:color="auto" w:fill="auto"/>
          </w:tcPr>
          <w:p w:rsidR="00430B31" w:rsidRPr="00430B31" w:rsidRDefault="00430B31" w:rsidP="009133F9">
            <w:r w:rsidRPr="00430B31"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430B31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</w:tcPr>
          <w:p w:rsidR="00BF55BA" w:rsidRDefault="00BF55BA" w:rsidP="009133F9">
            <w:r w:rsidRPr="00564E44">
              <w:t xml:space="preserve">Mon </w:t>
            </w:r>
          </w:p>
          <w:p w:rsidR="00D95B56" w:rsidRDefault="00D95B56" w:rsidP="009133F9">
            <w:r>
              <w:t>13/</w:t>
            </w:r>
            <w:r w:rsidR="00514C1F">
              <w:t>5/24</w:t>
            </w:r>
          </w:p>
          <w:p w:rsidR="008835BE" w:rsidRPr="00564E44" w:rsidRDefault="008835BE" w:rsidP="00514C1F">
            <w:pPr>
              <w:jc w:val="both"/>
            </w:pPr>
          </w:p>
        </w:tc>
        <w:tc>
          <w:tcPr>
            <w:tcW w:w="1344" w:type="pct"/>
          </w:tcPr>
          <w:p w:rsidR="00466709" w:rsidRPr="000E1438" w:rsidRDefault="00B22417" w:rsidP="009133F9">
            <w:r>
              <w:lastRenderedPageBreak/>
              <w:t xml:space="preserve">Young careers visit – advice and support </w:t>
            </w:r>
          </w:p>
        </w:tc>
        <w:tc>
          <w:tcPr>
            <w:tcW w:w="1127" w:type="pct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BF55BA" w:rsidRDefault="00AC077C" w:rsidP="00AC077C">
            <w:r>
              <w:lastRenderedPageBreak/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</w:tcPr>
          <w:p w:rsidR="00BF55BA" w:rsidRDefault="00A029EB" w:rsidP="009133F9">
            <w:r>
              <w:lastRenderedPageBreak/>
              <w:t>Wed</w:t>
            </w:r>
          </w:p>
          <w:p w:rsidR="008835BE" w:rsidRDefault="00514C1F" w:rsidP="009133F9">
            <w:r>
              <w:t>15/5/24</w:t>
            </w:r>
          </w:p>
        </w:tc>
        <w:tc>
          <w:tcPr>
            <w:tcW w:w="1344" w:type="pct"/>
          </w:tcPr>
          <w:p w:rsidR="00B81521" w:rsidRPr="00090992" w:rsidRDefault="00B22417" w:rsidP="009133F9">
            <w:r>
              <w:t>Cooking – create your own pizza</w:t>
            </w:r>
          </w:p>
        </w:tc>
        <w:tc>
          <w:tcPr>
            <w:tcW w:w="1127" w:type="pct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</w:tcPr>
          <w:p w:rsidR="00BF55BA" w:rsidRDefault="002A6209" w:rsidP="009133F9">
            <w:r>
              <w:t>Mon</w:t>
            </w:r>
          </w:p>
          <w:p w:rsidR="00514C1F" w:rsidRDefault="00514C1F" w:rsidP="009133F9">
            <w:r>
              <w:t>20/5/24</w:t>
            </w:r>
          </w:p>
          <w:p w:rsidR="002727FA" w:rsidRPr="001C67FB" w:rsidRDefault="002727FA" w:rsidP="009133F9"/>
        </w:tc>
        <w:tc>
          <w:tcPr>
            <w:tcW w:w="1344" w:type="pct"/>
          </w:tcPr>
          <w:p w:rsidR="00B81521" w:rsidRPr="00090992" w:rsidRDefault="00B22417" w:rsidP="009133F9">
            <w:r>
              <w:t xml:space="preserve">Playdough craft making night </w:t>
            </w:r>
          </w:p>
        </w:tc>
        <w:tc>
          <w:tcPr>
            <w:tcW w:w="1127" w:type="pct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2D6895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</w:tcPr>
          <w:p w:rsidR="00BF55BA" w:rsidRDefault="00A029EB" w:rsidP="009133F9">
            <w:r>
              <w:t>Wed</w:t>
            </w:r>
          </w:p>
          <w:p w:rsidR="00514C1F" w:rsidRDefault="00514C1F" w:rsidP="009133F9">
            <w:r>
              <w:t>22/5/24</w:t>
            </w:r>
          </w:p>
          <w:p w:rsidR="002727FA" w:rsidRPr="001C67FB" w:rsidRDefault="002727FA" w:rsidP="009133F9"/>
        </w:tc>
        <w:tc>
          <w:tcPr>
            <w:tcW w:w="1344" w:type="pct"/>
          </w:tcPr>
          <w:p w:rsidR="002D6895" w:rsidRPr="00090992" w:rsidRDefault="00B22417" w:rsidP="009133F9">
            <w:r>
              <w:t xml:space="preserve">Trip TBC </w:t>
            </w:r>
          </w:p>
        </w:tc>
        <w:tc>
          <w:tcPr>
            <w:tcW w:w="1127" w:type="pct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BF55BA" w:rsidRDefault="00AC077C" w:rsidP="00AC077C">
            <w:r>
              <w:t>George Edwards Building</w:t>
            </w:r>
          </w:p>
        </w:tc>
      </w:tr>
      <w:tr w:rsidR="00BF55BA" w:rsidRPr="0096541E" w:rsidTr="00514C1F">
        <w:trPr>
          <w:trHeight w:val="301"/>
        </w:trPr>
        <w:tc>
          <w:tcPr>
            <w:tcW w:w="1165" w:type="pct"/>
            <w:shd w:val="clear" w:color="auto" w:fill="FFFF00"/>
          </w:tcPr>
          <w:p w:rsidR="00BF55BA" w:rsidRPr="001C67FB" w:rsidRDefault="00514C1F" w:rsidP="009133F9">
            <w:r>
              <w:t>CLOSED</w:t>
            </w:r>
          </w:p>
        </w:tc>
        <w:tc>
          <w:tcPr>
            <w:tcW w:w="1344" w:type="pct"/>
            <w:shd w:val="clear" w:color="auto" w:fill="FFFF00"/>
          </w:tcPr>
          <w:p w:rsidR="00A20140" w:rsidRPr="003D1646" w:rsidRDefault="00514C1F" w:rsidP="009133F9">
            <w:r>
              <w:t>HALF TERM</w:t>
            </w:r>
          </w:p>
        </w:tc>
        <w:tc>
          <w:tcPr>
            <w:tcW w:w="1127" w:type="pct"/>
            <w:shd w:val="clear" w:color="auto" w:fill="FFFF00"/>
          </w:tcPr>
          <w:p w:rsidR="00BF55BA" w:rsidRDefault="00514C1F" w:rsidP="009133F9">
            <w:r>
              <w:t>CLOSED</w:t>
            </w:r>
          </w:p>
        </w:tc>
        <w:tc>
          <w:tcPr>
            <w:tcW w:w="1364" w:type="pct"/>
            <w:shd w:val="clear" w:color="auto" w:fill="FFFF00"/>
          </w:tcPr>
          <w:p w:rsidR="00BF55BA" w:rsidRDefault="00514C1F" w:rsidP="00AC077C">
            <w:r>
              <w:t>CLOSED</w:t>
            </w:r>
          </w:p>
        </w:tc>
      </w:tr>
      <w:tr w:rsidR="00E5266C" w:rsidRPr="00013F2C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>Mon</w:t>
            </w:r>
          </w:p>
          <w:p w:rsidR="00E5266C" w:rsidRDefault="00E5266C" w:rsidP="00E5266C">
            <w:r>
              <w:t xml:space="preserve">3/6/24 </w:t>
            </w:r>
          </w:p>
          <w:p w:rsidR="00E5266C" w:rsidRPr="001C67FB" w:rsidRDefault="00E5266C" w:rsidP="00E5266C"/>
        </w:tc>
        <w:tc>
          <w:tcPr>
            <w:tcW w:w="1344" w:type="pct"/>
          </w:tcPr>
          <w:p w:rsidR="00E5266C" w:rsidRPr="00942BDD" w:rsidRDefault="00B22417" w:rsidP="00E5266C">
            <w:r>
              <w:t xml:space="preserve">Welcome back night with hot dogs and play station tournament </w:t>
            </w:r>
          </w:p>
        </w:tc>
        <w:tc>
          <w:tcPr>
            <w:tcW w:w="1127" w:type="pct"/>
          </w:tcPr>
          <w:p w:rsidR="00E5266C" w:rsidRDefault="00E5266C" w:rsidP="00E5266C">
            <w:r>
              <w:t>18:00-20:00</w:t>
            </w:r>
          </w:p>
        </w:tc>
        <w:tc>
          <w:tcPr>
            <w:tcW w:w="1364" w:type="pct"/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>Wed</w:t>
            </w:r>
          </w:p>
          <w:p w:rsidR="00E5266C" w:rsidRDefault="00E5266C" w:rsidP="00E5266C">
            <w:r>
              <w:t>5/6/24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B22417" w:rsidP="00E5266C">
            <w:r>
              <w:t xml:space="preserve">Interactive bingo night with prizes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E5266C" w:rsidRDefault="00E5266C" w:rsidP="00E5266C">
            <w:r>
              <w:t xml:space="preserve">Mon </w:t>
            </w:r>
          </w:p>
          <w:p w:rsidR="00E5266C" w:rsidRDefault="00E5266C" w:rsidP="00E5266C">
            <w:r>
              <w:t>10/6/24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09564A" w:rsidP="00B22417">
            <w:r>
              <w:t>Fondue</w:t>
            </w:r>
            <w:r w:rsidR="00B22417">
              <w:t xml:space="preserve"> night – trying different selections of healthy food to dip in hot cheese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E5266C" w:rsidRDefault="00E5266C" w:rsidP="00E5266C">
            <w:r>
              <w:t>Wed</w:t>
            </w:r>
          </w:p>
          <w:p w:rsidR="00E5266C" w:rsidRDefault="00E5266C" w:rsidP="00E5266C">
            <w:r>
              <w:t>12/6/24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B22417" w:rsidP="00E5266C">
            <w:r>
              <w:t xml:space="preserve">YHPS visit – homelessness awareness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 xml:space="preserve">Mon </w:t>
            </w:r>
          </w:p>
          <w:p w:rsidR="00E5266C" w:rsidRDefault="00E5266C" w:rsidP="00E5266C">
            <w:r>
              <w:t>17/6/24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B22417" w:rsidP="00E5266C">
            <w:r>
              <w:t xml:space="preserve">CLOSED FOR MARKET PLACE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>
              <w:t>18:00-20:0</w:t>
            </w:r>
            <w:bookmarkStart w:id="0" w:name="_GoBack"/>
            <w:bookmarkEnd w:id="0"/>
            <w:r>
              <w:t>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>Wed</w:t>
            </w:r>
          </w:p>
          <w:p w:rsidR="00E5266C" w:rsidRDefault="00E5266C" w:rsidP="00E5266C">
            <w:pPr>
              <w:jc w:val="both"/>
            </w:pPr>
            <w:r>
              <w:t xml:space="preserve">         19/6/24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B22417" w:rsidP="0009564A">
            <w:r>
              <w:t xml:space="preserve">Toasties making – get creative with your own healthy for toasty making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 xml:space="preserve">Mon </w:t>
            </w:r>
          </w:p>
          <w:p w:rsidR="00E5266C" w:rsidRDefault="00E5266C" w:rsidP="00E5266C">
            <w:r>
              <w:t>24/6/24</w:t>
            </w:r>
          </w:p>
          <w:p w:rsidR="00E5266C" w:rsidRPr="001C67FB" w:rsidRDefault="00E5266C" w:rsidP="00E5266C"/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09564A" w:rsidP="00E5266C">
            <w:r>
              <w:t xml:space="preserve">Youth work celebration – scrap book collage commenting our youth club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>Wed</w:t>
            </w:r>
          </w:p>
          <w:p w:rsidR="00E5266C" w:rsidRDefault="00E5266C" w:rsidP="00E5266C">
            <w:r>
              <w:t>26/6/24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09564A" w:rsidP="00E5266C">
            <w:r>
              <w:t xml:space="preserve">Interchange – vaping awareness night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 w:rsidRPr="00767339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 xml:space="preserve">Mon </w:t>
            </w:r>
          </w:p>
          <w:p w:rsidR="00E5266C" w:rsidRDefault="00E5266C" w:rsidP="00E5266C">
            <w:r>
              <w:t>1/7/25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09564A" w:rsidP="0009564A">
            <w:proofErr w:type="spellStart"/>
            <w:r>
              <w:t>Mattys</w:t>
            </w:r>
            <w:proofErr w:type="spellEnd"/>
            <w:r>
              <w:t xml:space="preserve"> surprise cooking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 w:rsidRPr="00767339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>Wed</w:t>
            </w:r>
          </w:p>
          <w:p w:rsidR="00E5266C" w:rsidRDefault="00E5266C" w:rsidP="00E5266C">
            <w:r>
              <w:t xml:space="preserve">3/7/24 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09564A" w:rsidP="00E5266C">
            <w:r>
              <w:t xml:space="preserve">Fitness night – outdoor sport challenges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 w:rsidRPr="00767339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>Mon</w:t>
            </w:r>
          </w:p>
          <w:p w:rsidR="00E5266C" w:rsidRDefault="00E5266C" w:rsidP="00E5266C">
            <w:r>
              <w:t>8/7/24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09564A" w:rsidP="00E5266C">
            <w:r>
              <w:t xml:space="preserve">World chocolate day –taste different chocolate from around the world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 w:rsidRPr="00767339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>Wed</w:t>
            </w:r>
          </w:p>
          <w:p w:rsidR="00E5266C" w:rsidRDefault="00E5266C" w:rsidP="00E5266C">
            <w:r>
              <w:t>10/7/24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09564A" w:rsidP="00E5266C">
            <w:proofErr w:type="spellStart"/>
            <w:r>
              <w:t>Urdd</w:t>
            </w:r>
            <w:proofErr w:type="spellEnd"/>
            <w:r>
              <w:t xml:space="preserve"> – silent welsh disco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 w:rsidRPr="00767339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>Mon</w:t>
            </w:r>
          </w:p>
          <w:p w:rsidR="00E5266C" w:rsidRDefault="00E5266C" w:rsidP="00E5266C">
            <w:r>
              <w:t>15/7/24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09564A" w:rsidP="00E5266C">
            <w:r>
              <w:t xml:space="preserve">Reflection on the last school year – what happens next?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 w:rsidRPr="00767339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  <w:tr w:rsidR="00E5266C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E5266C" w:rsidRDefault="00E5266C" w:rsidP="00E5266C">
            <w:r>
              <w:t>Wed</w:t>
            </w:r>
          </w:p>
          <w:p w:rsidR="00E5266C" w:rsidRDefault="00E5266C" w:rsidP="00E5266C">
            <w:r>
              <w:t>17/7/24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Pr="00E33D61" w:rsidRDefault="0009564A" w:rsidP="00E5266C">
            <w:r>
              <w:t xml:space="preserve">Summer party / BBQ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r w:rsidRPr="00767339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5266C" w:rsidRDefault="00E5266C" w:rsidP="00E5266C">
            <w:proofErr w:type="spellStart"/>
            <w:r>
              <w:t>Cefn</w:t>
            </w:r>
            <w:proofErr w:type="spellEnd"/>
            <w:r>
              <w:t xml:space="preserve"> </w:t>
            </w:r>
            <w:proofErr w:type="spellStart"/>
            <w:r>
              <w:t>Mawr</w:t>
            </w:r>
            <w:proofErr w:type="spellEnd"/>
          </w:p>
          <w:p w:rsidR="00E5266C" w:rsidRDefault="00E5266C" w:rsidP="00E5266C">
            <w:r>
              <w:t>George Edwards Building</w:t>
            </w:r>
          </w:p>
        </w:tc>
      </w:tr>
    </w:tbl>
    <w:p w:rsidR="00087BB6" w:rsidRDefault="00087BB6" w:rsidP="009133F9"/>
    <w:p w:rsidR="00C76BF0" w:rsidRPr="00E5266C" w:rsidRDefault="00C76BF0" w:rsidP="009133F9">
      <w:pPr>
        <w:rPr>
          <w:sz w:val="22"/>
          <w:szCs w:val="22"/>
        </w:rPr>
      </w:pPr>
      <w:r w:rsidRPr="00E5266C">
        <w:rPr>
          <w:sz w:val="22"/>
          <w:szCs w:val="22"/>
        </w:rPr>
        <w:t xml:space="preserve">For further information about all of the above activities, contact </w:t>
      </w:r>
      <w:hyperlink r:id="rId8" w:history="1">
        <w:r w:rsidR="00CA7BF2" w:rsidRPr="00E5266C">
          <w:rPr>
            <w:rStyle w:val="Hyperlink"/>
            <w:rFonts w:ascii="Arial" w:hAnsi="Arial" w:cs="Arial"/>
            <w:sz w:val="22"/>
            <w:szCs w:val="22"/>
          </w:rPr>
          <w:t>www.youngwrexham.co.uk</w:t>
        </w:r>
      </w:hyperlink>
      <w:r w:rsidR="00CA7BF2" w:rsidRPr="00E5266C">
        <w:rPr>
          <w:sz w:val="22"/>
          <w:szCs w:val="22"/>
        </w:rPr>
        <w:t xml:space="preserve"> </w:t>
      </w:r>
      <w:r w:rsidRPr="00E5266C">
        <w:rPr>
          <w:sz w:val="22"/>
          <w:szCs w:val="22"/>
        </w:rPr>
        <w:t xml:space="preserve">for regular updates and any changes to the </w:t>
      </w:r>
      <w:proofErr w:type="spellStart"/>
      <w:r w:rsidRPr="00E5266C">
        <w:rPr>
          <w:sz w:val="22"/>
          <w:szCs w:val="22"/>
        </w:rPr>
        <w:t>programme</w:t>
      </w:r>
      <w:proofErr w:type="spellEnd"/>
      <w:r w:rsidRPr="00E5266C">
        <w:rPr>
          <w:sz w:val="22"/>
          <w:szCs w:val="22"/>
        </w:rPr>
        <w:t xml:space="preserve">.  </w:t>
      </w:r>
      <w:r w:rsidR="00090992" w:rsidRPr="00E5266C">
        <w:rPr>
          <w:sz w:val="22"/>
          <w:szCs w:val="22"/>
        </w:rPr>
        <w:t xml:space="preserve"> </w:t>
      </w:r>
      <w:r w:rsidRPr="00E5266C">
        <w:rPr>
          <w:sz w:val="22"/>
          <w:szCs w:val="22"/>
        </w:rPr>
        <w:t xml:space="preserve">This contact information will not be shared with any other party. </w:t>
      </w:r>
    </w:p>
    <w:p w:rsidR="00C76BF0" w:rsidRPr="00E5266C" w:rsidRDefault="00C76BF0" w:rsidP="009133F9">
      <w:pPr>
        <w:rPr>
          <w:sz w:val="22"/>
          <w:szCs w:val="22"/>
        </w:rPr>
      </w:pPr>
      <w:r w:rsidRPr="00E5266C">
        <w:rPr>
          <w:sz w:val="22"/>
          <w:szCs w:val="22"/>
        </w:rPr>
        <w:t>Finally, we would love to hear your ideas for future activities so please don’t be afraid to share.</w:t>
      </w:r>
    </w:p>
    <w:sectPr w:rsidR="00C76BF0" w:rsidRPr="00E5266C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5539E8" w:rsidP="009133F9">
      <w:r>
        <w:separator/>
      </w:r>
    </w:p>
  </w:endnote>
  <w:endnote w:type="continuationSeparator" w:id="0">
    <w:p w:rsidR="005539E8" w:rsidRDefault="005539E8" w:rsidP="00913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9133F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5539E8" w:rsidP="009133F9">
      <w:r>
        <w:separator/>
      </w:r>
    </w:p>
  </w:footnote>
  <w:footnote w:type="continuationSeparator" w:id="0">
    <w:p w:rsidR="005539E8" w:rsidRDefault="005539E8" w:rsidP="00913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9133F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9133F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9133F9">
    <w:pPr>
      <w:pStyle w:val="Header"/>
    </w:pPr>
  </w:p>
  <w:p w:rsidR="00F86700" w:rsidRDefault="005C00E8" w:rsidP="009133F9">
    <w:pPr>
      <w:pStyle w:val="Header"/>
    </w:pPr>
    <w:r>
      <w:t xml:space="preserve">                               </w:t>
    </w:r>
  </w:p>
  <w:p w:rsidR="00F86700" w:rsidRDefault="00F86700" w:rsidP="009133F9">
    <w:pPr>
      <w:pStyle w:val="Header"/>
    </w:pPr>
  </w:p>
  <w:p w:rsidR="00DC2E54" w:rsidRDefault="00DC2E54" w:rsidP="009133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6056"/>
    <w:rsid w:val="00066E8B"/>
    <w:rsid w:val="00070707"/>
    <w:rsid w:val="0007554E"/>
    <w:rsid w:val="00076EAF"/>
    <w:rsid w:val="00083953"/>
    <w:rsid w:val="00087BB6"/>
    <w:rsid w:val="00090992"/>
    <w:rsid w:val="0009564A"/>
    <w:rsid w:val="000A1F71"/>
    <w:rsid w:val="000A33B0"/>
    <w:rsid w:val="000C3BA4"/>
    <w:rsid w:val="000D241E"/>
    <w:rsid w:val="000E1438"/>
    <w:rsid w:val="000E229B"/>
    <w:rsid w:val="00106962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0B76"/>
    <w:rsid w:val="001811C4"/>
    <w:rsid w:val="001811C9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727FA"/>
    <w:rsid w:val="00285AB6"/>
    <w:rsid w:val="00290022"/>
    <w:rsid w:val="00294ABF"/>
    <w:rsid w:val="002A1AD5"/>
    <w:rsid w:val="002A6108"/>
    <w:rsid w:val="002A6209"/>
    <w:rsid w:val="002B116D"/>
    <w:rsid w:val="002B5526"/>
    <w:rsid w:val="002C3BEC"/>
    <w:rsid w:val="002D6895"/>
    <w:rsid w:val="002E4C36"/>
    <w:rsid w:val="002E52EF"/>
    <w:rsid w:val="002E7CCA"/>
    <w:rsid w:val="002F753D"/>
    <w:rsid w:val="003055CA"/>
    <w:rsid w:val="0032784E"/>
    <w:rsid w:val="00335E4F"/>
    <w:rsid w:val="003407FC"/>
    <w:rsid w:val="00362E17"/>
    <w:rsid w:val="00367CB3"/>
    <w:rsid w:val="00374343"/>
    <w:rsid w:val="003A4BB0"/>
    <w:rsid w:val="003B29D8"/>
    <w:rsid w:val="003D164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02F4"/>
    <w:rsid w:val="004F5185"/>
    <w:rsid w:val="004F780C"/>
    <w:rsid w:val="00505DF3"/>
    <w:rsid w:val="005135BA"/>
    <w:rsid w:val="00514C1F"/>
    <w:rsid w:val="00525D24"/>
    <w:rsid w:val="00535C01"/>
    <w:rsid w:val="00544CDB"/>
    <w:rsid w:val="005539E8"/>
    <w:rsid w:val="0055449E"/>
    <w:rsid w:val="00561478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3FB0"/>
    <w:rsid w:val="0063327B"/>
    <w:rsid w:val="00636FE3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35BE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5D20"/>
    <w:rsid w:val="009133F9"/>
    <w:rsid w:val="00924870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029EB"/>
    <w:rsid w:val="00A12940"/>
    <w:rsid w:val="00A17D95"/>
    <w:rsid w:val="00A20140"/>
    <w:rsid w:val="00A3374C"/>
    <w:rsid w:val="00A45C01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077C"/>
    <w:rsid w:val="00AC651E"/>
    <w:rsid w:val="00AD2F7F"/>
    <w:rsid w:val="00AD3325"/>
    <w:rsid w:val="00AE30B8"/>
    <w:rsid w:val="00AE5A26"/>
    <w:rsid w:val="00AF7BA2"/>
    <w:rsid w:val="00B03917"/>
    <w:rsid w:val="00B22417"/>
    <w:rsid w:val="00B33E31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A7BF2"/>
    <w:rsid w:val="00CD4812"/>
    <w:rsid w:val="00CE7834"/>
    <w:rsid w:val="00D309C3"/>
    <w:rsid w:val="00D33177"/>
    <w:rsid w:val="00D4312D"/>
    <w:rsid w:val="00D67A13"/>
    <w:rsid w:val="00D727A9"/>
    <w:rsid w:val="00D87A85"/>
    <w:rsid w:val="00D95B56"/>
    <w:rsid w:val="00D969FD"/>
    <w:rsid w:val="00DB0463"/>
    <w:rsid w:val="00DB0570"/>
    <w:rsid w:val="00DB6149"/>
    <w:rsid w:val="00DC2E54"/>
    <w:rsid w:val="00DC3090"/>
    <w:rsid w:val="00DC4B62"/>
    <w:rsid w:val="00DD18A6"/>
    <w:rsid w:val="00DE3C04"/>
    <w:rsid w:val="00DE6737"/>
    <w:rsid w:val="00DF2636"/>
    <w:rsid w:val="00DF3E74"/>
    <w:rsid w:val="00DF4D3E"/>
    <w:rsid w:val="00DF71E8"/>
    <w:rsid w:val="00DF7DC3"/>
    <w:rsid w:val="00E11F61"/>
    <w:rsid w:val="00E154B5"/>
    <w:rsid w:val="00E250C0"/>
    <w:rsid w:val="00E25CD4"/>
    <w:rsid w:val="00E311E0"/>
    <w:rsid w:val="00E33D61"/>
    <w:rsid w:val="00E42472"/>
    <w:rsid w:val="00E43C02"/>
    <w:rsid w:val="00E51232"/>
    <w:rsid w:val="00E5266C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22B29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C53B1"/>
    <w:rsid w:val="00FD59FD"/>
    <w:rsid w:val="00FE27FB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."/>
  <w:listSeparator w:val=","/>
  <w14:docId w14:val="433A7C39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133F9"/>
    <w:pPr>
      <w:jc w:val="center"/>
    </w:pPr>
    <w:rPr>
      <w:rFonts w:ascii="Arial" w:hAnsi="Arial" w:cs="Arial"/>
      <w:b/>
      <w:i/>
      <w:color w:val="0F243E" w:themeColor="text2" w:themeShade="8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0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ngwrexham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81CDE-8C7F-4367-B5BE-7145B410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20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Matthew1 Griffiths</cp:lastModifiedBy>
  <cp:revision>4</cp:revision>
  <cp:lastPrinted>2024-03-11T19:24:00Z</cp:lastPrinted>
  <dcterms:created xsi:type="dcterms:W3CDTF">2024-03-11T11:40:00Z</dcterms:created>
  <dcterms:modified xsi:type="dcterms:W3CDTF">2024-03-11T19:25:00Z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