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EF9FC" w14:textId="7659B38B" w:rsidR="00DE3C04" w:rsidRDefault="00C76BF0" w:rsidP="00ED445C">
      <w:pPr>
        <w:pStyle w:val="Title"/>
      </w:pPr>
      <w:r w:rsidRPr="0096541E">
        <w:t xml:space="preserve">Programme for </w:t>
      </w:r>
      <w:r w:rsidR="00CB6473">
        <w:t xml:space="preserve">Coedpoeth </w:t>
      </w:r>
      <w:r w:rsidR="00A17D95" w:rsidRPr="0096541E">
        <w:t>Youth Provision</w:t>
      </w:r>
    </w:p>
    <w:p w14:paraId="53E90E30" w14:textId="371900D4" w:rsidR="00C76BF0" w:rsidRPr="00013F2C" w:rsidRDefault="008D763B" w:rsidP="00ED445C">
      <w:pPr>
        <w:pStyle w:val="Title"/>
      </w:pPr>
      <w:r>
        <w:t>April</w:t>
      </w:r>
      <w:r w:rsidR="00544CDB">
        <w:t xml:space="preserve"> 202</w:t>
      </w:r>
      <w:r w:rsidR="00DF086C">
        <w:t>4</w:t>
      </w:r>
      <w:r w:rsidR="00544CDB">
        <w:t xml:space="preserve"> - </w:t>
      </w:r>
      <w:r>
        <w:t>July</w:t>
      </w:r>
      <w:r w:rsidR="00544CDB">
        <w:t xml:space="preserve"> 202</w:t>
      </w:r>
      <w:r w:rsidR="00DF086C">
        <w:t>4</w:t>
      </w:r>
    </w:p>
    <w:tbl>
      <w:tblPr>
        <w:tblW w:w="6365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715"/>
        <w:gridCol w:w="2277"/>
        <w:gridCol w:w="2756"/>
        <w:gridCol w:w="2715"/>
      </w:tblGrid>
      <w:tr w:rsidR="00C76BF0" w:rsidRPr="00013F2C" w14:paraId="018E0BE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2ED238E1" w14:textId="77777777" w:rsidR="00C76BF0" w:rsidRPr="00013F2C" w:rsidRDefault="00C76BF0" w:rsidP="00ED445C">
            <w:pPr>
              <w:pStyle w:val="TableHeader"/>
            </w:pPr>
            <w:r w:rsidRPr="00013F2C">
              <w:t>Date</w:t>
            </w:r>
          </w:p>
        </w:tc>
        <w:tc>
          <w:tcPr>
            <w:tcW w:w="1059" w:type="pct"/>
            <w:tcBorders>
              <w:top w:val="single" w:sz="18" w:space="0" w:color="006699"/>
            </w:tcBorders>
            <w:shd w:val="clear" w:color="auto" w:fill="FF9900"/>
          </w:tcPr>
          <w:p w14:paraId="51DCE9BA" w14:textId="77777777" w:rsidR="00C76BF0" w:rsidRPr="00013F2C" w:rsidRDefault="00C76BF0" w:rsidP="00ED445C">
            <w:pPr>
              <w:pStyle w:val="TableHeader"/>
            </w:pPr>
            <w:r w:rsidRPr="00013F2C">
              <w:t>Activity</w:t>
            </w:r>
          </w:p>
        </w:tc>
        <w:tc>
          <w:tcPr>
            <w:tcW w:w="888" w:type="pct"/>
            <w:tcBorders>
              <w:top w:val="single" w:sz="18" w:space="0" w:color="006699"/>
            </w:tcBorders>
            <w:shd w:val="clear" w:color="auto" w:fill="FF9900"/>
          </w:tcPr>
          <w:p w14:paraId="22FF642E" w14:textId="77777777" w:rsidR="00C76BF0" w:rsidRPr="00013F2C" w:rsidRDefault="00C76BF0" w:rsidP="00ED445C">
            <w:pPr>
              <w:pStyle w:val="TableHeader"/>
            </w:pPr>
            <w:r w:rsidRPr="00013F2C">
              <w:t>Time</w:t>
            </w:r>
          </w:p>
        </w:tc>
        <w:tc>
          <w:tcPr>
            <w:tcW w:w="1075" w:type="pct"/>
            <w:tcBorders>
              <w:top w:val="single" w:sz="18" w:space="0" w:color="006699"/>
            </w:tcBorders>
            <w:shd w:val="clear" w:color="auto" w:fill="FF9900"/>
          </w:tcPr>
          <w:p w14:paraId="3AB309DC" w14:textId="77777777" w:rsidR="00C76BF0" w:rsidRPr="00013F2C" w:rsidRDefault="00C76BF0" w:rsidP="00ED445C">
            <w:pPr>
              <w:pStyle w:val="TableHeader"/>
            </w:pPr>
            <w:r w:rsidRPr="00013F2C">
              <w:t>Location</w:t>
            </w:r>
          </w:p>
        </w:tc>
      </w:tr>
      <w:tr w:rsidR="00E7086C" w:rsidRPr="00013F2C" w14:paraId="08519F60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3DEB08C" w14:textId="0F9D6296" w:rsidR="008D763B" w:rsidRDefault="002C338E" w:rsidP="008D763B">
            <w:pPr>
              <w:pStyle w:val="TableHeader"/>
            </w:pPr>
            <w:r>
              <w:t>Mon</w:t>
            </w:r>
          </w:p>
          <w:p w14:paraId="416B3B44" w14:textId="6121419B" w:rsidR="00E7086C" w:rsidRPr="000D241E" w:rsidRDefault="008D763B" w:rsidP="008D763B">
            <w:pPr>
              <w:pStyle w:val="TableHeader"/>
            </w:pPr>
            <w:r>
              <w:t>8th April</w:t>
            </w:r>
          </w:p>
        </w:tc>
        <w:tc>
          <w:tcPr>
            <w:tcW w:w="1059" w:type="pct"/>
            <w:shd w:val="clear" w:color="auto" w:fill="auto"/>
          </w:tcPr>
          <w:p w14:paraId="49CD68D6" w14:textId="7EE89F78" w:rsidR="00E7086C" w:rsidRPr="008A0363" w:rsidRDefault="00E7086C" w:rsidP="00ED445C"/>
        </w:tc>
        <w:tc>
          <w:tcPr>
            <w:tcW w:w="888" w:type="pct"/>
            <w:shd w:val="clear" w:color="auto" w:fill="auto"/>
          </w:tcPr>
          <w:p w14:paraId="683BA378" w14:textId="28FB512F" w:rsidR="00E7086C" w:rsidRDefault="009A17CC" w:rsidP="00ED445C">
            <w:r>
              <w:t>18:00 – 20:00</w:t>
            </w:r>
          </w:p>
        </w:tc>
        <w:tc>
          <w:tcPr>
            <w:tcW w:w="1075" w:type="pct"/>
            <w:shd w:val="clear" w:color="auto" w:fill="auto"/>
          </w:tcPr>
          <w:p w14:paraId="52FB289B" w14:textId="454CB1DF" w:rsidR="00E7086C" w:rsidRDefault="00CB6473" w:rsidP="00ED445C">
            <w:proofErr w:type="spellStart"/>
            <w:r w:rsidRPr="009D68D6">
              <w:t>Adwy</w:t>
            </w:r>
            <w:proofErr w:type="spellEnd"/>
            <w:r w:rsidRPr="009D68D6">
              <w:t xml:space="preserve"> Field</w:t>
            </w:r>
          </w:p>
        </w:tc>
      </w:tr>
      <w:tr w:rsidR="00CB6473" w:rsidRPr="00013F2C" w14:paraId="338A1B8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9C63131" w14:textId="77777777" w:rsidR="00CB6473" w:rsidRDefault="00CB6473" w:rsidP="00CB6473">
            <w:pPr>
              <w:pStyle w:val="TableHeader"/>
            </w:pPr>
            <w:r>
              <w:t>Mon</w:t>
            </w:r>
          </w:p>
          <w:p w14:paraId="5EE46E99" w14:textId="015D380D" w:rsidR="00CB6473" w:rsidRPr="000D241E" w:rsidRDefault="00CB6473" w:rsidP="00CB6473">
            <w:pPr>
              <w:pStyle w:val="TableHeader"/>
            </w:pPr>
            <w:r>
              <w:t>15thApril</w:t>
            </w:r>
          </w:p>
        </w:tc>
        <w:tc>
          <w:tcPr>
            <w:tcW w:w="1059" w:type="pct"/>
            <w:shd w:val="clear" w:color="auto" w:fill="auto"/>
          </w:tcPr>
          <w:p w14:paraId="7C73C237" w14:textId="5D539F00" w:rsidR="00CB6473" w:rsidRPr="001C67FB" w:rsidRDefault="006606F0" w:rsidP="00CB6473">
            <w:r>
              <w:t xml:space="preserve">Sports info and taster session </w:t>
            </w:r>
          </w:p>
        </w:tc>
        <w:tc>
          <w:tcPr>
            <w:tcW w:w="888" w:type="pct"/>
            <w:shd w:val="clear" w:color="auto" w:fill="auto"/>
          </w:tcPr>
          <w:p w14:paraId="7FEEA1A0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0BB7BD4" w14:textId="30C03077" w:rsidR="00CB6473" w:rsidRDefault="00CB6473" w:rsidP="00CB6473">
            <w:proofErr w:type="spellStart"/>
            <w:r w:rsidRPr="00BB429C">
              <w:t>Adwy</w:t>
            </w:r>
            <w:proofErr w:type="spellEnd"/>
            <w:r w:rsidRPr="00BB429C">
              <w:t xml:space="preserve"> Field</w:t>
            </w:r>
          </w:p>
        </w:tc>
      </w:tr>
      <w:tr w:rsidR="00CB6473" w:rsidRPr="00013F2C" w14:paraId="29BE16F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F054DDC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2EFC7615" w14:textId="4FE61AF2" w:rsidR="00CB6473" w:rsidRPr="000D241E" w:rsidRDefault="00CB6473" w:rsidP="00CB6473">
            <w:pPr>
              <w:pStyle w:val="TableHeader"/>
            </w:pPr>
            <w:r>
              <w:t>22</w:t>
            </w:r>
            <w:r w:rsidRPr="008D763B">
              <w:rPr>
                <w:vertAlign w:val="superscript"/>
              </w:rPr>
              <w:t>nd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264AC2DF" w14:textId="731B1F55" w:rsidR="00CB6473" w:rsidRDefault="006606F0" w:rsidP="00CB6473">
            <w:r>
              <w:t xml:space="preserve">Young </w:t>
            </w:r>
            <w:proofErr w:type="spellStart"/>
            <w:r>
              <w:t>carers</w:t>
            </w:r>
            <w:proofErr w:type="spellEnd"/>
            <w:r>
              <w:t xml:space="preserve"> info session </w:t>
            </w:r>
          </w:p>
        </w:tc>
        <w:tc>
          <w:tcPr>
            <w:tcW w:w="888" w:type="pct"/>
            <w:shd w:val="clear" w:color="auto" w:fill="auto"/>
          </w:tcPr>
          <w:p w14:paraId="1D22A42E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550130E8" w14:textId="58101939" w:rsidR="00CB6473" w:rsidRDefault="00CB6473" w:rsidP="00CB6473">
            <w:proofErr w:type="spellStart"/>
            <w:r w:rsidRPr="00BB429C">
              <w:t>Adwy</w:t>
            </w:r>
            <w:proofErr w:type="spellEnd"/>
            <w:r w:rsidRPr="00BB429C">
              <w:t xml:space="preserve"> Field</w:t>
            </w:r>
          </w:p>
        </w:tc>
      </w:tr>
      <w:tr w:rsidR="00CB6473" w:rsidRPr="00013F2C" w14:paraId="51C20D9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4CE325FA" w14:textId="77777777" w:rsidR="00CB6473" w:rsidRDefault="00CB6473" w:rsidP="00CB6473">
            <w:pPr>
              <w:pStyle w:val="TableHeader"/>
            </w:pPr>
            <w:r>
              <w:t>Mon</w:t>
            </w:r>
          </w:p>
          <w:p w14:paraId="73D37BC6" w14:textId="2271857D" w:rsidR="00CB6473" w:rsidRPr="000D241E" w:rsidRDefault="00CB6473" w:rsidP="00CB6473">
            <w:pPr>
              <w:pStyle w:val="TableHeader"/>
            </w:pPr>
            <w:r>
              <w:t xml:space="preserve">29th April </w:t>
            </w:r>
          </w:p>
        </w:tc>
        <w:tc>
          <w:tcPr>
            <w:tcW w:w="1059" w:type="pct"/>
            <w:shd w:val="clear" w:color="auto" w:fill="auto"/>
          </w:tcPr>
          <w:p w14:paraId="1340531E" w14:textId="33AF3AF0" w:rsidR="00CB6473" w:rsidRPr="00942BDD" w:rsidRDefault="006606F0" w:rsidP="00CB6473">
            <w:proofErr w:type="spellStart"/>
            <w:r>
              <w:t>Urdd</w:t>
            </w:r>
            <w:proofErr w:type="spellEnd"/>
            <w:r>
              <w:t xml:space="preserve"> – silent disco </w:t>
            </w:r>
          </w:p>
        </w:tc>
        <w:tc>
          <w:tcPr>
            <w:tcW w:w="888" w:type="pct"/>
            <w:shd w:val="clear" w:color="auto" w:fill="auto"/>
          </w:tcPr>
          <w:p w14:paraId="25C166DD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793F246" w14:textId="7CA4914C" w:rsidR="00CB6473" w:rsidRDefault="00CB6473" w:rsidP="00CB6473">
            <w:proofErr w:type="spellStart"/>
            <w:r w:rsidRPr="00BB429C">
              <w:t>Adwy</w:t>
            </w:r>
            <w:proofErr w:type="spellEnd"/>
            <w:r w:rsidRPr="00BB429C">
              <w:t xml:space="preserve"> Field</w:t>
            </w:r>
          </w:p>
        </w:tc>
      </w:tr>
      <w:tr w:rsidR="002C338E" w:rsidRPr="00013F2C" w14:paraId="3822F9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00"/>
          </w:tcPr>
          <w:p w14:paraId="0CAFC840" w14:textId="77777777" w:rsidR="002C338E" w:rsidRPr="009B667F" w:rsidRDefault="002C338E" w:rsidP="008D763B">
            <w:pPr>
              <w:pStyle w:val="TableHeader"/>
              <w:rPr>
                <w:color w:val="auto"/>
              </w:rPr>
            </w:pPr>
            <w:r w:rsidRPr="009B667F">
              <w:rPr>
                <w:color w:val="auto"/>
              </w:rPr>
              <w:t>Mon</w:t>
            </w:r>
            <w:r w:rsidR="009A17CC" w:rsidRPr="009B667F">
              <w:rPr>
                <w:color w:val="auto"/>
              </w:rPr>
              <w:t xml:space="preserve"> </w:t>
            </w:r>
          </w:p>
          <w:p w14:paraId="23BE8D69" w14:textId="7787CD57" w:rsidR="008D763B" w:rsidRPr="009B667F" w:rsidRDefault="008D763B" w:rsidP="008D763B">
            <w:pPr>
              <w:pStyle w:val="TableHeader"/>
              <w:rPr>
                <w:color w:val="auto"/>
              </w:rPr>
            </w:pPr>
            <w:r w:rsidRPr="009B667F">
              <w:rPr>
                <w:color w:val="auto"/>
              </w:rPr>
              <w:t>6</w:t>
            </w:r>
            <w:r w:rsidRPr="009B667F">
              <w:rPr>
                <w:color w:val="auto"/>
                <w:vertAlign w:val="superscript"/>
              </w:rPr>
              <w:t>th</w:t>
            </w:r>
            <w:r w:rsidRPr="009B667F">
              <w:rPr>
                <w:color w:val="auto"/>
              </w:rPr>
              <w:t xml:space="preserve"> May</w:t>
            </w:r>
          </w:p>
        </w:tc>
        <w:tc>
          <w:tcPr>
            <w:tcW w:w="1059" w:type="pct"/>
            <w:shd w:val="clear" w:color="auto" w:fill="FFFF00"/>
          </w:tcPr>
          <w:p w14:paraId="609109B4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6043BE33" w14:textId="34610EAC" w:rsidR="008D763B" w:rsidRPr="009B667F" w:rsidRDefault="009B667F" w:rsidP="008D763B">
            <w:pPr>
              <w:jc w:val="both"/>
              <w:rPr>
                <w:color w:val="auto"/>
              </w:rPr>
            </w:pPr>
            <w:r w:rsidRPr="009B667F">
              <w:rPr>
                <w:color w:val="auto"/>
              </w:rPr>
              <w:t xml:space="preserve">BANK HOLIDAY </w:t>
            </w:r>
          </w:p>
        </w:tc>
        <w:tc>
          <w:tcPr>
            <w:tcW w:w="888" w:type="pct"/>
            <w:shd w:val="clear" w:color="auto" w:fill="FFFF00"/>
          </w:tcPr>
          <w:p w14:paraId="3EA49591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21E48831" w14:textId="20D2CF85" w:rsidR="009B667F" w:rsidRPr="009B667F" w:rsidRDefault="009B667F" w:rsidP="00ED445C">
            <w:pPr>
              <w:rPr>
                <w:color w:val="auto"/>
              </w:rPr>
            </w:pPr>
            <w:r w:rsidRPr="009B667F">
              <w:rPr>
                <w:color w:val="auto"/>
              </w:rPr>
              <w:t>CLOSED</w:t>
            </w:r>
          </w:p>
        </w:tc>
        <w:tc>
          <w:tcPr>
            <w:tcW w:w="1075" w:type="pct"/>
            <w:shd w:val="clear" w:color="auto" w:fill="FFFF00"/>
          </w:tcPr>
          <w:p w14:paraId="2A0F0138" w14:textId="77777777" w:rsidR="002C338E" w:rsidRPr="009B667F" w:rsidRDefault="002C338E" w:rsidP="00ED445C">
            <w:pPr>
              <w:rPr>
                <w:color w:val="auto"/>
              </w:rPr>
            </w:pPr>
          </w:p>
          <w:p w14:paraId="57497539" w14:textId="0A8678EA" w:rsidR="009B667F" w:rsidRPr="009B667F" w:rsidRDefault="009B667F" w:rsidP="00ED445C">
            <w:pPr>
              <w:rPr>
                <w:color w:val="auto"/>
              </w:rPr>
            </w:pPr>
            <w:r w:rsidRPr="009B667F">
              <w:rPr>
                <w:color w:val="auto"/>
              </w:rPr>
              <w:t>CLOSED</w:t>
            </w:r>
          </w:p>
        </w:tc>
      </w:tr>
      <w:tr w:rsidR="00CB6473" w:rsidRPr="00013F2C" w14:paraId="595113DC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3F5B5A97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4FA11B3B" w14:textId="69E2FAFA" w:rsidR="00CB6473" w:rsidRPr="000D241E" w:rsidRDefault="00CB6473" w:rsidP="00CB6473">
            <w:pPr>
              <w:pStyle w:val="TableHeader"/>
            </w:pPr>
            <w:r>
              <w:t>13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729E82D1" w14:textId="4794D275" w:rsidR="00CB6473" w:rsidRPr="00A20140" w:rsidRDefault="006606F0" w:rsidP="00CB6473">
            <w:pPr>
              <w:rPr>
                <w:highlight w:val="yellow"/>
              </w:rPr>
            </w:pPr>
            <w:r w:rsidRPr="006606F0">
              <w:t xml:space="preserve">In2change </w:t>
            </w:r>
            <w:r>
              <w:t xml:space="preserve">– keeping safe </w:t>
            </w:r>
          </w:p>
        </w:tc>
        <w:tc>
          <w:tcPr>
            <w:tcW w:w="888" w:type="pct"/>
          </w:tcPr>
          <w:p w14:paraId="460D8AB4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</w:tcPr>
          <w:p w14:paraId="108F021F" w14:textId="3DA28AD4" w:rsidR="00CB6473" w:rsidRDefault="00CB6473" w:rsidP="00CB6473">
            <w:proofErr w:type="spellStart"/>
            <w:r w:rsidRPr="0086091A">
              <w:t>Adwy</w:t>
            </w:r>
            <w:proofErr w:type="spellEnd"/>
            <w:r w:rsidRPr="0086091A">
              <w:t xml:space="preserve"> Field</w:t>
            </w:r>
          </w:p>
        </w:tc>
      </w:tr>
      <w:tr w:rsidR="00CB6473" w:rsidRPr="00013F2C" w14:paraId="7DAC7629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1027E9A1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40A6190F" w14:textId="3C9F62A9" w:rsidR="00CB6473" w:rsidRPr="000D241E" w:rsidRDefault="00CB6473" w:rsidP="00CB6473">
            <w:pPr>
              <w:pStyle w:val="TableHeader"/>
            </w:pPr>
            <w:r>
              <w:t>20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3F1C3BB3" w14:textId="1543DBC4" w:rsidR="00CB6473" w:rsidRPr="00090992" w:rsidRDefault="006606F0" w:rsidP="00CB6473">
            <w:r>
              <w:t xml:space="preserve">Homeless prevention team </w:t>
            </w:r>
          </w:p>
        </w:tc>
        <w:tc>
          <w:tcPr>
            <w:tcW w:w="888" w:type="pct"/>
          </w:tcPr>
          <w:p w14:paraId="392B2768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</w:tcPr>
          <w:p w14:paraId="033E0758" w14:textId="1FB4C521" w:rsidR="00CB6473" w:rsidRDefault="00CB6473" w:rsidP="00CB6473">
            <w:proofErr w:type="spellStart"/>
            <w:r w:rsidRPr="0086091A">
              <w:t>Adwy</w:t>
            </w:r>
            <w:proofErr w:type="spellEnd"/>
            <w:r w:rsidRPr="0086091A">
              <w:t xml:space="preserve"> Field</w:t>
            </w:r>
          </w:p>
        </w:tc>
      </w:tr>
      <w:tr w:rsidR="009B667F" w:rsidRPr="0096541E" w14:paraId="273F815D" w14:textId="06EC48B8" w:rsidTr="009B667F">
        <w:trPr>
          <w:trHeight w:val="301"/>
        </w:trPr>
        <w:tc>
          <w:tcPr>
            <w:tcW w:w="919" w:type="pct"/>
            <w:shd w:val="clear" w:color="auto" w:fill="FFFF00"/>
          </w:tcPr>
          <w:p w14:paraId="3CDC0792" w14:textId="0DF8003B" w:rsidR="009B667F" w:rsidRPr="009B667F" w:rsidRDefault="009B667F" w:rsidP="009B667F">
            <w:pPr>
              <w:pStyle w:val="TableHeader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059" w:type="pct"/>
            <w:shd w:val="clear" w:color="auto" w:fill="FFFF00"/>
          </w:tcPr>
          <w:p w14:paraId="601B3A30" w14:textId="631A4D7D" w:rsidR="009B667F" w:rsidRPr="009B667F" w:rsidRDefault="009B667F" w:rsidP="009B667F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Pr="009B667F">
              <w:rPr>
                <w:color w:val="auto"/>
              </w:rPr>
              <w:t>HALF TERM</w:t>
            </w:r>
          </w:p>
        </w:tc>
        <w:tc>
          <w:tcPr>
            <w:tcW w:w="888" w:type="pct"/>
            <w:shd w:val="clear" w:color="auto" w:fill="FFFF00"/>
          </w:tcPr>
          <w:p w14:paraId="0F942E97" w14:textId="220E71AA" w:rsidR="009B667F" w:rsidRPr="009B667F" w:rsidRDefault="009B667F" w:rsidP="009B667F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CLOSED</w:t>
            </w:r>
          </w:p>
        </w:tc>
        <w:tc>
          <w:tcPr>
            <w:tcW w:w="1075" w:type="pct"/>
            <w:shd w:val="clear" w:color="auto" w:fill="FFFF00"/>
          </w:tcPr>
          <w:p w14:paraId="42CC0097" w14:textId="66B1D437" w:rsidR="009B667F" w:rsidRPr="009B667F" w:rsidRDefault="009B667F" w:rsidP="009B667F">
            <w:pPr>
              <w:rPr>
                <w:color w:val="auto"/>
              </w:rPr>
            </w:pPr>
            <w:r>
              <w:rPr>
                <w:color w:val="auto"/>
              </w:rPr>
              <w:t>CLOSED</w:t>
            </w:r>
          </w:p>
        </w:tc>
        <w:tc>
          <w:tcPr>
            <w:tcW w:w="1059" w:type="pct"/>
          </w:tcPr>
          <w:p w14:paraId="31AE5FC9" w14:textId="77777777" w:rsidR="009B667F" w:rsidRPr="0096541E" w:rsidRDefault="009B667F" w:rsidP="009B667F">
            <w:pPr>
              <w:jc w:val="left"/>
            </w:pPr>
          </w:p>
        </w:tc>
      </w:tr>
      <w:tr w:rsidR="0008741F" w:rsidRPr="00013F2C" w14:paraId="227EE0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342DDAD7" w14:textId="77777777" w:rsidR="0008741F" w:rsidRDefault="0008741F" w:rsidP="0008741F">
            <w:pPr>
              <w:pStyle w:val="TableHeader"/>
            </w:pPr>
            <w:r>
              <w:t xml:space="preserve">Mon </w:t>
            </w:r>
          </w:p>
          <w:p w14:paraId="5AAB0273" w14:textId="0BD0126E" w:rsidR="0008741F" w:rsidRPr="000D241E" w:rsidRDefault="0008741F" w:rsidP="0008741F">
            <w:pPr>
              <w:pStyle w:val="TableHeader"/>
            </w:pPr>
            <w:r>
              <w:t>3</w:t>
            </w:r>
            <w:r w:rsidRPr="009B667F">
              <w:rPr>
                <w:vertAlign w:val="superscript"/>
              </w:rPr>
              <w:t>rd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FFFFFF" w:themeFill="background1"/>
          </w:tcPr>
          <w:p w14:paraId="6D89E3C5" w14:textId="65AD44D7" w:rsidR="0008741F" w:rsidRPr="00F72D55" w:rsidRDefault="006606F0" w:rsidP="0008741F">
            <w:r>
              <w:t xml:space="preserve">Young people’s </w:t>
            </w:r>
            <w:proofErr w:type="spellStart"/>
            <w:r>
              <w:t>programme</w:t>
            </w:r>
            <w:proofErr w:type="spellEnd"/>
            <w:r>
              <w:t xml:space="preserve"> planning session </w:t>
            </w:r>
          </w:p>
        </w:tc>
        <w:tc>
          <w:tcPr>
            <w:tcW w:w="888" w:type="pct"/>
            <w:shd w:val="clear" w:color="auto" w:fill="FFFFFF" w:themeFill="background1"/>
          </w:tcPr>
          <w:p w14:paraId="5DF3EF48" w14:textId="4A4FFCDA" w:rsidR="0008741F" w:rsidRPr="001C67FB" w:rsidRDefault="0008741F" w:rsidP="0008741F">
            <w:pPr>
              <w:pStyle w:val="TableText"/>
            </w:pPr>
            <w:r>
              <w:t>18:00-20:00</w:t>
            </w:r>
          </w:p>
        </w:tc>
        <w:tc>
          <w:tcPr>
            <w:tcW w:w="1075" w:type="pct"/>
            <w:shd w:val="clear" w:color="auto" w:fill="FFFFFF" w:themeFill="background1"/>
          </w:tcPr>
          <w:p w14:paraId="722F7A97" w14:textId="74FB3BDB" w:rsidR="0008741F" w:rsidRDefault="00CB6473" w:rsidP="0008741F">
            <w:proofErr w:type="spellStart"/>
            <w:r w:rsidRPr="009D68D6">
              <w:t>Adwy</w:t>
            </w:r>
            <w:proofErr w:type="spellEnd"/>
            <w:r w:rsidRPr="009D68D6">
              <w:t xml:space="preserve"> Field</w:t>
            </w:r>
          </w:p>
        </w:tc>
      </w:tr>
      <w:tr w:rsidR="00CB6473" w:rsidRPr="00013F2C" w14:paraId="2175D125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576F2915" w14:textId="77777777" w:rsidR="00CB6473" w:rsidRDefault="00CB6473" w:rsidP="00CB6473">
            <w:pPr>
              <w:pStyle w:val="TableHeader"/>
            </w:pPr>
            <w:r>
              <w:lastRenderedPageBreak/>
              <w:t xml:space="preserve">Mon </w:t>
            </w:r>
          </w:p>
          <w:p w14:paraId="214A0DAB" w14:textId="228EB2D4" w:rsidR="00CB6473" w:rsidRPr="000D241E" w:rsidRDefault="00CB6473" w:rsidP="00CB6473">
            <w:pPr>
              <w:pStyle w:val="TableHeader"/>
            </w:pPr>
            <w:r>
              <w:t>10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30FB22A1" w14:textId="7B7B2518" w:rsidR="00CB6473" w:rsidRPr="00443CBD" w:rsidRDefault="006606F0" w:rsidP="00CB6473">
            <w:r>
              <w:t xml:space="preserve">Inspire – emotional wellbeing </w:t>
            </w:r>
          </w:p>
        </w:tc>
        <w:tc>
          <w:tcPr>
            <w:tcW w:w="888" w:type="pct"/>
          </w:tcPr>
          <w:p w14:paraId="2D6C353C" w14:textId="28947200" w:rsidR="00CB6473" w:rsidRPr="00443CBD" w:rsidRDefault="00CB6473" w:rsidP="00CB6473">
            <w:pPr>
              <w:rPr>
                <w:color w:val="FF0000"/>
              </w:rPr>
            </w:pPr>
            <w:r w:rsidRPr="0010528E">
              <w:t>18:00-20:00</w:t>
            </w:r>
          </w:p>
        </w:tc>
        <w:tc>
          <w:tcPr>
            <w:tcW w:w="1075" w:type="pct"/>
          </w:tcPr>
          <w:p w14:paraId="73B27D17" w14:textId="68AC7FB3" w:rsidR="00CB6473" w:rsidRPr="00443CBD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CB6473" w:rsidRPr="00013F2C" w14:paraId="4269C1A3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051461C1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63C053BD" w14:textId="1885DA15" w:rsidR="00CB6473" w:rsidRPr="000D241E" w:rsidRDefault="00CB6473" w:rsidP="00CB6473">
            <w:pPr>
              <w:pStyle w:val="TableHeader"/>
            </w:pPr>
            <w:r>
              <w:t>17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64596CD3" w14:textId="1A800F69" w:rsidR="00CB6473" w:rsidRPr="00942BDD" w:rsidRDefault="006606F0" w:rsidP="00CB6473">
            <w:r>
              <w:t xml:space="preserve">No youth club – market place </w:t>
            </w:r>
          </w:p>
        </w:tc>
        <w:tc>
          <w:tcPr>
            <w:tcW w:w="888" w:type="pct"/>
          </w:tcPr>
          <w:p w14:paraId="55B0BB75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</w:tcPr>
          <w:p w14:paraId="78146B6A" w14:textId="3CABE3DF" w:rsidR="00CB6473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CB6473" w:rsidRPr="00B55C79" w14:paraId="51971A46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55F89D74" w14:textId="77777777" w:rsidR="00CB6473" w:rsidRDefault="00CB6473" w:rsidP="00CB6473">
            <w:pPr>
              <w:pStyle w:val="TableHeader"/>
            </w:pPr>
            <w:r>
              <w:t>Mon</w:t>
            </w:r>
          </w:p>
          <w:p w14:paraId="5D693915" w14:textId="431ED7FC" w:rsidR="00CB6473" w:rsidRPr="000D241E" w:rsidRDefault="00CB6473" w:rsidP="00CB6473">
            <w:pPr>
              <w:pStyle w:val="TableHeader"/>
            </w:pPr>
            <w:r>
              <w:t>24</w:t>
            </w:r>
            <w:r w:rsidRPr="00ED17E7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BFBD76" w14:textId="1DA2EFE1" w:rsidR="00CB6473" w:rsidRPr="00E33D61" w:rsidRDefault="006606F0" w:rsidP="00CB6473">
            <w:r>
              <w:t xml:space="preserve">Youth work week – young people’s award night! 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D421BF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B1F79FA" w14:textId="2951C6CB" w:rsidR="00CB6473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CB6473" w:rsidRPr="00B55C79" w14:paraId="6BEF3F2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72B4F2C5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7759D627" w14:textId="0A25C005" w:rsidR="00CB6473" w:rsidRPr="000D241E" w:rsidRDefault="00CB6473" w:rsidP="00CB6473">
            <w:pPr>
              <w:pStyle w:val="TableHeader"/>
            </w:pPr>
            <w:r>
              <w:t>1</w:t>
            </w:r>
            <w:r w:rsidRPr="00ED17E7">
              <w:rPr>
                <w:vertAlign w:val="superscript"/>
              </w:rPr>
              <w:t>st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798AC2" w14:textId="74271156" w:rsidR="00CB6473" w:rsidRPr="00E33D61" w:rsidRDefault="00CB6473" w:rsidP="00CB6473"/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DCD0E9D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EB68A94" w14:textId="414418FC" w:rsidR="00CB6473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CB6473" w:rsidRPr="00B55C79" w14:paraId="33EAFD40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5D71CCD1" w14:textId="77777777" w:rsidR="00CB6473" w:rsidRDefault="00CB6473" w:rsidP="00CB6473">
            <w:pPr>
              <w:pStyle w:val="TableHeader"/>
            </w:pPr>
            <w:r>
              <w:t xml:space="preserve">Mon </w:t>
            </w:r>
          </w:p>
          <w:p w14:paraId="6FE52F02" w14:textId="53747790" w:rsidR="00CB6473" w:rsidRPr="000D241E" w:rsidRDefault="00CB6473" w:rsidP="00CB6473">
            <w:pPr>
              <w:pStyle w:val="TableHeader"/>
            </w:pPr>
            <w:r>
              <w:t>8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64962ED" w14:textId="23266583" w:rsidR="00CB6473" w:rsidRPr="00E33D61" w:rsidRDefault="006606F0" w:rsidP="00CB6473">
            <w:r>
              <w:t xml:space="preserve">Summer trip – TBC 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864FA0A" w14:textId="77777777" w:rsidR="00CB6473" w:rsidRDefault="00CB6473" w:rsidP="00CB6473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4D9003D" w14:textId="6C7F6113" w:rsidR="00CB6473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CB6473" w:rsidRPr="00B55C79" w14:paraId="29E90F1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2F09DE59" w14:textId="77777777" w:rsidR="00CB6473" w:rsidRDefault="00CB6473" w:rsidP="00CB6473">
            <w:pPr>
              <w:pStyle w:val="TableHeader"/>
            </w:pPr>
            <w:r>
              <w:t>Mon</w:t>
            </w:r>
          </w:p>
          <w:p w14:paraId="4F87D7FF" w14:textId="2D859F79" w:rsidR="00CB6473" w:rsidRDefault="00CB6473" w:rsidP="00CB6473">
            <w:pPr>
              <w:pStyle w:val="TableHeader"/>
            </w:pPr>
            <w:r>
              <w:t>15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762F39" w14:textId="412C25CC" w:rsidR="00CB6473" w:rsidRPr="00E33D61" w:rsidRDefault="006606F0" w:rsidP="00CB6473">
            <w:proofErr w:type="spellStart"/>
            <w:r>
              <w:t>Urdd</w:t>
            </w:r>
            <w:proofErr w:type="spellEnd"/>
            <w:r>
              <w:t xml:space="preserve"> – birthday bingo &amp; cake </w:t>
            </w:r>
            <w:bookmarkStart w:id="0" w:name="_GoBack"/>
            <w:bookmarkEnd w:id="0"/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5FE7287" w14:textId="4A8068E2" w:rsidR="00CB6473" w:rsidRDefault="00CB6473" w:rsidP="00CB6473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7C7031" w14:textId="6DBBF476" w:rsidR="00CB6473" w:rsidRPr="0026160A" w:rsidRDefault="00CB6473" w:rsidP="00CB6473">
            <w:proofErr w:type="spellStart"/>
            <w:r w:rsidRPr="0033207E">
              <w:t>Adwy</w:t>
            </w:r>
            <w:proofErr w:type="spellEnd"/>
            <w:r w:rsidRPr="0033207E">
              <w:t xml:space="preserve"> Field</w:t>
            </w:r>
          </w:p>
        </w:tc>
      </w:tr>
      <w:tr w:rsidR="00ED17E7" w:rsidRPr="00B55C79" w14:paraId="2208F014" w14:textId="77777777" w:rsidTr="00ED17E7">
        <w:trPr>
          <w:gridAfter w:val="1"/>
          <w:wAfter w:w="1059" w:type="pct"/>
          <w:trHeight w:val="579"/>
        </w:trPr>
        <w:tc>
          <w:tcPr>
            <w:tcW w:w="3941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14:paraId="76115D5A" w14:textId="77777777" w:rsidR="00ED17E7" w:rsidRDefault="00ED17E7" w:rsidP="00ED17E7">
            <w:pPr>
              <w:pStyle w:val="TableHeader"/>
            </w:pPr>
            <w:r>
              <w:t>Week commencing 29</w:t>
            </w:r>
            <w:r w:rsidRPr="00B24B3B">
              <w:rPr>
                <w:vertAlign w:val="superscript"/>
              </w:rPr>
              <w:t>th</w:t>
            </w:r>
            <w:r>
              <w:t xml:space="preserve"> May</w:t>
            </w:r>
          </w:p>
          <w:p w14:paraId="6FFB9826" w14:textId="13373C03" w:rsidR="00ED17E7" w:rsidRPr="0026160A" w:rsidRDefault="00ED17E7" w:rsidP="00ED17E7">
            <w:r w:rsidRPr="00DE1F31">
              <w:t>Trip</w:t>
            </w:r>
            <w:r>
              <w:t xml:space="preserve"> –Venue </w:t>
            </w:r>
            <w:r w:rsidRPr="00DE1F31">
              <w:t>TB</w:t>
            </w:r>
            <w:r>
              <w:t>C</w:t>
            </w:r>
          </w:p>
        </w:tc>
      </w:tr>
    </w:tbl>
    <w:p w14:paraId="6C24A8D2" w14:textId="77777777" w:rsidR="00087BB6" w:rsidRDefault="00087BB6" w:rsidP="00ED445C"/>
    <w:p w14:paraId="556D62E5" w14:textId="77777777" w:rsidR="00C76BF0" w:rsidRPr="00807842" w:rsidRDefault="00C76BF0" w:rsidP="00ED445C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077D450" w14:textId="77777777" w:rsidR="00C76BF0" w:rsidRPr="007D74B4" w:rsidRDefault="00C76BF0" w:rsidP="00ED445C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477CB" w14:textId="77777777" w:rsidR="00DC5580" w:rsidRDefault="00DC5580" w:rsidP="00ED445C">
      <w:r>
        <w:separator/>
      </w:r>
    </w:p>
  </w:endnote>
  <w:endnote w:type="continuationSeparator" w:id="0">
    <w:p w14:paraId="070DD8C5" w14:textId="77777777" w:rsidR="00DC5580" w:rsidRDefault="00DC5580" w:rsidP="00ED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13B44" w14:textId="77777777" w:rsidR="00DC2E54" w:rsidRPr="00DF4D3E" w:rsidRDefault="00DC2E54" w:rsidP="00ED445C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64F43A0" wp14:editId="39E2445E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7BC8B" w14:textId="77777777" w:rsidR="00DC5580" w:rsidRDefault="00DC5580" w:rsidP="00ED445C">
      <w:r>
        <w:separator/>
      </w:r>
    </w:p>
  </w:footnote>
  <w:footnote w:type="continuationSeparator" w:id="0">
    <w:p w14:paraId="3F41417C" w14:textId="77777777" w:rsidR="00DC5580" w:rsidRDefault="00DC5580" w:rsidP="00ED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FAB8" w14:textId="77777777" w:rsidR="00F86700" w:rsidRDefault="00DE3C04" w:rsidP="00ED445C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D4646E" wp14:editId="791D82C2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44D4B" w14:textId="77777777" w:rsidR="00F86700" w:rsidRDefault="00DE3C04" w:rsidP="00ED44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C2E5285" wp14:editId="1820B6E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145AE9" wp14:editId="39F0649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6182E" w14:textId="77777777" w:rsidR="00F86700" w:rsidRDefault="00F86700" w:rsidP="00ED445C">
    <w:pPr>
      <w:pStyle w:val="Header"/>
    </w:pPr>
  </w:p>
  <w:p w14:paraId="392A5FB3" w14:textId="77777777" w:rsidR="00F86700" w:rsidRDefault="005C00E8" w:rsidP="00ED445C">
    <w:pPr>
      <w:pStyle w:val="Header"/>
    </w:pPr>
    <w:r>
      <w:t xml:space="preserve">                               </w:t>
    </w:r>
  </w:p>
  <w:p w14:paraId="29A61857" w14:textId="77777777" w:rsidR="00F86700" w:rsidRDefault="00F86700" w:rsidP="00ED445C">
    <w:pPr>
      <w:pStyle w:val="Header"/>
    </w:pPr>
  </w:p>
  <w:p w14:paraId="640091ED" w14:textId="77777777" w:rsidR="00DC2E54" w:rsidRDefault="00DC2E54" w:rsidP="00ED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41F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CD8"/>
    <w:rsid w:val="00230857"/>
    <w:rsid w:val="002578F6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241A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606F0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B6473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2AA7DCBE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D445C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0CAF8-5315-45DC-8A5F-CA8E459D2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205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/>
  <cp:lastModifiedBy>Emma1 Jones</cp:lastModifiedBy>
  <cp:revision>2</cp:revision>
  <cp:lastPrinted>2024-03-11T10:11:00Z</cp:lastPrinted>
  <dcterms:created xsi:type="dcterms:W3CDTF">2024-03-12T13:53:00Z</dcterms:created>
  <dcterms:modified xsi:type="dcterms:W3CDTF">2024-03-12T13:53:00Z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