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FF4819">
      <w:pPr>
        <w:pStyle w:val="Title"/>
      </w:pPr>
      <w:r w:rsidRPr="005959B0">
        <w:t xml:space="preserve">Programme for </w:t>
      </w:r>
      <w:r w:rsidR="00FF4819">
        <w:t>Glyn Ceiriog</w:t>
      </w:r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CB7BFB" w:rsidP="00FF4819">
      <w:pPr>
        <w:pStyle w:val="Title"/>
      </w:pPr>
      <w:r>
        <w:t>April</w:t>
      </w:r>
      <w:r w:rsidR="001D46C8">
        <w:t xml:space="preserve"> </w:t>
      </w:r>
      <w:r w:rsidR="00370C34">
        <w:t xml:space="preserve">2024 </w:t>
      </w:r>
      <w:r>
        <w:t xml:space="preserve">– July </w:t>
      </w:r>
      <w:r w:rsidR="001D46C8">
        <w:t>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FF4819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Pr="001C67FB" w:rsidRDefault="00FF4819" w:rsidP="00FF4819">
            <w:r>
              <w:t>9/</w:t>
            </w:r>
            <w:r w:rsidR="00CB7BFB">
              <w:t>4/24</w:t>
            </w:r>
          </w:p>
        </w:tc>
        <w:tc>
          <w:tcPr>
            <w:tcW w:w="1343" w:type="pct"/>
            <w:shd w:val="clear" w:color="auto" w:fill="auto"/>
          </w:tcPr>
          <w:p w:rsidR="00766EA0" w:rsidRDefault="00A83DB2" w:rsidP="00FF4819">
            <w:r>
              <w:t>In2</w:t>
            </w:r>
            <w:r w:rsidR="005564A9">
              <w:t>change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FF4819" w:rsidP="00FF4819">
            <w:r>
              <w:t xml:space="preserve">Glyn Ceiriog </w:t>
            </w:r>
          </w:p>
          <w:p w:rsidR="00766EA0" w:rsidRDefault="00FF4819" w:rsidP="00FF4819">
            <w:r>
              <w:t>Pavilion</w:t>
            </w:r>
          </w:p>
        </w:tc>
      </w:tr>
      <w:tr w:rsidR="00CB7BFB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6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Default="005564A9" w:rsidP="00FF4819">
            <w:r>
              <w:t>Homeless team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CB7BFB" w:rsidP="00FF4819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FF4819" w:rsidP="00FF4819">
            <w:r>
              <w:t xml:space="preserve">Glyn Ceiriog 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3</w:t>
            </w:r>
            <w:r>
              <w:t>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5564A9" w:rsidP="00FF4819">
            <w:r>
              <w:t>Active Wrexham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FF4819" w:rsidP="00FF4819">
            <w:r>
              <w:t>Glyn Ceiriog</w:t>
            </w:r>
          </w:p>
          <w:p w:rsidR="00FF4819" w:rsidRDefault="00FF4819" w:rsidP="00FF4819">
            <w:r>
              <w:t>Pavilion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30/4</w:t>
            </w:r>
            <w:r w:rsidR="00CB7BFB">
              <w:t>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5564A9" w:rsidP="00FF4819">
            <w:r>
              <w:t>Pizza Wraps</w:t>
            </w:r>
          </w:p>
        </w:tc>
        <w:tc>
          <w:tcPr>
            <w:tcW w:w="1127" w:type="pct"/>
            <w:shd w:val="clear" w:color="auto" w:fill="auto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FF4819" w:rsidP="00FF4819">
            <w:r>
              <w:t>Glyn Ceiriog</w:t>
            </w:r>
          </w:p>
          <w:p w:rsidR="00FF4819" w:rsidRDefault="00FF4819" w:rsidP="00FF4819">
            <w:r>
              <w:t>Pavilion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7</w:t>
            </w:r>
            <w:r w:rsidR="00CB7BFB">
              <w:t>/5/24</w:t>
            </w:r>
          </w:p>
        </w:tc>
        <w:tc>
          <w:tcPr>
            <w:tcW w:w="1343" w:type="pct"/>
          </w:tcPr>
          <w:p w:rsidR="00CB7BFB" w:rsidRPr="00090992" w:rsidRDefault="005564A9" w:rsidP="00FF4819">
            <w:r>
              <w:t>Family Day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FF4819" w:rsidRDefault="00FF4819" w:rsidP="00FF4819">
            <w:r>
              <w:t>Pavilion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4</w:t>
            </w:r>
            <w:r>
              <w:t>/5/24</w:t>
            </w:r>
          </w:p>
        </w:tc>
        <w:tc>
          <w:tcPr>
            <w:tcW w:w="1343" w:type="pct"/>
          </w:tcPr>
          <w:p w:rsidR="00CB7BFB" w:rsidRDefault="005564A9" w:rsidP="00FF4819">
            <w:r>
              <w:t>Inspire</w:t>
            </w:r>
          </w:p>
          <w:p w:rsidR="00A83DB2" w:rsidRPr="00090992" w:rsidRDefault="00A83DB2" w:rsidP="00FF4819">
            <w:r>
              <w:t>Emotional Health and Wellbeing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FF4819" w:rsidRDefault="00FF4819" w:rsidP="00FF4819">
            <w:r>
              <w:t>Pavilion</w:t>
            </w:r>
          </w:p>
        </w:tc>
      </w:tr>
      <w:tr w:rsidR="00CB7BFB" w:rsidRPr="00013F2C" w:rsidTr="007613FF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2</w:t>
            </w:r>
            <w:r w:rsidR="00FF4819">
              <w:t>1</w:t>
            </w:r>
            <w:r>
              <w:t>/5/24</w:t>
            </w:r>
          </w:p>
        </w:tc>
        <w:tc>
          <w:tcPr>
            <w:tcW w:w="1343" w:type="pct"/>
          </w:tcPr>
          <w:p w:rsidR="00CB7BFB" w:rsidRDefault="00A83DB2" w:rsidP="00FF4819">
            <w:r>
              <w:t>Inspire</w:t>
            </w:r>
            <w:bookmarkStart w:id="0" w:name="_GoBack"/>
            <w:bookmarkEnd w:id="0"/>
          </w:p>
          <w:p w:rsidR="00A83DB2" w:rsidRPr="00090992" w:rsidRDefault="00A83DB2" w:rsidP="00FF4819">
            <w:r>
              <w:t>Emotional Health and Wellbeing</w:t>
            </w:r>
          </w:p>
        </w:tc>
        <w:tc>
          <w:tcPr>
            <w:tcW w:w="1127" w:type="pct"/>
          </w:tcPr>
          <w:p w:rsidR="00CB7BFB" w:rsidRDefault="00CB7BFB" w:rsidP="00FF4819">
            <w:r w:rsidRPr="00D52DE1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FF4819" w:rsidRDefault="00FF4819" w:rsidP="00FF4819">
            <w:r>
              <w:t>Pavilion</w:t>
            </w:r>
          </w:p>
        </w:tc>
      </w:tr>
      <w:tr w:rsidR="00CB7BFB" w:rsidRPr="00013F2C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CB7BFB" w:rsidP="00FF4819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CB7BFB" w:rsidRDefault="00CB7BFB" w:rsidP="00FF4819">
            <w:r>
              <w:t>CLOSED</w:t>
            </w:r>
          </w:p>
        </w:tc>
      </w:tr>
      <w:tr w:rsidR="00CB7BFB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4</w:t>
            </w:r>
            <w:r w:rsidR="00CB7BFB">
              <w:t>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5564A9" w:rsidP="00FF4819">
            <w:proofErr w:type="spellStart"/>
            <w:r>
              <w:t>Urdd</w:t>
            </w:r>
            <w:proofErr w:type="spellEnd"/>
            <w:r>
              <w:t xml:space="preserve"> Games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FF4819" w:rsidRDefault="00FF4819" w:rsidP="00FF4819">
            <w:r>
              <w:t>Glyn Ceiriog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CB7BFB" w:rsidP="00FF4819">
            <w:r>
              <w:t>1</w:t>
            </w:r>
            <w:r w:rsidR="00FF4819">
              <w:t>1</w:t>
            </w:r>
            <w:r>
              <w:t>/6/24</w:t>
            </w:r>
          </w:p>
        </w:tc>
        <w:tc>
          <w:tcPr>
            <w:tcW w:w="1343" w:type="pct"/>
          </w:tcPr>
          <w:p w:rsidR="00CB7BFB" w:rsidRPr="00090992" w:rsidRDefault="005564A9" w:rsidP="00FF4819">
            <w:r>
              <w:t>Red nose day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18</w:t>
            </w:r>
            <w:r w:rsidR="00CB7BFB">
              <w:t>/6/24</w:t>
            </w:r>
          </w:p>
        </w:tc>
        <w:tc>
          <w:tcPr>
            <w:tcW w:w="1343" w:type="pct"/>
          </w:tcPr>
          <w:p w:rsidR="00CB7BFB" w:rsidRPr="00E33D61" w:rsidRDefault="005564A9" w:rsidP="00FF4819">
            <w:r>
              <w:t>Closed for Market place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25</w:t>
            </w:r>
            <w:r w:rsidR="00CB7BFB">
              <w:t>/6/24</w:t>
            </w:r>
          </w:p>
        </w:tc>
        <w:tc>
          <w:tcPr>
            <w:tcW w:w="1343" w:type="pct"/>
          </w:tcPr>
          <w:p w:rsidR="00CB7BFB" w:rsidRPr="00E33D61" w:rsidRDefault="005564A9" w:rsidP="00FF4819">
            <w:r>
              <w:t>Youth work week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Default="00FF4819" w:rsidP="00FF4819">
            <w:r>
              <w:t>2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5564A9" w:rsidP="00FF4819">
            <w:r>
              <w:t xml:space="preserve">Hotdogs/ young </w:t>
            </w:r>
            <w:proofErr w:type="spellStart"/>
            <w:r>
              <w:t>carers</w:t>
            </w:r>
            <w:proofErr w:type="spellEnd"/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t>Tuesday</w:t>
            </w:r>
          </w:p>
          <w:p w:rsidR="00CB7BFB" w:rsidRPr="00306345" w:rsidRDefault="00FF4819" w:rsidP="00FF4819">
            <w:r>
              <w:t>9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5564A9" w:rsidP="00FF4819">
            <w:r>
              <w:t>Archery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Pr="00EB7106" w:rsidRDefault="00FF4819" w:rsidP="00FF4819">
            <w:r>
              <w:t>Pavilion</w:t>
            </w:r>
          </w:p>
        </w:tc>
      </w:tr>
      <w:tr w:rsidR="00CB7BFB" w:rsidRPr="00013F2C" w:rsidTr="00977229">
        <w:trPr>
          <w:trHeight w:val="301"/>
        </w:trPr>
        <w:tc>
          <w:tcPr>
            <w:tcW w:w="1166" w:type="pct"/>
          </w:tcPr>
          <w:p w:rsidR="00FF4819" w:rsidRDefault="00FF4819" w:rsidP="00FF4819">
            <w:r>
              <w:lastRenderedPageBreak/>
              <w:t xml:space="preserve"> Tuesday</w:t>
            </w:r>
          </w:p>
          <w:p w:rsidR="00CB7BFB" w:rsidRPr="00306345" w:rsidRDefault="00FF4819" w:rsidP="00FF4819">
            <w:r>
              <w:t>16</w:t>
            </w:r>
            <w:r w:rsidR="00CB7BFB">
              <w:t>/7/24</w:t>
            </w:r>
          </w:p>
        </w:tc>
        <w:tc>
          <w:tcPr>
            <w:tcW w:w="1343" w:type="pct"/>
          </w:tcPr>
          <w:p w:rsidR="00CB7BFB" w:rsidRPr="00E33D61" w:rsidRDefault="005564A9" w:rsidP="00FF4819">
            <w:r>
              <w:t>Summer part</w:t>
            </w:r>
          </w:p>
        </w:tc>
        <w:tc>
          <w:tcPr>
            <w:tcW w:w="1127" w:type="pct"/>
          </w:tcPr>
          <w:p w:rsidR="00CB7BFB" w:rsidRDefault="00CB7BFB" w:rsidP="00FF4819">
            <w:r w:rsidRPr="0023575E">
              <w:t>6pm – 8pm</w:t>
            </w:r>
          </w:p>
        </w:tc>
        <w:tc>
          <w:tcPr>
            <w:tcW w:w="1364" w:type="pct"/>
          </w:tcPr>
          <w:p w:rsidR="00FF4819" w:rsidRDefault="00FF4819" w:rsidP="00FF4819">
            <w:r>
              <w:t>Glyn Ceiriog</w:t>
            </w:r>
          </w:p>
          <w:p w:rsidR="00CB7BFB" w:rsidRPr="00EB7106" w:rsidRDefault="00FF4819" w:rsidP="00FF4819">
            <w:r>
              <w:t>Pavilion</w:t>
            </w:r>
          </w:p>
        </w:tc>
      </w:tr>
    </w:tbl>
    <w:p w:rsidR="00C76BF0" w:rsidRPr="00807842" w:rsidRDefault="00C76BF0" w:rsidP="00FF4819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FF481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FF4819">
      <w:r>
        <w:separator/>
      </w:r>
    </w:p>
  </w:endnote>
  <w:endnote w:type="continuationSeparator" w:id="0">
    <w:p w:rsidR="00566903" w:rsidRDefault="00566903" w:rsidP="00FF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FF4819">
      <w:r>
        <w:separator/>
      </w:r>
    </w:p>
  </w:footnote>
  <w:footnote w:type="continuationSeparator" w:id="0">
    <w:p w:rsidR="00566903" w:rsidRDefault="00566903" w:rsidP="00FF4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5C00E8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564A9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83DB2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16037277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2F0C9-E71D-422B-827F-205C2E6B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</TotalTime>
  <Pages>2</Pages>
  <Words>203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3</cp:revision>
  <cp:lastPrinted>2024-03-11T10:38:00Z</cp:lastPrinted>
  <dcterms:created xsi:type="dcterms:W3CDTF">2024-03-12T19:00:00Z</dcterms:created>
  <dcterms:modified xsi:type="dcterms:W3CDTF">2024-03-21T14:31:00Z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