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9EF9FC" w14:textId="1EFD9C5B" w:rsidR="00DE3C04" w:rsidRDefault="00C76BF0" w:rsidP="00537E74">
      <w:pPr>
        <w:pStyle w:val="Title"/>
      </w:pPr>
      <w:proofErr w:type="spellStart"/>
      <w:r w:rsidRPr="0096541E">
        <w:t>Programme</w:t>
      </w:r>
      <w:proofErr w:type="spellEnd"/>
      <w:r w:rsidRPr="0096541E">
        <w:t xml:space="preserve"> for </w:t>
      </w:r>
      <w:proofErr w:type="spellStart"/>
      <w:r w:rsidR="0008741F">
        <w:t>LLay</w:t>
      </w:r>
      <w:proofErr w:type="spellEnd"/>
      <w:r w:rsidR="00B81521" w:rsidRPr="0096541E">
        <w:t xml:space="preserve"> </w:t>
      </w:r>
      <w:r w:rsidR="00A17D95" w:rsidRPr="0096541E">
        <w:t>Youth Provision</w:t>
      </w:r>
    </w:p>
    <w:p w14:paraId="53E90E30" w14:textId="371900D4" w:rsidR="00C76BF0" w:rsidRPr="00013F2C" w:rsidRDefault="008D763B" w:rsidP="00537E74">
      <w:pPr>
        <w:pStyle w:val="Title"/>
      </w:pPr>
      <w:r>
        <w:t>April</w:t>
      </w:r>
      <w:r w:rsidR="00544CDB">
        <w:t xml:space="preserve"> 202</w:t>
      </w:r>
      <w:r w:rsidR="00DF086C">
        <w:t>4</w:t>
      </w:r>
      <w:r w:rsidR="00544CDB">
        <w:t xml:space="preserve"> - </w:t>
      </w:r>
      <w:r>
        <w:t>July</w:t>
      </w:r>
      <w:r w:rsidR="00544CDB">
        <w:t xml:space="preserve"> 202</w:t>
      </w:r>
      <w:r w:rsidR="00DF086C">
        <w:t>4</w:t>
      </w:r>
    </w:p>
    <w:tbl>
      <w:tblPr>
        <w:tblW w:w="6365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6"/>
        <w:gridCol w:w="2715"/>
        <w:gridCol w:w="2277"/>
        <w:gridCol w:w="2756"/>
        <w:gridCol w:w="2715"/>
      </w:tblGrid>
      <w:tr w:rsidR="00C76BF0" w:rsidRPr="00013F2C" w14:paraId="018E0BE7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2ED238E1" w14:textId="77777777" w:rsidR="00C76BF0" w:rsidRPr="00013F2C" w:rsidRDefault="00C76BF0" w:rsidP="00537E74">
            <w:pPr>
              <w:pStyle w:val="TableHeader"/>
            </w:pPr>
            <w:r w:rsidRPr="00013F2C">
              <w:t>Date</w:t>
            </w:r>
          </w:p>
        </w:tc>
        <w:tc>
          <w:tcPr>
            <w:tcW w:w="1059" w:type="pct"/>
            <w:tcBorders>
              <w:top w:val="single" w:sz="18" w:space="0" w:color="006699"/>
            </w:tcBorders>
            <w:shd w:val="clear" w:color="auto" w:fill="FF9900"/>
          </w:tcPr>
          <w:p w14:paraId="51DCE9BA" w14:textId="77777777" w:rsidR="00C76BF0" w:rsidRPr="00013F2C" w:rsidRDefault="00C76BF0" w:rsidP="00537E74">
            <w:pPr>
              <w:pStyle w:val="TableHeader"/>
            </w:pPr>
            <w:r w:rsidRPr="00013F2C">
              <w:t>Activity</w:t>
            </w:r>
          </w:p>
        </w:tc>
        <w:tc>
          <w:tcPr>
            <w:tcW w:w="888" w:type="pct"/>
            <w:tcBorders>
              <w:top w:val="single" w:sz="18" w:space="0" w:color="006699"/>
            </w:tcBorders>
            <w:shd w:val="clear" w:color="auto" w:fill="FF9900"/>
          </w:tcPr>
          <w:p w14:paraId="22FF642E" w14:textId="77777777" w:rsidR="00C76BF0" w:rsidRPr="00013F2C" w:rsidRDefault="00C76BF0" w:rsidP="00537E74">
            <w:pPr>
              <w:pStyle w:val="TableHeader"/>
            </w:pPr>
            <w:r w:rsidRPr="00013F2C">
              <w:t>Time</w:t>
            </w:r>
          </w:p>
        </w:tc>
        <w:tc>
          <w:tcPr>
            <w:tcW w:w="1075" w:type="pct"/>
            <w:tcBorders>
              <w:top w:val="single" w:sz="18" w:space="0" w:color="006699"/>
            </w:tcBorders>
            <w:shd w:val="clear" w:color="auto" w:fill="FF9900"/>
          </w:tcPr>
          <w:p w14:paraId="3AB309DC" w14:textId="77777777" w:rsidR="00C76BF0" w:rsidRPr="00013F2C" w:rsidRDefault="00C76BF0" w:rsidP="00537E74">
            <w:pPr>
              <w:pStyle w:val="TableHeader"/>
            </w:pPr>
            <w:r w:rsidRPr="00013F2C">
              <w:t>Location</w:t>
            </w:r>
          </w:p>
        </w:tc>
      </w:tr>
      <w:tr w:rsidR="00E7086C" w:rsidRPr="00013F2C" w14:paraId="08519F60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53DEB08C" w14:textId="0F9D6296" w:rsidR="008D763B" w:rsidRDefault="002C338E" w:rsidP="00537E74">
            <w:pPr>
              <w:pStyle w:val="TableHeader"/>
            </w:pPr>
            <w:r>
              <w:t>Mon</w:t>
            </w:r>
          </w:p>
          <w:p w14:paraId="416B3B44" w14:textId="6121419B" w:rsidR="00E7086C" w:rsidRPr="000D241E" w:rsidRDefault="008D763B" w:rsidP="00537E74">
            <w:pPr>
              <w:pStyle w:val="TableHeader"/>
            </w:pPr>
            <w:r>
              <w:t>8th April</w:t>
            </w:r>
          </w:p>
        </w:tc>
        <w:tc>
          <w:tcPr>
            <w:tcW w:w="1059" w:type="pct"/>
            <w:shd w:val="clear" w:color="auto" w:fill="auto"/>
          </w:tcPr>
          <w:p w14:paraId="200E36A6" w14:textId="77777777" w:rsidR="00E7086C" w:rsidRDefault="00537E74" w:rsidP="00537E74">
            <w:r>
              <w:t>Welcome Back</w:t>
            </w:r>
          </w:p>
          <w:p w14:paraId="49CD68D6" w14:textId="2480D87E" w:rsidR="00537E74" w:rsidRPr="008A0363" w:rsidRDefault="00537E74" w:rsidP="00537E74">
            <w:r>
              <w:t xml:space="preserve">Hot Drinks and </w:t>
            </w:r>
            <w:r w:rsidR="009A1120">
              <w:t>Biscuits</w:t>
            </w:r>
            <w:bookmarkStart w:id="0" w:name="_GoBack"/>
            <w:bookmarkEnd w:id="0"/>
          </w:p>
        </w:tc>
        <w:tc>
          <w:tcPr>
            <w:tcW w:w="888" w:type="pct"/>
            <w:shd w:val="clear" w:color="auto" w:fill="auto"/>
          </w:tcPr>
          <w:p w14:paraId="683BA378" w14:textId="28FB512F" w:rsidR="00E7086C" w:rsidRDefault="009A17CC" w:rsidP="00537E74">
            <w:r>
              <w:t>18:00 – 20:00</w:t>
            </w:r>
          </w:p>
        </w:tc>
        <w:tc>
          <w:tcPr>
            <w:tcW w:w="1075" w:type="pct"/>
            <w:shd w:val="clear" w:color="auto" w:fill="auto"/>
          </w:tcPr>
          <w:p w14:paraId="52FB289B" w14:textId="4DFD58CD" w:rsidR="00E7086C" w:rsidRDefault="0008741F" w:rsidP="00537E74">
            <w:r>
              <w:t>Rockery</w:t>
            </w:r>
          </w:p>
        </w:tc>
      </w:tr>
      <w:tr w:rsidR="0008741F" w:rsidRPr="00013F2C" w14:paraId="7096A929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22B95C3A" w14:textId="23DBDFB9" w:rsidR="0008741F" w:rsidRDefault="0008741F" w:rsidP="00537E74">
            <w:r>
              <w:t xml:space="preserve">Thurs </w:t>
            </w:r>
          </w:p>
          <w:p w14:paraId="45227DC5" w14:textId="77777777" w:rsidR="0008741F" w:rsidRDefault="0008741F" w:rsidP="00537E74"/>
          <w:p w14:paraId="3E5BC9EA" w14:textId="7A9C6EEC" w:rsidR="0008741F" w:rsidRPr="001C67FB" w:rsidRDefault="0008741F" w:rsidP="00537E74">
            <w:r>
              <w:t>11</w:t>
            </w:r>
            <w:r w:rsidRPr="008D763B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1059" w:type="pct"/>
            <w:shd w:val="clear" w:color="auto" w:fill="auto"/>
          </w:tcPr>
          <w:p w14:paraId="625DFE02" w14:textId="2EEE2FC0" w:rsidR="0008741F" w:rsidRDefault="00537E74" w:rsidP="00537E74">
            <w:r>
              <w:t xml:space="preserve">Closed </w:t>
            </w:r>
          </w:p>
        </w:tc>
        <w:tc>
          <w:tcPr>
            <w:tcW w:w="888" w:type="pct"/>
            <w:shd w:val="clear" w:color="auto" w:fill="auto"/>
          </w:tcPr>
          <w:p w14:paraId="4AE67110" w14:textId="77777777" w:rsidR="0008741F" w:rsidRDefault="0008741F" w:rsidP="00537E74">
            <w:r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058C4098" w14:textId="379D65AF" w:rsidR="0008741F" w:rsidRDefault="0008741F" w:rsidP="00537E74">
            <w:r w:rsidRPr="003520F6">
              <w:t>Rockery</w:t>
            </w:r>
          </w:p>
        </w:tc>
      </w:tr>
      <w:tr w:rsidR="0008741F" w:rsidRPr="00013F2C" w14:paraId="338A1B81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29C63131" w14:textId="77777777" w:rsidR="0008741F" w:rsidRDefault="0008741F" w:rsidP="00537E74">
            <w:pPr>
              <w:pStyle w:val="TableHeader"/>
            </w:pPr>
            <w:r>
              <w:t>Mon</w:t>
            </w:r>
          </w:p>
          <w:p w14:paraId="5EE46E99" w14:textId="015D380D" w:rsidR="0008741F" w:rsidRPr="000D241E" w:rsidRDefault="0008741F" w:rsidP="00537E74">
            <w:pPr>
              <w:pStyle w:val="TableHeader"/>
            </w:pPr>
            <w:r>
              <w:t>15thApril</w:t>
            </w:r>
          </w:p>
        </w:tc>
        <w:tc>
          <w:tcPr>
            <w:tcW w:w="1059" w:type="pct"/>
            <w:shd w:val="clear" w:color="auto" w:fill="auto"/>
          </w:tcPr>
          <w:p w14:paraId="7C73C237" w14:textId="77EBFEE6" w:rsidR="0008741F" w:rsidRPr="001C67FB" w:rsidRDefault="00537E74" w:rsidP="00537E74">
            <w:r>
              <w:t>Hot dogs and drinks</w:t>
            </w:r>
          </w:p>
        </w:tc>
        <w:tc>
          <w:tcPr>
            <w:tcW w:w="888" w:type="pct"/>
            <w:shd w:val="clear" w:color="auto" w:fill="auto"/>
          </w:tcPr>
          <w:p w14:paraId="7FEEA1A0" w14:textId="77777777" w:rsidR="0008741F" w:rsidRDefault="0008741F" w:rsidP="00537E74">
            <w:r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00BB7BD4" w14:textId="2C52B056" w:rsidR="0008741F" w:rsidRDefault="0008741F" w:rsidP="00537E74">
            <w:r w:rsidRPr="003520F6">
              <w:t>Rockery</w:t>
            </w:r>
          </w:p>
        </w:tc>
      </w:tr>
      <w:tr w:rsidR="0008741F" w:rsidRPr="00013F2C" w14:paraId="106287B2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4A48A88B" w14:textId="573FC5EF" w:rsidR="0008741F" w:rsidRDefault="0008741F" w:rsidP="00537E74">
            <w:r>
              <w:t xml:space="preserve">Thurs. </w:t>
            </w:r>
          </w:p>
          <w:p w14:paraId="449933B9" w14:textId="77777777" w:rsidR="0008741F" w:rsidRDefault="0008741F" w:rsidP="00537E74"/>
          <w:p w14:paraId="544DF323" w14:textId="21A4DD0D" w:rsidR="0008741F" w:rsidRPr="001C67FB" w:rsidRDefault="0008741F" w:rsidP="00537E74">
            <w:r>
              <w:t>18</w:t>
            </w:r>
            <w:r w:rsidRPr="008D763B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1059" w:type="pct"/>
            <w:shd w:val="clear" w:color="auto" w:fill="auto"/>
          </w:tcPr>
          <w:p w14:paraId="1C13F970" w14:textId="77777777" w:rsidR="0008741F" w:rsidRDefault="00537E74" w:rsidP="00537E74">
            <w:r>
              <w:t>In 2 change</w:t>
            </w:r>
          </w:p>
          <w:p w14:paraId="4D7571CC" w14:textId="4C774ED1" w:rsidR="00537E74" w:rsidRDefault="00537E74" w:rsidP="00537E74">
            <w:r>
              <w:t xml:space="preserve">Vaping </w:t>
            </w:r>
          </w:p>
        </w:tc>
        <w:tc>
          <w:tcPr>
            <w:tcW w:w="888" w:type="pct"/>
            <w:shd w:val="clear" w:color="auto" w:fill="auto"/>
          </w:tcPr>
          <w:p w14:paraId="2D9B8CCE" w14:textId="77777777" w:rsidR="0008741F" w:rsidRDefault="0008741F" w:rsidP="00537E74">
            <w:r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437591AE" w14:textId="7B438AD6" w:rsidR="0008741F" w:rsidRDefault="0008741F" w:rsidP="00537E74">
            <w:r w:rsidRPr="003520F6">
              <w:t>Rockery</w:t>
            </w:r>
          </w:p>
        </w:tc>
      </w:tr>
      <w:tr w:rsidR="0008741F" w:rsidRPr="00013F2C" w14:paraId="29BE16F7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5F054DDC" w14:textId="77777777" w:rsidR="0008741F" w:rsidRDefault="0008741F" w:rsidP="00537E74">
            <w:pPr>
              <w:pStyle w:val="TableHeader"/>
            </w:pPr>
            <w:r>
              <w:t xml:space="preserve">Mon </w:t>
            </w:r>
          </w:p>
          <w:p w14:paraId="2EFC7615" w14:textId="4FE61AF2" w:rsidR="0008741F" w:rsidRPr="000D241E" w:rsidRDefault="0008741F" w:rsidP="00537E74">
            <w:pPr>
              <w:pStyle w:val="TableHeader"/>
            </w:pPr>
            <w:r>
              <w:t>22</w:t>
            </w:r>
            <w:r w:rsidRPr="008D763B">
              <w:rPr>
                <w:vertAlign w:val="superscript"/>
              </w:rPr>
              <w:t>nd</w:t>
            </w:r>
            <w:r>
              <w:t xml:space="preserve"> April</w:t>
            </w:r>
          </w:p>
        </w:tc>
        <w:tc>
          <w:tcPr>
            <w:tcW w:w="1059" w:type="pct"/>
            <w:shd w:val="clear" w:color="auto" w:fill="auto"/>
          </w:tcPr>
          <w:p w14:paraId="264AC2DF" w14:textId="5B1CC8C2" w:rsidR="0008741F" w:rsidRDefault="00537E74" w:rsidP="00537E74">
            <w:r>
              <w:t>Info shop – peer pressure</w:t>
            </w:r>
          </w:p>
        </w:tc>
        <w:tc>
          <w:tcPr>
            <w:tcW w:w="888" w:type="pct"/>
            <w:shd w:val="clear" w:color="auto" w:fill="auto"/>
          </w:tcPr>
          <w:p w14:paraId="1D22A42E" w14:textId="77777777" w:rsidR="0008741F" w:rsidRDefault="0008741F" w:rsidP="00537E74">
            <w:r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550130E8" w14:textId="69322B67" w:rsidR="0008741F" w:rsidRDefault="0008741F" w:rsidP="00537E74">
            <w:r w:rsidRPr="003520F6">
              <w:t>Rockery</w:t>
            </w:r>
          </w:p>
        </w:tc>
      </w:tr>
      <w:tr w:rsidR="0008741F" w:rsidRPr="00013F2C" w14:paraId="5A290C8E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355A97E7" w14:textId="2B4D006E" w:rsidR="0008741F" w:rsidRDefault="0008741F" w:rsidP="00537E74">
            <w:r>
              <w:t xml:space="preserve">Thurs. </w:t>
            </w:r>
          </w:p>
          <w:p w14:paraId="44163D86" w14:textId="77777777" w:rsidR="0008741F" w:rsidRDefault="0008741F" w:rsidP="00537E74"/>
          <w:p w14:paraId="7C83BDAB" w14:textId="02FFAB04" w:rsidR="0008741F" w:rsidRPr="001C67FB" w:rsidRDefault="0008741F" w:rsidP="00537E74">
            <w:r>
              <w:t>25</w:t>
            </w:r>
            <w:r w:rsidRPr="008D763B">
              <w:rPr>
                <w:vertAlign w:val="superscript"/>
              </w:rPr>
              <w:t>th</w:t>
            </w:r>
            <w:r>
              <w:t xml:space="preserve"> </w:t>
            </w:r>
            <w:proofErr w:type="spellStart"/>
            <w:r>
              <w:t>Aprii</w:t>
            </w:r>
            <w:proofErr w:type="spellEnd"/>
          </w:p>
        </w:tc>
        <w:tc>
          <w:tcPr>
            <w:tcW w:w="1059" w:type="pct"/>
            <w:shd w:val="clear" w:color="auto" w:fill="auto"/>
          </w:tcPr>
          <w:p w14:paraId="5365DC7F" w14:textId="0336C5A2" w:rsidR="0008741F" w:rsidRDefault="00537E74" w:rsidP="00537E74">
            <w:r>
              <w:t>Autism awareness – quiz</w:t>
            </w:r>
          </w:p>
          <w:p w14:paraId="6510554F" w14:textId="140C3AF8" w:rsidR="00537E74" w:rsidRPr="00090992" w:rsidRDefault="00537E74" w:rsidP="00537E74">
            <w:r>
              <w:t xml:space="preserve">Sports </w:t>
            </w:r>
          </w:p>
        </w:tc>
        <w:tc>
          <w:tcPr>
            <w:tcW w:w="888" w:type="pct"/>
            <w:shd w:val="clear" w:color="auto" w:fill="auto"/>
          </w:tcPr>
          <w:p w14:paraId="3EA5B235" w14:textId="77777777" w:rsidR="0008741F" w:rsidRDefault="0008741F" w:rsidP="00537E74">
            <w:r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75B2746A" w14:textId="44B7EB67" w:rsidR="0008741F" w:rsidRDefault="0008741F" w:rsidP="00537E74">
            <w:r w:rsidRPr="003520F6">
              <w:t>Rockery</w:t>
            </w:r>
          </w:p>
        </w:tc>
      </w:tr>
      <w:tr w:rsidR="0008741F" w:rsidRPr="00013F2C" w14:paraId="51C20D91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4CE325FA" w14:textId="77777777" w:rsidR="0008741F" w:rsidRDefault="0008741F" w:rsidP="00537E74">
            <w:pPr>
              <w:pStyle w:val="TableHeader"/>
            </w:pPr>
            <w:r>
              <w:t>Mon</w:t>
            </w:r>
          </w:p>
          <w:p w14:paraId="73D37BC6" w14:textId="2271857D" w:rsidR="0008741F" w:rsidRPr="000D241E" w:rsidRDefault="0008741F" w:rsidP="00537E74">
            <w:pPr>
              <w:pStyle w:val="TableHeader"/>
            </w:pPr>
            <w:r>
              <w:t xml:space="preserve">29th April </w:t>
            </w:r>
          </w:p>
        </w:tc>
        <w:tc>
          <w:tcPr>
            <w:tcW w:w="1059" w:type="pct"/>
            <w:shd w:val="clear" w:color="auto" w:fill="auto"/>
          </w:tcPr>
          <w:p w14:paraId="1340531E" w14:textId="0865ABE1" w:rsidR="0008741F" w:rsidRPr="00942BDD" w:rsidRDefault="00537E74" w:rsidP="00537E74">
            <w:r>
              <w:t xml:space="preserve">Info shop bullying </w:t>
            </w:r>
          </w:p>
        </w:tc>
        <w:tc>
          <w:tcPr>
            <w:tcW w:w="888" w:type="pct"/>
            <w:shd w:val="clear" w:color="auto" w:fill="auto"/>
          </w:tcPr>
          <w:p w14:paraId="25C166DD" w14:textId="77777777" w:rsidR="0008741F" w:rsidRDefault="0008741F" w:rsidP="00537E74">
            <w:r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0793F246" w14:textId="5ECEB837" w:rsidR="0008741F" w:rsidRDefault="0008741F" w:rsidP="00537E74">
            <w:r w:rsidRPr="003520F6">
              <w:t>Rockery</w:t>
            </w:r>
          </w:p>
        </w:tc>
      </w:tr>
      <w:tr w:rsidR="0008741F" w:rsidRPr="00013F2C" w14:paraId="7466B870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3F351C01" w14:textId="15638D21" w:rsidR="0008741F" w:rsidRDefault="0008741F" w:rsidP="00537E74">
            <w:r>
              <w:t>Thurs</w:t>
            </w:r>
          </w:p>
          <w:p w14:paraId="1C8F5EFA" w14:textId="425E8585" w:rsidR="0008741F" w:rsidRPr="001C67FB" w:rsidRDefault="0008741F" w:rsidP="00537E74">
            <w:r>
              <w:t>2</w:t>
            </w:r>
            <w:r w:rsidRPr="008D763B">
              <w:rPr>
                <w:vertAlign w:val="superscript"/>
              </w:rPr>
              <w:t>nd</w:t>
            </w:r>
            <w:r>
              <w:t xml:space="preserve"> May</w:t>
            </w:r>
          </w:p>
        </w:tc>
        <w:tc>
          <w:tcPr>
            <w:tcW w:w="1059" w:type="pct"/>
            <w:shd w:val="clear" w:color="auto" w:fill="auto"/>
          </w:tcPr>
          <w:p w14:paraId="433B547E" w14:textId="57B04ADF" w:rsidR="0008741F" w:rsidRPr="00090992" w:rsidRDefault="00537E74" w:rsidP="00537E74">
            <w:r>
              <w:t>Cooking – pizza wraps</w:t>
            </w:r>
          </w:p>
        </w:tc>
        <w:tc>
          <w:tcPr>
            <w:tcW w:w="888" w:type="pct"/>
            <w:shd w:val="clear" w:color="auto" w:fill="auto"/>
          </w:tcPr>
          <w:p w14:paraId="56253E0A" w14:textId="77777777" w:rsidR="0008741F" w:rsidRDefault="0008741F" w:rsidP="00537E74">
            <w:r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6DC9DE6C" w14:textId="3B7E021A" w:rsidR="0008741F" w:rsidRDefault="0008741F" w:rsidP="00537E74">
            <w:r w:rsidRPr="003520F6">
              <w:t>Rockery</w:t>
            </w:r>
          </w:p>
        </w:tc>
      </w:tr>
      <w:tr w:rsidR="002C338E" w:rsidRPr="00013F2C" w14:paraId="3822F91A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FFFF00"/>
          </w:tcPr>
          <w:p w14:paraId="0CAFC840" w14:textId="77777777" w:rsidR="002C338E" w:rsidRPr="009B667F" w:rsidRDefault="002C338E" w:rsidP="00537E74">
            <w:pPr>
              <w:pStyle w:val="TableHeader"/>
            </w:pPr>
            <w:r w:rsidRPr="009B667F">
              <w:t>Mon</w:t>
            </w:r>
            <w:r w:rsidR="009A17CC" w:rsidRPr="009B667F">
              <w:t xml:space="preserve"> </w:t>
            </w:r>
          </w:p>
          <w:p w14:paraId="23BE8D69" w14:textId="7787CD57" w:rsidR="008D763B" w:rsidRPr="009B667F" w:rsidRDefault="008D763B" w:rsidP="00537E74">
            <w:pPr>
              <w:pStyle w:val="TableHeader"/>
            </w:pPr>
            <w:r w:rsidRPr="009B667F">
              <w:t>6</w:t>
            </w:r>
            <w:r w:rsidRPr="009B667F">
              <w:rPr>
                <w:vertAlign w:val="superscript"/>
              </w:rPr>
              <w:t>th</w:t>
            </w:r>
            <w:r w:rsidRPr="009B667F">
              <w:t xml:space="preserve"> May</w:t>
            </w:r>
          </w:p>
        </w:tc>
        <w:tc>
          <w:tcPr>
            <w:tcW w:w="1059" w:type="pct"/>
            <w:shd w:val="clear" w:color="auto" w:fill="FFFF00"/>
          </w:tcPr>
          <w:p w14:paraId="609109B4" w14:textId="77777777" w:rsidR="002C338E" w:rsidRPr="009B667F" w:rsidRDefault="002C338E" w:rsidP="00537E74"/>
          <w:p w14:paraId="6043BE33" w14:textId="34610EAC" w:rsidR="008D763B" w:rsidRPr="009B667F" w:rsidRDefault="009B667F" w:rsidP="00537E74">
            <w:r w:rsidRPr="009B667F">
              <w:t xml:space="preserve">BANK HOLIDAY </w:t>
            </w:r>
          </w:p>
        </w:tc>
        <w:tc>
          <w:tcPr>
            <w:tcW w:w="888" w:type="pct"/>
            <w:shd w:val="clear" w:color="auto" w:fill="FFFF00"/>
          </w:tcPr>
          <w:p w14:paraId="3EA49591" w14:textId="77777777" w:rsidR="002C338E" w:rsidRPr="009B667F" w:rsidRDefault="002C338E" w:rsidP="00537E74"/>
          <w:p w14:paraId="21E48831" w14:textId="20D2CF85" w:rsidR="009B667F" w:rsidRPr="009B667F" w:rsidRDefault="009B667F" w:rsidP="00537E74">
            <w:r w:rsidRPr="009B667F">
              <w:t>CLOSED</w:t>
            </w:r>
          </w:p>
        </w:tc>
        <w:tc>
          <w:tcPr>
            <w:tcW w:w="1075" w:type="pct"/>
            <w:shd w:val="clear" w:color="auto" w:fill="FFFF00"/>
          </w:tcPr>
          <w:p w14:paraId="2A0F0138" w14:textId="77777777" w:rsidR="002C338E" w:rsidRPr="009B667F" w:rsidRDefault="002C338E" w:rsidP="00537E74"/>
          <w:p w14:paraId="57497539" w14:textId="0A8678EA" w:rsidR="009B667F" w:rsidRPr="009B667F" w:rsidRDefault="009B667F" w:rsidP="00537E74">
            <w:r w:rsidRPr="009B667F">
              <w:t>CLOSED</w:t>
            </w:r>
          </w:p>
        </w:tc>
      </w:tr>
      <w:tr w:rsidR="002C338E" w:rsidRPr="00013F2C" w14:paraId="57A77E32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auto"/>
          </w:tcPr>
          <w:p w14:paraId="25D4A62D" w14:textId="3F5E6B6C" w:rsidR="002C338E" w:rsidRDefault="00C04343" w:rsidP="00537E74">
            <w:r>
              <w:t>Thur</w:t>
            </w:r>
            <w:r w:rsidR="009B667F">
              <w:t>s</w:t>
            </w:r>
            <w:r>
              <w:t xml:space="preserve"> </w:t>
            </w:r>
          </w:p>
          <w:p w14:paraId="30BB3BC7" w14:textId="0615A0CD" w:rsidR="009B667F" w:rsidRPr="001C67FB" w:rsidRDefault="009B667F" w:rsidP="00537E74">
            <w:r>
              <w:t>9</w:t>
            </w:r>
            <w:r w:rsidRPr="009B667F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1059" w:type="pct"/>
            <w:shd w:val="clear" w:color="auto" w:fill="auto"/>
          </w:tcPr>
          <w:p w14:paraId="648825FE" w14:textId="77777777" w:rsidR="00365468" w:rsidRPr="00537E74" w:rsidRDefault="00537E74" w:rsidP="00537E74">
            <w:pPr>
              <w:rPr>
                <w:sz w:val="18"/>
                <w:szCs w:val="18"/>
              </w:rPr>
            </w:pPr>
            <w:r w:rsidRPr="00537E74">
              <w:rPr>
                <w:sz w:val="18"/>
                <w:szCs w:val="18"/>
              </w:rPr>
              <w:t>Learning sign language</w:t>
            </w:r>
          </w:p>
          <w:p w14:paraId="19F11943" w14:textId="4CAC0A5F" w:rsidR="00537E74" w:rsidRPr="00537E74" w:rsidRDefault="00537E74" w:rsidP="00537E74">
            <w:pPr>
              <w:rPr>
                <w:sz w:val="18"/>
                <w:szCs w:val="18"/>
              </w:rPr>
            </w:pPr>
            <w:r w:rsidRPr="00537E74">
              <w:rPr>
                <w:sz w:val="18"/>
                <w:szCs w:val="18"/>
              </w:rPr>
              <w:t>DEAF AWARENESS WEEK</w:t>
            </w:r>
          </w:p>
        </w:tc>
        <w:tc>
          <w:tcPr>
            <w:tcW w:w="888" w:type="pct"/>
            <w:shd w:val="clear" w:color="auto" w:fill="auto"/>
          </w:tcPr>
          <w:p w14:paraId="5162DC41" w14:textId="77777777" w:rsidR="002C338E" w:rsidRPr="00430B31" w:rsidRDefault="002C338E" w:rsidP="00537E74">
            <w:r w:rsidRPr="00430B31"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58A89D4D" w14:textId="6C237D67" w:rsidR="002C338E" w:rsidRDefault="0008741F" w:rsidP="00537E74">
            <w:r>
              <w:t>Rockery</w:t>
            </w:r>
          </w:p>
        </w:tc>
      </w:tr>
      <w:tr w:rsidR="0008741F" w:rsidRPr="00013F2C" w14:paraId="595113DC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</w:tcPr>
          <w:p w14:paraId="3F5B5A97" w14:textId="77777777" w:rsidR="0008741F" w:rsidRDefault="0008741F" w:rsidP="00537E74">
            <w:pPr>
              <w:pStyle w:val="TableHeader"/>
            </w:pPr>
            <w:r>
              <w:t xml:space="preserve">Mon </w:t>
            </w:r>
          </w:p>
          <w:p w14:paraId="4FA11B3B" w14:textId="69E2FAFA" w:rsidR="0008741F" w:rsidRPr="000D241E" w:rsidRDefault="0008741F" w:rsidP="00537E74">
            <w:pPr>
              <w:pStyle w:val="TableHeader"/>
            </w:pPr>
            <w:r>
              <w:t>13</w:t>
            </w:r>
            <w:r w:rsidRPr="009B667F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1059" w:type="pct"/>
          </w:tcPr>
          <w:p w14:paraId="6181B92A" w14:textId="77777777" w:rsidR="0008741F" w:rsidRPr="00537E74" w:rsidRDefault="00537E74" w:rsidP="00537E74">
            <w:r w:rsidRPr="00537E74">
              <w:t>GAMES NIGHT</w:t>
            </w:r>
          </w:p>
          <w:p w14:paraId="729E82D1" w14:textId="2325407E" w:rsidR="00537E74" w:rsidRPr="00A20140" w:rsidRDefault="00537E74" w:rsidP="00537E74">
            <w:pPr>
              <w:rPr>
                <w:highlight w:val="yellow"/>
              </w:rPr>
            </w:pPr>
            <w:r w:rsidRPr="00537E74">
              <w:t xml:space="preserve">RUABON </w:t>
            </w:r>
          </w:p>
        </w:tc>
        <w:tc>
          <w:tcPr>
            <w:tcW w:w="888" w:type="pct"/>
          </w:tcPr>
          <w:p w14:paraId="460D8AB4" w14:textId="77777777" w:rsidR="0008741F" w:rsidRDefault="0008741F" w:rsidP="00537E74">
            <w:r>
              <w:t>18:00-20:00</w:t>
            </w:r>
          </w:p>
        </w:tc>
        <w:tc>
          <w:tcPr>
            <w:tcW w:w="1075" w:type="pct"/>
          </w:tcPr>
          <w:p w14:paraId="108F021F" w14:textId="090F8571" w:rsidR="0008741F" w:rsidRDefault="0008741F" w:rsidP="00537E74">
            <w:r w:rsidRPr="00322F8B">
              <w:t>Rockery</w:t>
            </w:r>
          </w:p>
        </w:tc>
      </w:tr>
      <w:tr w:rsidR="0008741F" w:rsidRPr="00013F2C" w14:paraId="0EA3E573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</w:tcPr>
          <w:p w14:paraId="313D91BF" w14:textId="77777777" w:rsidR="0008741F" w:rsidRDefault="0008741F" w:rsidP="00537E74">
            <w:r>
              <w:t>Thurs.</w:t>
            </w:r>
          </w:p>
          <w:p w14:paraId="1673CC65" w14:textId="153B60AF" w:rsidR="0008741F" w:rsidRPr="001C67FB" w:rsidRDefault="0008741F" w:rsidP="00537E74">
            <w:r>
              <w:t>16</w:t>
            </w:r>
            <w:r w:rsidRPr="009B667F">
              <w:rPr>
                <w:vertAlign w:val="superscript"/>
              </w:rPr>
              <w:t>th</w:t>
            </w:r>
            <w:r>
              <w:t xml:space="preserve"> May 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1059" w:type="pct"/>
          </w:tcPr>
          <w:p w14:paraId="737500A0" w14:textId="72588ACB" w:rsidR="0008741F" w:rsidRPr="00537E74" w:rsidRDefault="00537E74" w:rsidP="00537E74">
            <w:pPr>
              <w:rPr>
                <w:i w:val="0"/>
              </w:rPr>
            </w:pPr>
            <w:r>
              <w:rPr>
                <w:i w:val="0"/>
              </w:rPr>
              <w:t>INSPIRE – emotional health</w:t>
            </w:r>
          </w:p>
        </w:tc>
        <w:tc>
          <w:tcPr>
            <w:tcW w:w="888" w:type="pct"/>
          </w:tcPr>
          <w:p w14:paraId="6AA5F455" w14:textId="77777777" w:rsidR="0008741F" w:rsidRDefault="0008741F" w:rsidP="00537E74">
            <w:r>
              <w:t>18:00-20:00</w:t>
            </w:r>
          </w:p>
        </w:tc>
        <w:tc>
          <w:tcPr>
            <w:tcW w:w="1075" w:type="pct"/>
          </w:tcPr>
          <w:p w14:paraId="7B9B449B" w14:textId="337EE3CB" w:rsidR="0008741F" w:rsidRDefault="0008741F" w:rsidP="00537E74">
            <w:r w:rsidRPr="00322F8B">
              <w:t>Rockery</w:t>
            </w:r>
          </w:p>
        </w:tc>
      </w:tr>
      <w:tr w:rsidR="0008741F" w:rsidRPr="00013F2C" w14:paraId="7DAC7629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</w:tcPr>
          <w:p w14:paraId="1027E9A1" w14:textId="77777777" w:rsidR="0008741F" w:rsidRDefault="0008741F" w:rsidP="00537E74">
            <w:pPr>
              <w:pStyle w:val="TableHeader"/>
            </w:pPr>
            <w:r>
              <w:t xml:space="preserve">Mon </w:t>
            </w:r>
          </w:p>
          <w:p w14:paraId="40A6190F" w14:textId="3C9F62A9" w:rsidR="0008741F" w:rsidRPr="000D241E" w:rsidRDefault="0008741F" w:rsidP="00537E74">
            <w:pPr>
              <w:pStyle w:val="TableHeader"/>
            </w:pPr>
            <w:r>
              <w:t>20</w:t>
            </w:r>
            <w:r w:rsidRPr="009B667F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1059" w:type="pct"/>
          </w:tcPr>
          <w:p w14:paraId="3F1C3BB3" w14:textId="062E43C0" w:rsidR="0008741F" w:rsidRPr="00537E74" w:rsidRDefault="00537E74" w:rsidP="00537E74">
            <w:pPr>
              <w:rPr>
                <w:i w:val="0"/>
              </w:rPr>
            </w:pPr>
            <w:r>
              <w:rPr>
                <w:i w:val="0"/>
              </w:rPr>
              <w:t xml:space="preserve">FA CUP – penalty </w:t>
            </w:r>
            <w:proofErr w:type="spellStart"/>
            <w:r>
              <w:rPr>
                <w:i w:val="0"/>
              </w:rPr>
              <w:t>shoot out</w:t>
            </w:r>
            <w:proofErr w:type="spellEnd"/>
            <w:r>
              <w:rPr>
                <w:i w:val="0"/>
              </w:rPr>
              <w:t>/ football shirts</w:t>
            </w:r>
          </w:p>
        </w:tc>
        <w:tc>
          <w:tcPr>
            <w:tcW w:w="888" w:type="pct"/>
          </w:tcPr>
          <w:p w14:paraId="392B2768" w14:textId="77777777" w:rsidR="0008741F" w:rsidRDefault="0008741F" w:rsidP="00537E74">
            <w:r>
              <w:t>18:00-20:00</w:t>
            </w:r>
          </w:p>
        </w:tc>
        <w:tc>
          <w:tcPr>
            <w:tcW w:w="1075" w:type="pct"/>
          </w:tcPr>
          <w:p w14:paraId="033E0758" w14:textId="25F5AEE0" w:rsidR="0008741F" w:rsidRDefault="0008741F" w:rsidP="00537E74">
            <w:r w:rsidRPr="00322F8B">
              <w:t>Rockery</w:t>
            </w:r>
          </w:p>
        </w:tc>
      </w:tr>
      <w:tr w:rsidR="0008741F" w:rsidRPr="00013F2C" w14:paraId="703F0627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</w:tcPr>
          <w:p w14:paraId="02CD2C3F" w14:textId="2F9F7AEA" w:rsidR="0008741F" w:rsidRDefault="0008741F" w:rsidP="00537E74">
            <w:r>
              <w:t>Thurs.</w:t>
            </w:r>
          </w:p>
          <w:p w14:paraId="5C3DEFC4" w14:textId="3B3306FA" w:rsidR="0008741F" w:rsidRPr="001C67FB" w:rsidRDefault="0008741F" w:rsidP="00537E74">
            <w:r>
              <w:t>23</w:t>
            </w:r>
            <w:r w:rsidRPr="009B667F">
              <w:rPr>
                <w:vertAlign w:val="superscript"/>
              </w:rPr>
              <w:t>rd</w:t>
            </w:r>
            <w:r>
              <w:t xml:space="preserve"> May</w:t>
            </w:r>
          </w:p>
        </w:tc>
        <w:tc>
          <w:tcPr>
            <w:tcW w:w="1059" w:type="pct"/>
          </w:tcPr>
          <w:p w14:paraId="4F24201F" w14:textId="6D84D4C8" w:rsidR="0008741F" w:rsidRPr="00537E74" w:rsidRDefault="00537E74" w:rsidP="00537E74">
            <w:pPr>
              <w:rPr>
                <w:i w:val="0"/>
              </w:rPr>
            </w:pPr>
            <w:r>
              <w:rPr>
                <w:i w:val="0"/>
              </w:rPr>
              <w:t>BBQ / FIRE PIT</w:t>
            </w:r>
          </w:p>
        </w:tc>
        <w:tc>
          <w:tcPr>
            <w:tcW w:w="888" w:type="pct"/>
          </w:tcPr>
          <w:p w14:paraId="37F13102" w14:textId="77777777" w:rsidR="0008741F" w:rsidRDefault="0008741F" w:rsidP="00537E74">
            <w:r>
              <w:t>18:00-20:00</w:t>
            </w:r>
          </w:p>
        </w:tc>
        <w:tc>
          <w:tcPr>
            <w:tcW w:w="1075" w:type="pct"/>
          </w:tcPr>
          <w:p w14:paraId="3AF1FB35" w14:textId="5D428FD4" w:rsidR="0008741F" w:rsidRDefault="0008741F" w:rsidP="00537E74">
            <w:r w:rsidRPr="00322F8B">
              <w:t>Rockery</w:t>
            </w:r>
          </w:p>
        </w:tc>
      </w:tr>
      <w:tr w:rsidR="009B667F" w:rsidRPr="0096541E" w14:paraId="273F815D" w14:textId="06EC48B8" w:rsidTr="009B667F">
        <w:trPr>
          <w:trHeight w:val="301"/>
        </w:trPr>
        <w:tc>
          <w:tcPr>
            <w:tcW w:w="919" w:type="pct"/>
            <w:shd w:val="clear" w:color="auto" w:fill="FFFF00"/>
          </w:tcPr>
          <w:p w14:paraId="3CDC0792" w14:textId="0DF8003B" w:rsidR="009B667F" w:rsidRPr="009B667F" w:rsidRDefault="009B667F" w:rsidP="00537E74">
            <w:pPr>
              <w:pStyle w:val="TableHeader"/>
            </w:pPr>
            <w:r>
              <w:lastRenderedPageBreak/>
              <w:t xml:space="preserve"> </w:t>
            </w:r>
          </w:p>
        </w:tc>
        <w:tc>
          <w:tcPr>
            <w:tcW w:w="1059" w:type="pct"/>
            <w:shd w:val="clear" w:color="auto" w:fill="FFFF00"/>
          </w:tcPr>
          <w:p w14:paraId="601B3A30" w14:textId="631A4D7D" w:rsidR="009B667F" w:rsidRPr="009B667F" w:rsidRDefault="009B667F" w:rsidP="00537E74">
            <w:r>
              <w:t xml:space="preserve">   </w:t>
            </w:r>
            <w:r w:rsidRPr="009B667F">
              <w:t>HALF TERM</w:t>
            </w:r>
          </w:p>
        </w:tc>
        <w:tc>
          <w:tcPr>
            <w:tcW w:w="888" w:type="pct"/>
            <w:shd w:val="clear" w:color="auto" w:fill="FFFF00"/>
          </w:tcPr>
          <w:p w14:paraId="0F942E97" w14:textId="220E71AA" w:rsidR="009B667F" w:rsidRPr="009B667F" w:rsidRDefault="009B667F" w:rsidP="00537E74">
            <w:r>
              <w:t>CLOSED</w:t>
            </w:r>
          </w:p>
        </w:tc>
        <w:tc>
          <w:tcPr>
            <w:tcW w:w="1075" w:type="pct"/>
            <w:shd w:val="clear" w:color="auto" w:fill="FFFF00"/>
          </w:tcPr>
          <w:p w14:paraId="42CC0097" w14:textId="66B1D437" w:rsidR="009B667F" w:rsidRPr="009B667F" w:rsidRDefault="009B667F" w:rsidP="00537E74">
            <w:r>
              <w:t>CLOSED</w:t>
            </w:r>
          </w:p>
        </w:tc>
        <w:tc>
          <w:tcPr>
            <w:tcW w:w="1059" w:type="pct"/>
          </w:tcPr>
          <w:p w14:paraId="31AE5FC9" w14:textId="77777777" w:rsidR="009B667F" w:rsidRPr="0096541E" w:rsidRDefault="009B667F" w:rsidP="00537E74"/>
        </w:tc>
      </w:tr>
      <w:tr w:rsidR="0008741F" w:rsidRPr="00013F2C" w14:paraId="227EE01A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FFFFFF" w:themeFill="background1"/>
          </w:tcPr>
          <w:p w14:paraId="342DDAD7" w14:textId="77777777" w:rsidR="0008741F" w:rsidRDefault="0008741F" w:rsidP="00537E74">
            <w:pPr>
              <w:pStyle w:val="TableHeader"/>
            </w:pPr>
            <w:r>
              <w:t xml:space="preserve">Mon </w:t>
            </w:r>
          </w:p>
          <w:p w14:paraId="5AAB0273" w14:textId="0BD0126E" w:rsidR="0008741F" w:rsidRPr="000D241E" w:rsidRDefault="0008741F" w:rsidP="00537E74">
            <w:pPr>
              <w:pStyle w:val="TableHeader"/>
            </w:pPr>
            <w:r>
              <w:t>3</w:t>
            </w:r>
            <w:r w:rsidRPr="009B667F">
              <w:rPr>
                <w:vertAlign w:val="superscript"/>
              </w:rPr>
              <w:t>rd</w:t>
            </w:r>
            <w:r>
              <w:t xml:space="preserve"> June</w:t>
            </w:r>
          </w:p>
        </w:tc>
        <w:tc>
          <w:tcPr>
            <w:tcW w:w="1059" w:type="pct"/>
            <w:shd w:val="clear" w:color="auto" w:fill="FFFFFF" w:themeFill="background1"/>
          </w:tcPr>
          <w:p w14:paraId="6D89E3C5" w14:textId="00023C52" w:rsidR="0008741F" w:rsidRPr="00F72D55" w:rsidRDefault="00537E74" w:rsidP="00537E74">
            <w:r>
              <w:t>ACTIV WREXHAM - MUGA</w:t>
            </w:r>
          </w:p>
        </w:tc>
        <w:tc>
          <w:tcPr>
            <w:tcW w:w="888" w:type="pct"/>
            <w:shd w:val="clear" w:color="auto" w:fill="FFFFFF" w:themeFill="background1"/>
          </w:tcPr>
          <w:p w14:paraId="5DF3EF48" w14:textId="4A4FFCDA" w:rsidR="0008741F" w:rsidRPr="001C67FB" w:rsidRDefault="0008741F" w:rsidP="00537E74">
            <w:pPr>
              <w:pStyle w:val="TableText"/>
            </w:pPr>
            <w:r>
              <w:t>18:00-20:00</w:t>
            </w:r>
          </w:p>
        </w:tc>
        <w:tc>
          <w:tcPr>
            <w:tcW w:w="1075" w:type="pct"/>
            <w:shd w:val="clear" w:color="auto" w:fill="FFFFFF" w:themeFill="background1"/>
          </w:tcPr>
          <w:p w14:paraId="722F7A97" w14:textId="3105B3A2" w:rsidR="0008741F" w:rsidRDefault="0008741F" w:rsidP="00537E74">
            <w:r w:rsidRPr="00997B32">
              <w:t>Rockery</w:t>
            </w:r>
          </w:p>
        </w:tc>
      </w:tr>
      <w:tr w:rsidR="0008741F" w:rsidRPr="00013F2C" w14:paraId="67526114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FFFFFF" w:themeFill="background1"/>
          </w:tcPr>
          <w:p w14:paraId="182885AE" w14:textId="77777777" w:rsidR="0008741F" w:rsidRDefault="0008741F" w:rsidP="00537E74">
            <w:r>
              <w:t xml:space="preserve">Thurs </w:t>
            </w:r>
          </w:p>
          <w:p w14:paraId="786818FD" w14:textId="55865E3C" w:rsidR="0008741F" w:rsidRPr="001C67FB" w:rsidRDefault="0008741F" w:rsidP="00537E74">
            <w:r>
              <w:t>6</w:t>
            </w:r>
            <w:r w:rsidRPr="009B667F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059" w:type="pct"/>
            <w:shd w:val="clear" w:color="auto" w:fill="auto"/>
          </w:tcPr>
          <w:p w14:paraId="4C93900E" w14:textId="6B5DF5C4" w:rsidR="0008741F" w:rsidRPr="00537E74" w:rsidRDefault="00537E74" w:rsidP="00537E74">
            <w:pPr>
              <w:rPr>
                <w:i w:val="0"/>
              </w:rPr>
            </w:pPr>
            <w:r>
              <w:rPr>
                <w:i w:val="0"/>
              </w:rPr>
              <w:t>VOLUNTEERS WEEK =- LITTER PICKING</w:t>
            </w:r>
          </w:p>
        </w:tc>
        <w:tc>
          <w:tcPr>
            <w:tcW w:w="888" w:type="pct"/>
          </w:tcPr>
          <w:p w14:paraId="540A4386" w14:textId="7326BC0F" w:rsidR="0008741F" w:rsidRPr="00BF55BA" w:rsidRDefault="0008741F" w:rsidP="00537E74">
            <w:r>
              <w:t>18:00-20:00</w:t>
            </w:r>
          </w:p>
        </w:tc>
        <w:tc>
          <w:tcPr>
            <w:tcW w:w="1075" w:type="pct"/>
          </w:tcPr>
          <w:p w14:paraId="28CD4EBD" w14:textId="42C9115D" w:rsidR="0008741F" w:rsidRPr="00BF55BA" w:rsidRDefault="0008741F" w:rsidP="00537E74">
            <w:r w:rsidRPr="00997B32">
              <w:t>Rockery</w:t>
            </w:r>
          </w:p>
        </w:tc>
      </w:tr>
      <w:tr w:rsidR="0008741F" w:rsidRPr="00013F2C" w14:paraId="2175D125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FFFFFF" w:themeFill="background1"/>
          </w:tcPr>
          <w:p w14:paraId="576F2915" w14:textId="77777777" w:rsidR="0008741F" w:rsidRDefault="0008741F" w:rsidP="00537E74">
            <w:pPr>
              <w:pStyle w:val="TableHeader"/>
            </w:pPr>
            <w:r>
              <w:t xml:space="preserve">Mon </w:t>
            </w:r>
          </w:p>
          <w:p w14:paraId="214A0DAB" w14:textId="228EB2D4" w:rsidR="0008741F" w:rsidRPr="000D241E" w:rsidRDefault="0008741F" w:rsidP="00537E74">
            <w:pPr>
              <w:pStyle w:val="TableHeader"/>
            </w:pPr>
            <w:r>
              <w:t>10</w:t>
            </w:r>
            <w:r w:rsidRPr="009B667F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059" w:type="pct"/>
          </w:tcPr>
          <w:p w14:paraId="30FB22A1" w14:textId="4E74376B" w:rsidR="0008741F" w:rsidRPr="00537E74" w:rsidRDefault="00537E74" w:rsidP="00537E74">
            <w:pPr>
              <w:rPr>
                <w:i w:val="0"/>
              </w:rPr>
            </w:pPr>
            <w:r>
              <w:rPr>
                <w:i w:val="0"/>
              </w:rPr>
              <w:t>DONUT MAKING -RUABON</w:t>
            </w:r>
          </w:p>
        </w:tc>
        <w:tc>
          <w:tcPr>
            <w:tcW w:w="888" w:type="pct"/>
          </w:tcPr>
          <w:p w14:paraId="2D6C353C" w14:textId="28947200" w:rsidR="0008741F" w:rsidRPr="00443CBD" w:rsidRDefault="0008741F" w:rsidP="00537E74">
            <w:pPr>
              <w:rPr>
                <w:color w:val="FF0000"/>
              </w:rPr>
            </w:pPr>
            <w:r w:rsidRPr="0010528E">
              <w:t>18:00-20:00</w:t>
            </w:r>
          </w:p>
        </w:tc>
        <w:tc>
          <w:tcPr>
            <w:tcW w:w="1075" w:type="pct"/>
          </w:tcPr>
          <w:p w14:paraId="73B27D17" w14:textId="36ABE983" w:rsidR="0008741F" w:rsidRPr="00443CBD" w:rsidRDefault="0008741F" w:rsidP="00537E74">
            <w:r w:rsidRPr="00997B32">
              <w:t>Rockery</w:t>
            </w:r>
          </w:p>
        </w:tc>
      </w:tr>
      <w:tr w:rsidR="0008741F" w:rsidRPr="00013F2C" w14:paraId="1F60E866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FFFFFF" w:themeFill="background1"/>
          </w:tcPr>
          <w:p w14:paraId="47D4B1BB" w14:textId="77777777" w:rsidR="0008741F" w:rsidRDefault="0008741F" w:rsidP="00537E74">
            <w:r>
              <w:t>Thurs</w:t>
            </w:r>
          </w:p>
          <w:p w14:paraId="520AF6E8" w14:textId="77777777" w:rsidR="0008741F" w:rsidRDefault="0008741F" w:rsidP="00537E74"/>
          <w:p w14:paraId="3FE54099" w14:textId="0A987379" w:rsidR="0008741F" w:rsidRPr="009B667F" w:rsidRDefault="0008741F" w:rsidP="00537E74">
            <w:r>
              <w:t>13</w:t>
            </w:r>
            <w:r w:rsidRPr="009B667F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059" w:type="pct"/>
            <w:shd w:val="clear" w:color="auto" w:fill="auto"/>
          </w:tcPr>
          <w:p w14:paraId="58EC0459" w14:textId="5DD2B5A8" w:rsidR="0008741F" w:rsidRPr="00537E74" w:rsidRDefault="00537E74" w:rsidP="00537E74">
            <w:pPr>
              <w:rPr>
                <w:i w:val="0"/>
                <w:highlight w:val="yellow"/>
              </w:rPr>
            </w:pPr>
            <w:r w:rsidRPr="00537E74">
              <w:rPr>
                <w:i w:val="0"/>
              </w:rPr>
              <w:t>YOUNG CARERS</w:t>
            </w:r>
          </w:p>
        </w:tc>
        <w:tc>
          <w:tcPr>
            <w:tcW w:w="888" w:type="pct"/>
            <w:shd w:val="clear" w:color="auto" w:fill="auto"/>
          </w:tcPr>
          <w:p w14:paraId="716FB135" w14:textId="77777777" w:rsidR="0008741F" w:rsidRDefault="0008741F" w:rsidP="00537E74">
            <w:r>
              <w:t>18:00-20:00</w:t>
            </w:r>
          </w:p>
        </w:tc>
        <w:tc>
          <w:tcPr>
            <w:tcW w:w="1075" w:type="pct"/>
            <w:shd w:val="clear" w:color="auto" w:fill="auto"/>
          </w:tcPr>
          <w:p w14:paraId="64EE2727" w14:textId="7C2A206D" w:rsidR="0008741F" w:rsidRDefault="0008741F" w:rsidP="00537E74">
            <w:r w:rsidRPr="00997B32">
              <w:t>Rockery</w:t>
            </w:r>
          </w:p>
        </w:tc>
      </w:tr>
      <w:tr w:rsidR="0008741F" w:rsidRPr="00013F2C" w14:paraId="4269C1A3" w14:textId="77777777" w:rsidTr="009B667F">
        <w:trPr>
          <w:gridAfter w:val="1"/>
          <w:wAfter w:w="1059" w:type="pct"/>
          <w:trHeight w:val="301"/>
        </w:trPr>
        <w:tc>
          <w:tcPr>
            <w:tcW w:w="919" w:type="pct"/>
            <w:shd w:val="clear" w:color="auto" w:fill="FFFFFF" w:themeFill="background1"/>
          </w:tcPr>
          <w:p w14:paraId="051461C1" w14:textId="77777777" w:rsidR="0008741F" w:rsidRDefault="0008741F" w:rsidP="00537E74">
            <w:pPr>
              <w:pStyle w:val="TableHeader"/>
            </w:pPr>
            <w:r>
              <w:t xml:space="preserve">Mon </w:t>
            </w:r>
          </w:p>
          <w:p w14:paraId="63C053BD" w14:textId="1885DA15" w:rsidR="0008741F" w:rsidRPr="000D241E" w:rsidRDefault="0008741F" w:rsidP="00537E74">
            <w:pPr>
              <w:pStyle w:val="TableHeader"/>
            </w:pPr>
            <w:r>
              <w:t>17</w:t>
            </w:r>
            <w:r w:rsidRPr="00ED17E7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059" w:type="pct"/>
          </w:tcPr>
          <w:p w14:paraId="790DC86B" w14:textId="77777777" w:rsidR="0008741F" w:rsidRPr="00537E74" w:rsidRDefault="00537E74" w:rsidP="00537E74">
            <w:pPr>
              <w:rPr>
                <w:highlight w:val="yellow"/>
              </w:rPr>
            </w:pPr>
            <w:r w:rsidRPr="00537E74">
              <w:rPr>
                <w:highlight w:val="yellow"/>
              </w:rPr>
              <w:t xml:space="preserve">CLOSED </w:t>
            </w:r>
          </w:p>
          <w:p w14:paraId="64596CD3" w14:textId="7FA1CEFB" w:rsidR="00537E74" w:rsidRPr="00942BDD" w:rsidRDefault="00537E74" w:rsidP="00537E74">
            <w:r w:rsidRPr="00537E74">
              <w:rPr>
                <w:highlight w:val="yellow"/>
              </w:rPr>
              <w:t>MARKETPLACE</w:t>
            </w:r>
          </w:p>
        </w:tc>
        <w:tc>
          <w:tcPr>
            <w:tcW w:w="888" w:type="pct"/>
          </w:tcPr>
          <w:p w14:paraId="55B0BB75" w14:textId="77777777" w:rsidR="0008741F" w:rsidRDefault="0008741F" w:rsidP="00537E74">
            <w:r>
              <w:t>18:00-20:00</w:t>
            </w:r>
          </w:p>
        </w:tc>
        <w:tc>
          <w:tcPr>
            <w:tcW w:w="1075" w:type="pct"/>
          </w:tcPr>
          <w:p w14:paraId="78146B6A" w14:textId="772AEDA1" w:rsidR="0008741F" w:rsidRDefault="0008741F" w:rsidP="00537E74">
            <w:r w:rsidRPr="00997B32">
              <w:t>Rockery</w:t>
            </w:r>
          </w:p>
        </w:tc>
      </w:tr>
      <w:tr w:rsidR="0008741F" w:rsidRPr="00B55C79" w14:paraId="04A2321D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shd w:val="clear" w:color="auto" w:fill="FFFFFF" w:themeFill="background1"/>
          </w:tcPr>
          <w:p w14:paraId="02CAFFB8" w14:textId="77777777" w:rsidR="0008741F" w:rsidRDefault="0008741F" w:rsidP="00537E74">
            <w:r>
              <w:t xml:space="preserve">Thurs </w:t>
            </w:r>
          </w:p>
          <w:p w14:paraId="6E365511" w14:textId="2494D8E9" w:rsidR="0008741F" w:rsidRPr="001C67FB" w:rsidRDefault="0008741F" w:rsidP="00537E74">
            <w:r>
              <w:t>20</w:t>
            </w:r>
            <w:r w:rsidRPr="00ED17E7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5BFE6278" w14:textId="77777777" w:rsidR="0008741F" w:rsidRDefault="00537E74" w:rsidP="00537E74">
            <w:pPr>
              <w:rPr>
                <w:i w:val="0"/>
              </w:rPr>
            </w:pPr>
            <w:r>
              <w:rPr>
                <w:i w:val="0"/>
              </w:rPr>
              <w:t>SILENT DISCO / URDD</w:t>
            </w:r>
          </w:p>
          <w:p w14:paraId="356A58A0" w14:textId="0621DBEA" w:rsidR="00537E74" w:rsidRPr="00537E74" w:rsidRDefault="00537E74" w:rsidP="00537E74">
            <w:pPr>
              <w:rPr>
                <w:i w:val="0"/>
              </w:rPr>
            </w:pP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BD6B7E2" w14:textId="77777777" w:rsidR="0008741F" w:rsidRDefault="0008741F" w:rsidP="00537E74">
            <w:r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7593711" w14:textId="44EB3964" w:rsidR="0008741F" w:rsidRDefault="0008741F" w:rsidP="00537E74">
            <w:r w:rsidRPr="00997B32">
              <w:t>Rockery</w:t>
            </w:r>
          </w:p>
        </w:tc>
      </w:tr>
      <w:tr w:rsidR="0008741F" w:rsidRPr="00B55C79" w14:paraId="51971A46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14:paraId="55F89D74" w14:textId="77777777" w:rsidR="0008741F" w:rsidRDefault="0008741F" w:rsidP="00537E74">
            <w:pPr>
              <w:pStyle w:val="TableHeader"/>
            </w:pPr>
            <w:r>
              <w:t>Mon</w:t>
            </w:r>
          </w:p>
          <w:p w14:paraId="5D693915" w14:textId="431ED7FC" w:rsidR="0008741F" w:rsidRPr="000D241E" w:rsidRDefault="0008741F" w:rsidP="00537E74">
            <w:pPr>
              <w:pStyle w:val="TableHeader"/>
            </w:pPr>
            <w:r>
              <w:t>24</w:t>
            </w:r>
            <w:r w:rsidRPr="00ED17E7">
              <w:rPr>
                <w:vertAlign w:val="superscript"/>
              </w:rPr>
              <w:t>th</w:t>
            </w:r>
            <w:r>
              <w:t xml:space="preserve"> June 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8BFBD76" w14:textId="4B2485E9" w:rsidR="0008741F" w:rsidRPr="00537E74" w:rsidRDefault="00537E74" w:rsidP="00537E74">
            <w:pPr>
              <w:rPr>
                <w:i w:val="0"/>
              </w:rPr>
            </w:pPr>
            <w:r>
              <w:rPr>
                <w:i w:val="0"/>
              </w:rPr>
              <w:t>YOUTH WORK WEEK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5ED421BF" w14:textId="77777777" w:rsidR="0008741F" w:rsidRDefault="0008741F" w:rsidP="00537E74">
            <w:r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B1F79FA" w14:textId="0F058D91" w:rsidR="0008741F" w:rsidRDefault="0008741F" w:rsidP="00537E74">
            <w:r w:rsidRPr="00997B32">
              <w:t>Rockery</w:t>
            </w:r>
          </w:p>
        </w:tc>
      </w:tr>
      <w:tr w:rsidR="0008741F" w:rsidRPr="00B55C79" w14:paraId="00271B95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14:paraId="626B2053" w14:textId="77777777" w:rsidR="0008741F" w:rsidRDefault="0008741F" w:rsidP="00537E74">
            <w:r>
              <w:t xml:space="preserve">Thurs </w:t>
            </w:r>
          </w:p>
          <w:p w14:paraId="2CD7E0F3" w14:textId="7725062F" w:rsidR="0008741F" w:rsidRPr="001C67FB" w:rsidRDefault="0008741F" w:rsidP="00537E74">
            <w:r>
              <w:t>27</w:t>
            </w:r>
            <w:r w:rsidRPr="00ED17E7">
              <w:rPr>
                <w:vertAlign w:val="superscript"/>
              </w:rPr>
              <w:t>th</w:t>
            </w:r>
            <w:r>
              <w:t xml:space="preserve"> June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0DD84DE" w14:textId="16CF50BF" w:rsidR="0008741F" w:rsidRPr="00537E74" w:rsidRDefault="00537E74" w:rsidP="00537E74">
            <w:pPr>
              <w:rPr>
                <w:i w:val="0"/>
              </w:rPr>
            </w:pPr>
            <w:r>
              <w:rPr>
                <w:i w:val="0"/>
              </w:rPr>
              <w:t>YOUTH WORK WEEK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D3F3A7F" w14:textId="77777777" w:rsidR="0008741F" w:rsidRDefault="0008741F" w:rsidP="00537E74">
            <w:r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DB41218" w14:textId="6314BE27" w:rsidR="0008741F" w:rsidRDefault="0008741F" w:rsidP="00537E74">
            <w:r w:rsidRPr="00997B32">
              <w:t>Rockery</w:t>
            </w:r>
          </w:p>
        </w:tc>
      </w:tr>
      <w:tr w:rsidR="0008741F" w:rsidRPr="00B55C79" w14:paraId="6BEF3F2F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shd w:val="clear" w:color="auto" w:fill="FFFFFF" w:themeFill="background1"/>
          </w:tcPr>
          <w:p w14:paraId="72B4F2C5" w14:textId="77777777" w:rsidR="0008741F" w:rsidRDefault="0008741F" w:rsidP="00537E74">
            <w:pPr>
              <w:pStyle w:val="TableHeader"/>
            </w:pPr>
            <w:r>
              <w:t xml:space="preserve">Mon </w:t>
            </w:r>
          </w:p>
          <w:p w14:paraId="7759D627" w14:textId="0A25C005" w:rsidR="0008741F" w:rsidRPr="000D241E" w:rsidRDefault="0008741F" w:rsidP="00537E74">
            <w:pPr>
              <w:pStyle w:val="TableHeader"/>
            </w:pPr>
            <w:r>
              <w:t>1</w:t>
            </w:r>
            <w:r w:rsidRPr="00ED17E7">
              <w:rPr>
                <w:vertAlign w:val="superscript"/>
              </w:rPr>
              <w:t>st</w:t>
            </w:r>
            <w:r>
              <w:t xml:space="preserve"> July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C798AC2" w14:textId="2331C9AA" w:rsidR="0008741F" w:rsidRPr="00537E74" w:rsidRDefault="00537E74" w:rsidP="00537E74">
            <w:pPr>
              <w:rPr>
                <w:i w:val="0"/>
              </w:rPr>
            </w:pPr>
            <w:r>
              <w:rPr>
                <w:i w:val="0"/>
              </w:rPr>
              <w:t>ACTICE WREXHAM CRICKET TASTER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DCD0E9D" w14:textId="77777777" w:rsidR="0008741F" w:rsidRDefault="0008741F" w:rsidP="00537E74">
            <w:r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EB68A94" w14:textId="517C7664" w:rsidR="0008741F" w:rsidRDefault="0008741F" w:rsidP="00537E74">
            <w:r w:rsidRPr="00D366B2">
              <w:t>Rockery</w:t>
            </w:r>
          </w:p>
        </w:tc>
      </w:tr>
      <w:tr w:rsidR="0008741F" w:rsidRPr="00B55C79" w14:paraId="0BA5BA35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shd w:val="clear" w:color="auto" w:fill="FFFFFF" w:themeFill="background1"/>
          </w:tcPr>
          <w:p w14:paraId="0789F23A" w14:textId="77777777" w:rsidR="0008741F" w:rsidRDefault="0008741F" w:rsidP="00537E74">
            <w:r>
              <w:t xml:space="preserve">Thurs </w:t>
            </w:r>
          </w:p>
          <w:p w14:paraId="5457CBCF" w14:textId="313E8315" w:rsidR="0008741F" w:rsidRPr="001C67FB" w:rsidRDefault="0008741F" w:rsidP="00537E74">
            <w:r>
              <w:t>4</w:t>
            </w:r>
            <w:r w:rsidRPr="00ED17E7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4732A708" w14:textId="20AA0DDF" w:rsidR="0008741F" w:rsidRPr="00E33D61" w:rsidRDefault="00537E74" w:rsidP="00537E74">
            <w:r>
              <w:rPr>
                <w:i w:val="0"/>
              </w:rPr>
              <w:t>ACTICE WREXHAM CRICKET TASTER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D3EA7C8" w14:textId="77777777" w:rsidR="0008741F" w:rsidRDefault="0008741F" w:rsidP="00537E74">
            <w:r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7B7A79A" w14:textId="2ED6C6FA" w:rsidR="0008741F" w:rsidRDefault="0008741F" w:rsidP="00537E74">
            <w:r w:rsidRPr="00D366B2">
              <w:t>Rockery</w:t>
            </w:r>
          </w:p>
        </w:tc>
      </w:tr>
      <w:tr w:rsidR="0008741F" w:rsidRPr="00B55C79" w14:paraId="33EAFD40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shd w:val="clear" w:color="auto" w:fill="FFFFFF" w:themeFill="background1"/>
          </w:tcPr>
          <w:p w14:paraId="5D71CCD1" w14:textId="77777777" w:rsidR="0008741F" w:rsidRDefault="0008741F" w:rsidP="00537E74">
            <w:pPr>
              <w:pStyle w:val="TableHeader"/>
            </w:pPr>
            <w:r>
              <w:t xml:space="preserve">Mon </w:t>
            </w:r>
          </w:p>
          <w:p w14:paraId="6FE52F02" w14:textId="53747790" w:rsidR="0008741F" w:rsidRPr="000D241E" w:rsidRDefault="0008741F" w:rsidP="00537E74">
            <w:pPr>
              <w:pStyle w:val="TableHeader"/>
            </w:pPr>
            <w:r>
              <w:t>8</w:t>
            </w:r>
            <w:r w:rsidRPr="00ED17E7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6BC0215" w14:textId="77777777" w:rsidR="0008741F" w:rsidRDefault="00537E74" w:rsidP="00537E74">
            <w:pPr>
              <w:rPr>
                <w:i w:val="0"/>
              </w:rPr>
            </w:pPr>
            <w:r>
              <w:rPr>
                <w:i w:val="0"/>
              </w:rPr>
              <w:t xml:space="preserve">IN  2 CHANGE </w:t>
            </w:r>
          </w:p>
          <w:p w14:paraId="464962ED" w14:textId="4D68FA34" w:rsidR="00537E74" w:rsidRPr="00537E74" w:rsidRDefault="00537E74" w:rsidP="00537E74">
            <w:pPr>
              <w:rPr>
                <w:i w:val="0"/>
              </w:rPr>
            </w:pPr>
            <w:r>
              <w:rPr>
                <w:i w:val="0"/>
              </w:rPr>
              <w:t>VAPING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864FA0A" w14:textId="77777777" w:rsidR="0008741F" w:rsidRDefault="0008741F" w:rsidP="00537E74">
            <w:r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4D9003D" w14:textId="009C26D6" w:rsidR="0008741F" w:rsidRDefault="0008741F" w:rsidP="00537E74">
            <w:r w:rsidRPr="00D366B2">
              <w:t>Rockery</w:t>
            </w:r>
          </w:p>
        </w:tc>
      </w:tr>
      <w:tr w:rsidR="0008741F" w:rsidRPr="00B55C79" w14:paraId="579314B3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shd w:val="clear" w:color="auto" w:fill="FFFFFF" w:themeFill="background1"/>
          </w:tcPr>
          <w:p w14:paraId="069C68BE" w14:textId="77777777" w:rsidR="0008741F" w:rsidRDefault="0008741F" w:rsidP="00537E74">
            <w:pPr>
              <w:pStyle w:val="TableHeader"/>
            </w:pPr>
            <w:r>
              <w:t>Thurs</w:t>
            </w:r>
          </w:p>
          <w:p w14:paraId="0101F946" w14:textId="5F749069" w:rsidR="0008741F" w:rsidRDefault="0008741F" w:rsidP="00537E74">
            <w:pPr>
              <w:pStyle w:val="TableHeader"/>
            </w:pPr>
            <w:r>
              <w:t>11</w:t>
            </w:r>
            <w:r w:rsidRPr="00ED17E7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5E7358DF" w14:textId="77777777" w:rsidR="0008741F" w:rsidRDefault="00537E74" w:rsidP="00537E74">
            <w:pPr>
              <w:rPr>
                <w:i w:val="0"/>
              </w:rPr>
            </w:pPr>
            <w:r>
              <w:rPr>
                <w:i w:val="0"/>
              </w:rPr>
              <w:t>CHILL OUT AND CHAT</w:t>
            </w:r>
          </w:p>
          <w:p w14:paraId="43C499D8" w14:textId="0E827772" w:rsidR="00537E74" w:rsidRPr="00537E74" w:rsidRDefault="00537E74" w:rsidP="00537E74">
            <w:pPr>
              <w:rPr>
                <w:i w:val="0"/>
              </w:rPr>
            </w:pPr>
            <w:r>
              <w:rPr>
                <w:i w:val="0"/>
              </w:rPr>
              <w:t>FIRE PIT AND MARSHMALLOWS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684EBBC6" w14:textId="29A21806" w:rsidR="0008741F" w:rsidRDefault="0008741F" w:rsidP="00537E74">
            <w:r w:rsidRPr="000B0912"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F868B19" w14:textId="018A9432" w:rsidR="0008741F" w:rsidRPr="0026160A" w:rsidRDefault="0008741F" w:rsidP="00537E74">
            <w:r w:rsidRPr="00D366B2">
              <w:t>Rockery</w:t>
            </w:r>
          </w:p>
        </w:tc>
      </w:tr>
      <w:tr w:rsidR="0008741F" w:rsidRPr="00B55C79" w14:paraId="29E90F1F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shd w:val="clear" w:color="auto" w:fill="FFFFFF" w:themeFill="background1"/>
          </w:tcPr>
          <w:p w14:paraId="2F09DE59" w14:textId="77777777" w:rsidR="0008741F" w:rsidRDefault="0008741F" w:rsidP="00537E74">
            <w:pPr>
              <w:pStyle w:val="TableHeader"/>
            </w:pPr>
            <w:r>
              <w:t>Mon</w:t>
            </w:r>
          </w:p>
          <w:p w14:paraId="4F87D7FF" w14:textId="2D859F79" w:rsidR="0008741F" w:rsidRDefault="0008741F" w:rsidP="00537E74">
            <w:pPr>
              <w:pStyle w:val="TableHeader"/>
            </w:pPr>
            <w:r>
              <w:t>15</w:t>
            </w:r>
            <w:r w:rsidRPr="00ED17E7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29762F39" w14:textId="1466C853" w:rsidR="0008741F" w:rsidRPr="00537E74" w:rsidRDefault="00537E74" w:rsidP="00537E74">
            <w:pPr>
              <w:rPr>
                <w:i w:val="0"/>
              </w:rPr>
            </w:pPr>
            <w:r>
              <w:rPr>
                <w:i w:val="0"/>
              </w:rPr>
              <w:t>INFO SHOP TRIP/ YOUTH HOMELESSNESS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5FE7287" w14:textId="4A8068E2" w:rsidR="0008741F" w:rsidRDefault="0008741F" w:rsidP="00537E74">
            <w:r w:rsidRPr="000B0912"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D7C7031" w14:textId="3C63FB56" w:rsidR="0008741F" w:rsidRPr="0026160A" w:rsidRDefault="0008741F" w:rsidP="00537E74">
            <w:r w:rsidRPr="00D366B2">
              <w:t>Rockery</w:t>
            </w:r>
          </w:p>
        </w:tc>
      </w:tr>
      <w:tr w:rsidR="0008741F" w:rsidRPr="00B55C79" w14:paraId="1628B0F9" w14:textId="77777777" w:rsidTr="009B667F">
        <w:trPr>
          <w:gridAfter w:val="1"/>
          <w:wAfter w:w="1059" w:type="pct"/>
          <w:trHeight w:val="579"/>
        </w:trPr>
        <w:tc>
          <w:tcPr>
            <w:tcW w:w="919" w:type="pct"/>
            <w:shd w:val="clear" w:color="auto" w:fill="FFFFFF" w:themeFill="background1"/>
          </w:tcPr>
          <w:p w14:paraId="11684A3D" w14:textId="77777777" w:rsidR="0008741F" w:rsidRDefault="0008741F" w:rsidP="00537E74">
            <w:pPr>
              <w:pStyle w:val="TableHeader"/>
            </w:pPr>
            <w:r>
              <w:t>Thurs</w:t>
            </w:r>
          </w:p>
          <w:p w14:paraId="456870B6" w14:textId="45FE5A7C" w:rsidR="0008741F" w:rsidRDefault="0008741F" w:rsidP="00537E74">
            <w:pPr>
              <w:pStyle w:val="TableHeader"/>
            </w:pPr>
            <w:r>
              <w:t>18</w:t>
            </w:r>
            <w:r w:rsidRPr="00ED17E7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52B8D4FA" w14:textId="30DBD7D4" w:rsidR="0008741F" w:rsidRPr="00537E74" w:rsidRDefault="00537E74" w:rsidP="00537E74">
            <w:pPr>
              <w:rPr>
                <w:i w:val="0"/>
              </w:rPr>
            </w:pPr>
            <w:r>
              <w:rPr>
                <w:i w:val="0"/>
              </w:rPr>
              <w:t>END OF TERM PARTY/ BBQ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7CF5304" w14:textId="3B44839D" w:rsidR="0008741F" w:rsidRDefault="0008741F" w:rsidP="00537E74">
            <w:r w:rsidRPr="000B0912">
              <w:t>18:00-20:00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07B06BEA" w14:textId="62ADE7EB" w:rsidR="0008741F" w:rsidRPr="0026160A" w:rsidRDefault="0008741F" w:rsidP="00537E74">
            <w:r w:rsidRPr="00D366B2">
              <w:t>Rockery</w:t>
            </w:r>
          </w:p>
        </w:tc>
      </w:tr>
      <w:tr w:rsidR="00ED17E7" w:rsidRPr="00B55C79" w14:paraId="2208F014" w14:textId="77777777" w:rsidTr="00ED17E7">
        <w:trPr>
          <w:gridAfter w:val="1"/>
          <w:wAfter w:w="1059" w:type="pct"/>
          <w:trHeight w:val="579"/>
        </w:trPr>
        <w:tc>
          <w:tcPr>
            <w:tcW w:w="3941" w:type="pct"/>
            <w:gridSpan w:val="4"/>
            <w:tcBorders>
              <w:right w:val="single" w:sz="4" w:space="0" w:color="006699"/>
            </w:tcBorders>
            <w:shd w:val="clear" w:color="auto" w:fill="FFFFFF" w:themeFill="background1"/>
          </w:tcPr>
          <w:p w14:paraId="76115D5A" w14:textId="77777777" w:rsidR="00ED17E7" w:rsidRDefault="00ED17E7" w:rsidP="00537E74">
            <w:pPr>
              <w:pStyle w:val="TableHeader"/>
            </w:pPr>
            <w:r>
              <w:lastRenderedPageBreak/>
              <w:t>Week commencing 29</w:t>
            </w:r>
            <w:r w:rsidRPr="00B24B3B">
              <w:rPr>
                <w:vertAlign w:val="superscript"/>
              </w:rPr>
              <w:t>th</w:t>
            </w:r>
            <w:r>
              <w:t xml:space="preserve"> May</w:t>
            </w:r>
          </w:p>
          <w:p w14:paraId="6FFB9826" w14:textId="13373C03" w:rsidR="00ED17E7" w:rsidRPr="0026160A" w:rsidRDefault="00ED17E7" w:rsidP="00537E74">
            <w:r w:rsidRPr="00DE1F31">
              <w:t>Trip</w:t>
            </w:r>
            <w:r>
              <w:t xml:space="preserve"> –Venue </w:t>
            </w:r>
            <w:r w:rsidRPr="00DE1F31">
              <w:t>TB</w:t>
            </w:r>
            <w:r>
              <w:t>C</w:t>
            </w:r>
          </w:p>
        </w:tc>
      </w:tr>
    </w:tbl>
    <w:p w14:paraId="6C24A8D2" w14:textId="77777777" w:rsidR="00087BB6" w:rsidRDefault="00087BB6" w:rsidP="00537E74"/>
    <w:p w14:paraId="556D62E5" w14:textId="77777777" w:rsidR="00C76BF0" w:rsidRPr="00807842" w:rsidRDefault="00C76BF0" w:rsidP="00537E74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14:paraId="6077D450" w14:textId="77777777" w:rsidR="00C76BF0" w:rsidRPr="007D74B4" w:rsidRDefault="00C76BF0" w:rsidP="00537E74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477CB" w14:textId="77777777" w:rsidR="00DC5580" w:rsidRDefault="00DC5580" w:rsidP="00537E74">
      <w:r>
        <w:separator/>
      </w:r>
    </w:p>
  </w:endnote>
  <w:endnote w:type="continuationSeparator" w:id="0">
    <w:p w14:paraId="070DD8C5" w14:textId="77777777" w:rsidR="00DC5580" w:rsidRDefault="00DC5580" w:rsidP="00537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13B44" w14:textId="77777777" w:rsidR="00DC2E54" w:rsidRPr="00DF4D3E" w:rsidRDefault="00DC2E54" w:rsidP="00537E74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564F43A0" wp14:editId="39E2445E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7BC8B" w14:textId="77777777" w:rsidR="00DC5580" w:rsidRDefault="00DC5580" w:rsidP="00537E74">
      <w:r>
        <w:separator/>
      </w:r>
    </w:p>
  </w:footnote>
  <w:footnote w:type="continuationSeparator" w:id="0">
    <w:p w14:paraId="3F41417C" w14:textId="77777777" w:rsidR="00DC5580" w:rsidRDefault="00DC5580" w:rsidP="00537E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9FAB8" w14:textId="77777777" w:rsidR="00F86700" w:rsidRDefault="00DE3C04" w:rsidP="00537E74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12D4646E" wp14:editId="791D82C2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844D4B" w14:textId="77777777" w:rsidR="00F86700" w:rsidRDefault="00DE3C04" w:rsidP="00537E7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7C2E5285" wp14:editId="1820B6E0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A145AE9" wp14:editId="39F06494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96182E" w14:textId="77777777" w:rsidR="00F86700" w:rsidRDefault="00F86700" w:rsidP="00537E74">
    <w:pPr>
      <w:pStyle w:val="Header"/>
    </w:pPr>
  </w:p>
  <w:p w14:paraId="392A5FB3" w14:textId="77777777" w:rsidR="00F86700" w:rsidRDefault="005C00E8" w:rsidP="00537E74">
    <w:pPr>
      <w:pStyle w:val="Header"/>
    </w:pPr>
    <w:r>
      <w:t xml:space="preserve">                               </w:t>
    </w:r>
  </w:p>
  <w:p w14:paraId="29A61857" w14:textId="77777777" w:rsidR="00F86700" w:rsidRDefault="00F86700" w:rsidP="00537E74">
    <w:pPr>
      <w:pStyle w:val="Header"/>
    </w:pPr>
  </w:p>
  <w:p w14:paraId="640091ED" w14:textId="77777777" w:rsidR="00DC2E54" w:rsidRDefault="00DC2E54" w:rsidP="00537E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2E56"/>
    <w:rsid w:val="000135DC"/>
    <w:rsid w:val="00013F2C"/>
    <w:rsid w:val="00016CD9"/>
    <w:rsid w:val="0002174A"/>
    <w:rsid w:val="00032A94"/>
    <w:rsid w:val="00042E67"/>
    <w:rsid w:val="0006190D"/>
    <w:rsid w:val="00066056"/>
    <w:rsid w:val="00066E8B"/>
    <w:rsid w:val="0006795E"/>
    <w:rsid w:val="00070707"/>
    <w:rsid w:val="00072161"/>
    <w:rsid w:val="0007554E"/>
    <w:rsid w:val="00076EAF"/>
    <w:rsid w:val="00083953"/>
    <w:rsid w:val="0008741F"/>
    <w:rsid w:val="00087BB6"/>
    <w:rsid w:val="00090992"/>
    <w:rsid w:val="000A1F71"/>
    <w:rsid w:val="000A33B0"/>
    <w:rsid w:val="000C3BA4"/>
    <w:rsid w:val="000D241E"/>
    <w:rsid w:val="000E229B"/>
    <w:rsid w:val="000E7475"/>
    <w:rsid w:val="0010528E"/>
    <w:rsid w:val="00106962"/>
    <w:rsid w:val="00111490"/>
    <w:rsid w:val="001251B9"/>
    <w:rsid w:val="00141945"/>
    <w:rsid w:val="00147151"/>
    <w:rsid w:val="00150502"/>
    <w:rsid w:val="00150DA2"/>
    <w:rsid w:val="00161B34"/>
    <w:rsid w:val="001662A6"/>
    <w:rsid w:val="00167A66"/>
    <w:rsid w:val="001715E3"/>
    <w:rsid w:val="00176BE5"/>
    <w:rsid w:val="00180B76"/>
    <w:rsid w:val="001811C4"/>
    <w:rsid w:val="0019314A"/>
    <w:rsid w:val="00193F33"/>
    <w:rsid w:val="00195EED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25CD8"/>
    <w:rsid w:val="00230857"/>
    <w:rsid w:val="002578F6"/>
    <w:rsid w:val="00263683"/>
    <w:rsid w:val="00285AB6"/>
    <w:rsid w:val="00290022"/>
    <w:rsid w:val="00294ABF"/>
    <w:rsid w:val="002A1AD5"/>
    <w:rsid w:val="002A6108"/>
    <w:rsid w:val="002B116D"/>
    <w:rsid w:val="002B5526"/>
    <w:rsid w:val="002C338E"/>
    <w:rsid w:val="002C3BEC"/>
    <w:rsid w:val="002D6895"/>
    <w:rsid w:val="002E4C36"/>
    <w:rsid w:val="002E52EF"/>
    <w:rsid w:val="002E7CCA"/>
    <w:rsid w:val="003055CA"/>
    <w:rsid w:val="0032784E"/>
    <w:rsid w:val="00335E4F"/>
    <w:rsid w:val="00362E17"/>
    <w:rsid w:val="00365468"/>
    <w:rsid w:val="00367CB3"/>
    <w:rsid w:val="00374343"/>
    <w:rsid w:val="003A4BB0"/>
    <w:rsid w:val="003B29D8"/>
    <w:rsid w:val="003C1F53"/>
    <w:rsid w:val="003D1646"/>
    <w:rsid w:val="003E2D2E"/>
    <w:rsid w:val="00400316"/>
    <w:rsid w:val="00404144"/>
    <w:rsid w:val="00404CA2"/>
    <w:rsid w:val="00415F5D"/>
    <w:rsid w:val="00422661"/>
    <w:rsid w:val="00423215"/>
    <w:rsid w:val="00430B31"/>
    <w:rsid w:val="00435AD3"/>
    <w:rsid w:val="00443CBD"/>
    <w:rsid w:val="004451C8"/>
    <w:rsid w:val="00462119"/>
    <w:rsid w:val="00464F54"/>
    <w:rsid w:val="00466709"/>
    <w:rsid w:val="00467BE4"/>
    <w:rsid w:val="00475B5A"/>
    <w:rsid w:val="00480600"/>
    <w:rsid w:val="00487D63"/>
    <w:rsid w:val="0049277A"/>
    <w:rsid w:val="004B2A38"/>
    <w:rsid w:val="004C53F4"/>
    <w:rsid w:val="004C7E87"/>
    <w:rsid w:val="004D211B"/>
    <w:rsid w:val="004D74C5"/>
    <w:rsid w:val="004E1145"/>
    <w:rsid w:val="004F5185"/>
    <w:rsid w:val="004F780C"/>
    <w:rsid w:val="00505DF3"/>
    <w:rsid w:val="005135BA"/>
    <w:rsid w:val="00525D24"/>
    <w:rsid w:val="00531382"/>
    <w:rsid w:val="0053207B"/>
    <w:rsid w:val="00535C01"/>
    <w:rsid w:val="00537E74"/>
    <w:rsid w:val="00544CDB"/>
    <w:rsid w:val="005539E8"/>
    <w:rsid w:val="0055449E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C3EE2"/>
    <w:rsid w:val="005C6CCD"/>
    <w:rsid w:val="005E3B3A"/>
    <w:rsid w:val="005F0372"/>
    <w:rsid w:val="005F0FEE"/>
    <w:rsid w:val="006067D3"/>
    <w:rsid w:val="0063327B"/>
    <w:rsid w:val="00633AE3"/>
    <w:rsid w:val="00635D64"/>
    <w:rsid w:val="00636FE3"/>
    <w:rsid w:val="00673FAA"/>
    <w:rsid w:val="00676666"/>
    <w:rsid w:val="0067694B"/>
    <w:rsid w:val="00685153"/>
    <w:rsid w:val="00686A0E"/>
    <w:rsid w:val="00691359"/>
    <w:rsid w:val="0069559A"/>
    <w:rsid w:val="006A0459"/>
    <w:rsid w:val="006B04FD"/>
    <w:rsid w:val="006B12B6"/>
    <w:rsid w:val="006B2FF1"/>
    <w:rsid w:val="006B31EB"/>
    <w:rsid w:val="006B3DC8"/>
    <w:rsid w:val="006D7B23"/>
    <w:rsid w:val="006E02C0"/>
    <w:rsid w:val="006E711B"/>
    <w:rsid w:val="00715184"/>
    <w:rsid w:val="0072152D"/>
    <w:rsid w:val="00721B24"/>
    <w:rsid w:val="007244A9"/>
    <w:rsid w:val="007428C7"/>
    <w:rsid w:val="00754518"/>
    <w:rsid w:val="00773258"/>
    <w:rsid w:val="00775A50"/>
    <w:rsid w:val="007764CA"/>
    <w:rsid w:val="00780AC0"/>
    <w:rsid w:val="0079370A"/>
    <w:rsid w:val="007A7213"/>
    <w:rsid w:val="007B0049"/>
    <w:rsid w:val="007B00F2"/>
    <w:rsid w:val="007B5724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4282C"/>
    <w:rsid w:val="0084294C"/>
    <w:rsid w:val="00876F70"/>
    <w:rsid w:val="008770EA"/>
    <w:rsid w:val="008866F7"/>
    <w:rsid w:val="00886D19"/>
    <w:rsid w:val="008924E7"/>
    <w:rsid w:val="008934F2"/>
    <w:rsid w:val="008A0363"/>
    <w:rsid w:val="008A6BD1"/>
    <w:rsid w:val="008B22CA"/>
    <w:rsid w:val="008B6BE0"/>
    <w:rsid w:val="008C6978"/>
    <w:rsid w:val="008D26A9"/>
    <w:rsid w:val="008D5441"/>
    <w:rsid w:val="008D763B"/>
    <w:rsid w:val="008E5D20"/>
    <w:rsid w:val="0091033B"/>
    <w:rsid w:val="00942BDD"/>
    <w:rsid w:val="00952565"/>
    <w:rsid w:val="00956136"/>
    <w:rsid w:val="009568E3"/>
    <w:rsid w:val="0096541E"/>
    <w:rsid w:val="00972BD7"/>
    <w:rsid w:val="00972FFD"/>
    <w:rsid w:val="0098233A"/>
    <w:rsid w:val="00984807"/>
    <w:rsid w:val="00984D54"/>
    <w:rsid w:val="00987D58"/>
    <w:rsid w:val="0099010A"/>
    <w:rsid w:val="009A1120"/>
    <w:rsid w:val="009A17CC"/>
    <w:rsid w:val="009A22F8"/>
    <w:rsid w:val="009B4D8C"/>
    <w:rsid w:val="009B667F"/>
    <w:rsid w:val="009C1B68"/>
    <w:rsid w:val="009C33FA"/>
    <w:rsid w:val="009C52B5"/>
    <w:rsid w:val="009D4433"/>
    <w:rsid w:val="009E3381"/>
    <w:rsid w:val="009F02DB"/>
    <w:rsid w:val="009F1D1F"/>
    <w:rsid w:val="00A12940"/>
    <w:rsid w:val="00A17D95"/>
    <w:rsid w:val="00A20140"/>
    <w:rsid w:val="00A3374C"/>
    <w:rsid w:val="00A610DC"/>
    <w:rsid w:val="00A619DD"/>
    <w:rsid w:val="00A62B05"/>
    <w:rsid w:val="00A65868"/>
    <w:rsid w:val="00A708B3"/>
    <w:rsid w:val="00A71447"/>
    <w:rsid w:val="00A72D7A"/>
    <w:rsid w:val="00A73AA3"/>
    <w:rsid w:val="00A73E1F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188"/>
    <w:rsid w:val="00AE5A26"/>
    <w:rsid w:val="00AF55D8"/>
    <w:rsid w:val="00AF7BA2"/>
    <w:rsid w:val="00B03917"/>
    <w:rsid w:val="00B24B3B"/>
    <w:rsid w:val="00B33E31"/>
    <w:rsid w:val="00B43804"/>
    <w:rsid w:val="00B448FB"/>
    <w:rsid w:val="00B46C52"/>
    <w:rsid w:val="00B47E09"/>
    <w:rsid w:val="00B57B8A"/>
    <w:rsid w:val="00B60B86"/>
    <w:rsid w:val="00B61C2B"/>
    <w:rsid w:val="00B657B9"/>
    <w:rsid w:val="00B70D9E"/>
    <w:rsid w:val="00B73D16"/>
    <w:rsid w:val="00B77D08"/>
    <w:rsid w:val="00B81521"/>
    <w:rsid w:val="00BA3B7B"/>
    <w:rsid w:val="00BB0778"/>
    <w:rsid w:val="00BB2FCA"/>
    <w:rsid w:val="00BC6BAD"/>
    <w:rsid w:val="00BD16D8"/>
    <w:rsid w:val="00BE2BD5"/>
    <w:rsid w:val="00BF55BA"/>
    <w:rsid w:val="00C03743"/>
    <w:rsid w:val="00C04343"/>
    <w:rsid w:val="00C0746E"/>
    <w:rsid w:val="00C163C7"/>
    <w:rsid w:val="00C33ED2"/>
    <w:rsid w:val="00C512E1"/>
    <w:rsid w:val="00C54475"/>
    <w:rsid w:val="00C727D2"/>
    <w:rsid w:val="00C72F32"/>
    <w:rsid w:val="00C751D9"/>
    <w:rsid w:val="00C76BF0"/>
    <w:rsid w:val="00C80222"/>
    <w:rsid w:val="00C86094"/>
    <w:rsid w:val="00C906E4"/>
    <w:rsid w:val="00CA0330"/>
    <w:rsid w:val="00CA4FF0"/>
    <w:rsid w:val="00CD2761"/>
    <w:rsid w:val="00CD4812"/>
    <w:rsid w:val="00CE138C"/>
    <w:rsid w:val="00CE7834"/>
    <w:rsid w:val="00D01765"/>
    <w:rsid w:val="00D309C3"/>
    <w:rsid w:val="00D33177"/>
    <w:rsid w:val="00D4312D"/>
    <w:rsid w:val="00D727A9"/>
    <w:rsid w:val="00D773F9"/>
    <w:rsid w:val="00D87A85"/>
    <w:rsid w:val="00D87D8F"/>
    <w:rsid w:val="00D969FD"/>
    <w:rsid w:val="00DB0463"/>
    <w:rsid w:val="00DB0570"/>
    <w:rsid w:val="00DC2E54"/>
    <w:rsid w:val="00DC3090"/>
    <w:rsid w:val="00DC4B62"/>
    <w:rsid w:val="00DC5580"/>
    <w:rsid w:val="00DC5E6B"/>
    <w:rsid w:val="00DD18A6"/>
    <w:rsid w:val="00DE1F31"/>
    <w:rsid w:val="00DE3C04"/>
    <w:rsid w:val="00DE6737"/>
    <w:rsid w:val="00DF086C"/>
    <w:rsid w:val="00DF2636"/>
    <w:rsid w:val="00DF3E74"/>
    <w:rsid w:val="00DF3FB0"/>
    <w:rsid w:val="00DF4D3E"/>
    <w:rsid w:val="00DF71E8"/>
    <w:rsid w:val="00DF7DC3"/>
    <w:rsid w:val="00E14186"/>
    <w:rsid w:val="00E154B5"/>
    <w:rsid w:val="00E250C0"/>
    <w:rsid w:val="00E25CD4"/>
    <w:rsid w:val="00E311E0"/>
    <w:rsid w:val="00E33D61"/>
    <w:rsid w:val="00E42472"/>
    <w:rsid w:val="00E43C02"/>
    <w:rsid w:val="00E51232"/>
    <w:rsid w:val="00E53A4B"/>
    <w:rsid w:val="00E55E4F"/>
    <w:rsid w:val="00E56320"/>
    <w:rsid w:val="00E7086C"/>
    <w:rsid w:val="00E7632F"/>
    <w:rsid w:val="00E94019"/>
    <w:rsid w:val="00E95A48"/>
    <w:rsid w:val="00EA508C"/>
    <w:rsid w:val="00EC23CF"/>
    <w:rsid w:val="00ED17E7"/>
    <w:rsid w:val="00ED445C"/>
    <w:rsid w:val="00ED5300"/>
    <w:rsid w:val="00EE0004"/>
    <w:rsid w:val="00EE12E7"/>
    <w:rsid w:val="00EE19DF"/>
    <w:rsid w:val="00EE4D2E"/>
    <w:rsid w:val="00EE7556"/>
    <w:rsid w:val="00F214A3"/>
    <w:rsid w:val="00F22B29"/>
    <w:rsid w:val="00F333E6"/>
    <w:rsid w:val="00F33842"/>
    <w:rsid w:val="00F35807"/>
    <w:rsid w:val="00F40340"/>
    <w:rsid w:val="00F47A62"/>
    <w:rsid w:val="00F50FDC"/>
    <w:rsid w:val="00F54D19"/>
    <w:rsid w:val="00F72D55"/>
    <w:rsid w:val="00F760F9"/>
    <w:rsid w:val="00F86700"/>
    <w:rsid w:val="00FA6E99"/>
    <w:rsid w:val="00FB508E"/>
    <w:rsid w:val="00FB65C4"/>
    <w:rsid w:val="00FB6690"/>
    <w:rsid w:val="00FC025D"/>
    <w:rsid w:val="00FC53B1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"/>
    </o:shapelayout>
  </w:shapeDefaults>
  <w:decimalSymbol w:val="."/>
  <w:listSeparator w:val=","/>
  <w14:docId w14:val="2AA7DCBE"/>
  <w15:docId w15:val="{BDEADAB2-C6A5-40AA-88FE-35E05FB51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537E74"/>
    <w:pPr>
      <w:jc w:val="center"/>
    </w:pPr>
    <w:rPr>
      <w:rFonts w:ascii="Arial" w:hAnsi="Arial" w:cs="Arial"/>
      <w:b/>
      <w:i/>
      <w:color w:val="000000" w:themeColor="text1"/>
      <w:sz w:val="16"/>
      <w:szCs w:val="16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414ED-7044-428F-BD7B-0F8F625A1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</TotalTime>
  <Pages>3</Pages>
  <Words>324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/>
  <cp:lastModifiedBy>Chris Jones</cp:lastModifiedBy>
  <cp:revision>3</cp:revision>
  <cp:lastPrinted>2024-03-11T10:05:00Z</cp:lastPrinted>
  <dcterms:created xsi:type="dcterms:W3CDTF">2024-03-11T19:17:00Z</dcterms:created>
  <dcterms:modified xsi:type="dcterms:W3CDTF">2024-03-11T19:18:00Z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