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C76BF0" w:rsidP="00FF4819">
      <w:pPr>
        <w:pStyle w:val="Title"/>
      </w:pPr>
      <w:proofErr w:type="spellStart"/>
      <w:r w:rsidRPr="005959B0">
        <w:t>Programme</w:t>
      </w:r>
      <w:proofErr w:type="spellEnd"/>
      <w:r w:rsidRPr="005959B0">
        <w:t xml:space="preserve"> for </w:t>
      </w:r>
      <w:proofErr w:type="spellStart"/>
      <w:r w:rsidR="0098090C">
        <w:t>MInera</w:t>
      </w:r>
      <w:proofErr w:type="spellEnd"/>
      <w:r w:rsidR="005959B0" w:rsidRPr="005959B0">
        <w:t xml:space="preserve"> </w:t>
      </w:r>
      <w:r w:rsidR="00A17D95" w:rsidRPr="005959B0">
        <w:t>Youth Provision</w:t>
      </w:r>
    </w:p>
    <w:p w:rsidR="00EE287D" w:rsidRPr="00013F2C" w:rsidRDefault="00CB7BFB" w:rsidP="00FF4819">
      <w:pPr>
        <w:pStyle w:val="Title"/>
      </w:pPr>
      <w:r>
        <w:t>April</w:t>
      </w:r>
      <w:r w:rsidR="001D46C8">
        <w:t xml:space="preserve"> </w:t>
      </w:r>
      <w:r w:rsidR="00370C34">
        <w:t xml:space="preserve">2024 </w:t>
      </w:r>
      <w:r>
        <w:t xml:space="preserve">– July </w:t>
      </w:r>
      <w:r w:rsidR="001D46C8">
        <w:t>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FF4819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FF4819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FF4819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FF4819">
            <w:pPr>
              <w:pStyle w:val="TableHeader"/>
            </w:pPr>
            <w:r w:rsidRPr="00013F2C">
              <w:t>Location</w:t>
            </w:r>
          </w:p>
        </w:tc>
      </w:tr>
      <w:tr w:rsidR="00766EA0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FF4819" w:rsidP="00FF4819">
            <w:r>
              <w:t>Tuesday</w:t>
            </w:r>
          </w:p>
          <w:p w:rsidR="00CB7BFB" w:rsidRPr="001C67FB" w:rsidRDefault="00FF4819" w:rsidP="00FF4819">
            <w:r>
              <w:t>9/</w:t>
            </w:r>
            <w:r w:rsidR="00CB7BFB">
              <w:t>4/24</w:t>
            </w:r>
          </w:p>
        </w:tc>
        <w:tc>
          <w:tcPr>
            <w:tcW w:w="1343" w:type="pct"/>
            <w:shd w:val="clear" w:color="auto" w:fill="auto"/>
          </w:tcPr>
          <w:p w:rsidR="00766EA0" w:rsidRDefault="00366C16" w:rsidP="00FF4819">
            <w:r>
              <w:t>Football with friends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66EA0" w:rsidRPr="00B55C79" w:rsidRDefault="00766EA0" w:rsidP="00FF4819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Default="00366C16" w:rsidP="00FF4819">
            <w:r>
              <w:t>Minera MUGA</w:t>
            </w:r>
          </w:p>
        </w:tc>
      </w:tr>
      <w:tr w:rsidR="00CB7BFB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FF4819" w:rsidP="00FF4819">
            <w:r>
              <w:t>Tuesday</w:t>
            </w:r>
          </w:p>
          <w:p w:rsidR="00CB7BFB" w:rsidRDefault="00CB7BFB" w:rsidP="00FF4819">
            <w:r>
              <w:t>1</w:t>
            </w:r>
            <w:r w:rsidR="00FF4819">
              <w:t>6</w:t>
            </w:r>
            <w:r>
              <w:t>/4/24</w:t>
            </w:r>
          </w:p>
        </w:tc>
        <w:tc>
          <w:tcPr>
            <w:tcW w:w="1343" w:type="pct"/>
            <w:shd w:val="clear" w:color="auto" w:fill="auto"/>
          </w:tcPr>
          <w:p w:rsidR="00CB7BFB" w:rsidRDefault="00366C16" w:rsidP="00FF4819">
            <w:r>
              <w:t>Ball Games – Young people to choose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CB7BFB" w:rsidRPr="00B55C79" w:rsidRDefault="00CB7BFB" w:rsidP="00FF4819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CB7BFB" w:rsidRDefault="00366C16" w:rsidP="00FF4819">
            <w:r w:rsidRPr="00366C16">
              <w:t>Minera MUGA</w:t>
            </w:r>
          </w:p>
        </w:tc>
      </w:tr>
      <w:tr w:rsidR="00CB7BFB" w:rsidRPr="00013F2C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FF4819" w:rsidP="00FF4819">
            <w:r>
              <w:t>Tuesday</w:t>
            </w:r>
          </w:p>
          <w:p w:rsidR="00CB7BFB" w:rsidRDefault="00CB7BFB" w:rsidP="00FF4819">
            <w:r>
              <w:t>2</w:t>
            </w:r>
            <w:r w:rsidR="00FF4819">
              <w:t>3</w:t>
            </w:r>
            <w:r>
              <w:t>/4/24</w:t>
            </w:r>
          </w:p>
        </w:tc>
        <w:tc>
          <w:tcPr>
            <w:tcW w:w="1343" w:type="pct"/>
            <w:shd w:val="clear" w:color="auto" w:fill="auto"/>
          </w:tcPr>
          <w:p w:rsidR="00CB7BFB" w:rsidRPr="00090992" w:rsidRDefault="00366C16" w:rsidP="00FF4819">
            <w:r>
              <w:t xml:space="preserve">Fire pit, hot chocolate &amp; </w:t>
            </w:r>
            <w:proofErr w:type="spellStart"/>
            <w:r>
              <w:t>smores</w:t>
            </w:r>
            <w:proofErr w:type="spellEnd"/>
          </w:p>
        </w:tc>
        <w:tc>
          <w:tcPr>
            <w:tcW w:w="1127" w:type="pct"/>
            <w:shd w:val="clear" w:color="auto" w:fill="auto"/>
          </w:tcPr>
          <w:p w:rsidR="00CB7BFB" w:rsidRDefault="00CB7BFB" w:rsidP="00FF4819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F4819" w:rsidRDefault="00366C16" w:rsidP="00FF4819">
            <w:r w:rsidRPr="00366C16">
              <w:t>Minera MUGA</w:t>
            </w:r>
          </w:p>
        </w:tc>
      </w:tr>
      <w:tr w:rsidR="00CB7BFB" w:rsidRPr="00013F2C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FF4819" w:rsidP="00FF4819">
            <w:r>
              <w:t>Tuesday</w:t>
            </w:r>
          </w:p>
          <w:p w:rsidR="00CB7BFB" w:rsidRDefault="00FF4819" w:rsidP="00FF4819">
            <w:r>
              <w:t>30/4</w:t>
            </w:r>
            <w:r w:rsidR="00CB7BFB">
              <w:t>/24</w:t>
            </w:r>
          </w:p>
        </w:tc>
        <w:tc>
          <w:tcPr>
            <w:tcW w:w="1343" w:type="pct"/>
            <w:shd w:val="clear" w:color="auto" w:fill="auto"/>
          </w:tcPr>
          <w:p w:rsidR="00CB7BFB" w:rsidRPr="00090992" w:rsidRDefault="00366C16" w:rsidP="00FF4819">
            <w:r>
              <w:t>Football and dodge ball</w:t>
            </w:r>
          </w:p>
        </w:tc>
        <w:tc>
          <w:tcPr>
            <w:tcW w:w="1127" w:type="pct"/>
            <w:shd w:val="clear" w:color="auto" w:fill="auto"/>
          </w:tcPr>
          <w:p w:rsidR="00CB7BFB" w:rsidRDefault="00CB7BFB" w:rsidP="00FF4819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F4819" w:rsidRDefault="00366C16" w:rsidP="00FF4819">
            <w:r w:rsidRPr="00366C16">
              <w:t>Minera MUGA</w:t>
            </w:r>
          </w:p>
        </w:tc>
      </w:tr>
      <w:tr w:rsidR="00CB7BFB" w:rsidRPr="00013F2C" w:rsidTr="007613FF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Default="00FF4819" w:rsidP="00FF4819">
            <w:r>
              <w:t>7</w:t>
            </w:r>
            <w:r w:rsidR="00CB7BFB">
              <w:t>/5/24</w:t>
            </w:r>
          </w:p>
        </w:tc>
        <w:tc>
          <w:tcPr>
            <w:tcW w:w="1343" w:type="pct"/>
          </w:tcPr>
          <w:p w:rsidR="00CB7BFB" w:rsidRPr="00090992" w:rsidRDefault="00366C16" w:rsidP="00FF4819">
            <w:r>
              <w:t>Football and Rounder’s</w:t>
            </w:r>
          </w:p>
        </w:tc>
        <w:tc>
          <w:tcPr>
            <w:tcW w:w="1127" w:type="pct"/>
          </w:tcPr>
          <w:p w:rsidR="00CB7BFB" w:rsidRDefault="00CB7BFB" w:rsidP="00FF4819">
            <w:r w:rsidRPr="00D52DE1">
              <w:t>6pm – 8pm</w:t>
            </w:r>
          </w:p>
        </w:tc>
        <w:tc>
          <w:tcPr>
            <w:tcW w:w="1364" w:type="pct"/>
          </w:tcPr>
          <w:p w:rsidR="00FF4819" w:rsidRDefault="00366C16" w:rsidP="00FF4819">
            <w:r w:rsidRPr="00366C16">
              <w:t>Minera MUGA</w:t>
            </w:r>
          </w:p>
        </w:tc>
      </w:tr>
      <w:tr w:rsidR="00CB7BFB" w:rsidRPr="00013F2C" w:rsidTr="007613FF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Default="00CB7BFB" w:rsidP="00FF4819">
            <w:r>
              <w:t>1</w:t>
            </w:r>
            <w:r w:rsidR="00FF4819">
              <w:t>4</w:t>
            </w:r>
            <w:r>
              <w:t>/5/24</w:t>
            </w:r>
          </w:p>
        </w:tc>
        <w:tc>
          <w:tcPr>
            <w:tcW w:w="1343" w:type="pct"/>
          </w:tcPr>
          <w:p w:rsidR="00CB7BFB" w:rsidRPr="00090992" w:rsidRDefault="00366C16" w:rsidP="00FF4819">
            <w:r>
              <w:t>Tennis and dodge ball</w:t>
            </w:r>
          </w:p>
        </w:tc>
        <w:tc>
          <w:tcPr>
            <w:tcW w:w="1127" w:type="pct"/>
          </w:tcPr>
          <w:p w:rsidR="00CB7BFB" w:rsidRDefault="00CB7BFB" w:rsidP="00FF4819">
            <w:r w:rsidRPr="00D52DE1">
              <w:t>6pm – 8pm</w:t>
            </w:r>
          </w:p>
        </w:tc>
        <w:tc>
          <w:tcPr>
            <w:tcW w:w="1364" w:type="pct"/>
          </w:tcPr>
          <w:p w:rsidR="00FF4819" w:rsidRDefault="00366C16" w:rsidP="00FF4819">
            <w:r w:rsidRPr="00366C16">
              <w:t>Minera MUGA</w:t>
            </w:r>
          </w:p>
        </w:tc>
      </w:tr>
      <w:tr w:rsidR="00CB7BFB" w:rsidRPr="00013F2C" w:rsidTr="007613FF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Default="00CB7BFB" w:rsidP="00FF4819">
            <w:r>
              <w:t>2</w:t>
            </w:r>
            <w:r w:rsidR="00FF4819">
              <w:t>1</w:t>
            </w:r>
            <w:r>
              <w:t>/5/24</w:t>
            </w:r>
          </w:p>
        </w:tc>
        <w:tc>
          <w:tcPr>
            <w:tcW w:w="1343" w:type="pct"/>
          </w:tcPr>
          <w:p w:rsidR="00CB7BFB" w:rsidRPr="00090992" w:rsidRDefault="00366C16" w:rsidP="00FF4819">
            <w:r>
              <w:t>Trip Bowling - TBC</w:t>
            </w:r>
          </w:p>
        </w:tc>
        <w:tc>
          <w:tcPr>
            <w:tcW w:w="1127" w:type="pct"/>
          </w:tcPr>
          <w:p w:rsidR="00CB7BFB" w:rsidRDefault="00CB7BFB" w:rsidP="00FF4819">
            <w:r w:rsidRPr="00D52DE1">
              <w:t>6pm – 8pm</w:t>
            </w:r>
          </w:p>
        </w:tc>
        <w:tc>
          <w:tcPr>
            <w:tcW w:w="1364" w:type="pct"/>
          </w:tcPr>
          <w:p w:rsidR="00FF4819" w:rsidRDefault="00366C16" w:rsidP="00FF4819">
            <w:r>
              <w:t xml:space="preserve">Wrexham Ten Pin Bowling </w:t>
            </w:r>
          </w:p>
        </w:tc>
      </w:tr>
      <w:tr w:rsidR="00CB7BFB" w:rsidRPr="00013F2C" w:rsidTr="00CB7BFB">
        <w:trPr>
          <w:trHeight w:val="301"/>
        </w:trPr>
        <w:tc>
          <w:tcPr>
            <w:tcW w:w="1166" w:type="pct"/>
            <w:shd w:val="clear" w:color="auto" w:fill="FFFF00"/>
          </w:tcPr>
          <w:p w:rsidR="00CB7BFB" w:rsidRDefault="00CB7BFB" w:rsidP="00FF4819">
            <w:r>
              <w:t>CLOSED</w:t>
            </w:r>
          </w:p>
          <w:p w:rsidR="00366C16" w:rsidRDefault="00366C16" w:rsidP="00FF4819">
            <w:r>
              <w:t>28/6/24</w:t>
            </w:r>
          </w:p>
        </w:tc>
        <w:tc>
          <w:tcPr>
            <w:tcW w:w="1343" w:type="pct"/>
            <w:shd w:val="clear" w:color="auto" w:fill="FFFF00"/>
          </w:tcPr>
          <w:p w:rsidR="00CB7BFB" w:rsidRPr="00090992" w:rsidRDefault="00CB7BFB" w:rsidP="00FF4819">
            <w:r>
              <w:t>HALF TERM</w:t>
            </w:r>
          </w:p>
        </w:tc>
        <w:tc>
          <w:tcPr>
            <w:tcW w:w="1127" w:type="pct"/>
            <w:shd w:val="clear" w:color="auto" w:fill="FFFF00"/>
          </w:tcPr>
          <w:p w:rsidR="00CB7BFB" w:rsidRDefault="00CB7BFB" w:rsidP="00FF4819">
            <w:r>
              <w:t>CLOSED</w:t>
            </w:r>
          </w:p>
        </w:tc>
        <w:tc>
          <w:tcPr>
            <w:tcW w:w="1364" w:type="pct"/>
            <w:shd w:val="clear" w:color="auto" w:fill="FFFF00"/>
          </w:tcPr>
          <w:p w:rsidR="00CB7BFB" w:rsidRDefault="00CB7BFB" w:rsidP="00FF4819">
            <w:r>
              <w:t>CLOSED</w:t>
            </w:r>
          </w:p>
        </w:tc>
      </w:tr>
      <w:tr w:rsidR="00CB7BFB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FF4819" w:rsidRDefault="00FF4819" w:rsidP="00FF4819">
            <w:r>
              <w:t>Tuesday</w:t>
            </w:r>
          </w:p>
          <w:p w:rsidR="00CB7BFB" w:rsidRDefault="00FF4819" w:rsidP="00FF4819">
            <w:r>
              <w:t>4</w:t>
            </w:r>
            <w:r w:rsidR="00CB7BFB">
              <w:t>/6/24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Pr="001C67FB" w:rsidRDefault="00366C16" w:rsidP="00FF4819">
            <w:r>
              <w:t>Arts and Crafts on the MUGA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Default="00CB7BFB" w:rsidP="00FF4819">
            <w:r w:rsidRPr="0023575E">
              <w:t>6pm –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Default="00366C16" w:rsidP="00FF4819">
            <w:r w:rsidRPr="00366C16">
              <w:t>Minera MUGA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Default="00CB7BFB" w:rsidP="00FF4819">
            <w:r>
              <w:t>1</w:t>
            </w:r>
            <w:r w:rsidR="00FF4819">
              <w:t>1</w:t>
            </w:r>
            <w:r>
              <w:t>/6/24</w:t>
            </w:r>
          </w:p>
        </w:tc>
        <w:tc>
          <w:tcPr>
            <w:tcW w:w="1343" w:type="pct"/>
          </w:tcPr>
          <w:p w:rsidR="00CB7BFB" w:rsidRPr="00090992" w:rsidRDefault="00366C16" w:rsidP="00FF4819">
            <w:r>
              <w:t>Ball Games – Young people to choose</w:t>
            </w:r>
          </w:p>
        </w:tc>
        <w:tc>
          <w:tcPr>
            <w:tcW w:w="1127" w:type="pct"/>
          </w:tcPr>
          <w:p w:rsidR="00CB7BFB" w:rsidRDefault="00CB7BFB" w:rsidP="00FF4819">
            <w:r w:rsidRPr="0023575E">
              <w:t>6pm – 8pm</w:t>
            </w:r>
          </w:p>
        </w:tc>
        <w:tc>
          <w:tcPr>
            <w:tcW w:w="1364" w:type="pct"/>
          </w:tcPr>
          <w:p w:rsidR="00CB7BFB" w:rsidRDefault="00366C16" w:rsidP="00FF4819">
            <w:r w:rsidRPr="00366C16">
              <w:t>Minera MUGA</w:t>
            </w:r>
          </w:p>
        </w:tc>
      </w:tr>
      <w:tr w:rsidR="00CB7BFB" w:rsidRPr="00013F2C" w:rsidTr="00AE035F">
        <w:trPr>
          <w:trHeight w:val="301"/>
        </w:trPr>
        <w:tc>
          <w:tcPr>
            <w:tcW w:w="1166" w:type="pct"/>
            <w:shd w:val="clear" w:color="auto" w:fill="FFFF00"/>
          </w:tcPr>
          <w:p w:rsidR="00FF4819" w:rsidRDefault="00AE035F" w:rsidP="00FF4819">
            <w:r>
              <w:t>CLOSED</w:t>
            </w:r>
          </w:p>
          <w:p w:rsidR="00CB7BFB" w:rsidRDefault="00FF4819" w:rsidP="00FF4819">
            <w:r>
              <w:t>18</w:t>
            </w:r>
            <w:r w:rsidR="00CB7BFB">
              <w:t>/6/24</w:t>
            </w:r>
          </w:p>
        </w:tc>
        <w:tc>
          <w:tcPr>
            <w:tcW w:w="1343" w:type="pct"/>
            <w:shd w:val="clear" w:color="auto" w:fill="FFFF00"/>
          </w:tcPr>
          <w:p w:rsidR="00CB7BFB" w:rsidRPr="00E33D61" w:rsidRDefault="00366C16" w:rsidP="00FF4819">
            <w:r>
              <w:t xml:space="preserve">CLOSED – Market place and planning </w:t>
            </w:r>
          </w:p>
        </w:tc>
        <w:tc>
          <w:tcPr>
            <w:tcW w:w="1127" w:type="pct"/>
            <w:shd w:val="clear" w:color="auto" w:fill="FFFF00"/>
          </w:tcPr>
          <w:p w:rsidR="00CB7BFB" w:rsidRDefault="00AE035F" w:rsidP="00FF4819">
            <w:r>
              <w:t>CLOSED</w:t>
            </w:r>
          </w:p>
        </w:tc>
        <w:tc>
          <w:tcPr>
            <w:tcW w:w="1364" w:type="pct"/>
            <w:shd w:val="clear" w:color="auto" w:fill="FFFF00"/>
          </w:tcPr>
          <w:p w:rsidR="00CB7BFB" w:rsidRDefault="00AE035F" w:rsidP="00FF4819">
            <w:r>
              <w:t>CLOSED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Default="00FF4819" w:rsidP="00FF4819">
            <w:r>
              <w:t>25</w:t>
            </w:r>
            <w:r w:rsidR="00CB7BFB">
              <w:t>/6/24</w:t>
            </w:r>
          </w:p>
        </w:tc>
        <w:tc>
          <w:tcPr>
            <w:tcW w:w="1343" w:type="pct"/>
          </w:tcPr>
          <w:p w:rsidR="00CB7BFB" w:rsidRPr="00E33D61" w:rsidRDefault="00AE035F" w:rsidP="00FF4819">
            <w:r>
              <w:t>Youth Work Week celebrations</w:t>
            </w:r>
          </w:p>
        </w:tc>
        <w:tc>
          <w:tcPr>
            <w:tcW w:w="1127" w:type="pct"/>
          </w:tcPr>
          <w:p w:rsidR="00CB7BFB" w:rsidRDefault="00CB7BFB" w:rsidP="00FF4819">
            <w:r w:rsidRPr="0023575E">
              <w:t>6pm – 8pm</w:t>
            </w:r>
          </w:p>
        </w:tc>
        <w:tc>
          <w:tcPr>
            <w:tcW w:w="1364" w:type="pct"/>
          </w:tcPr>
          <w:p w:rsidR="00CB7BFB" w:rsidRDefault="00366C16" w:rsidP="00FF4819">
            <w:r w:rsidRPr="00366C16">
              <w:t>Minera MUGA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Default="00FF4819" w:rsidP="00FF4819">
            <w:r>
              <w:t>2</w:t>
            </w:r>
            <w:r w:rsidR="00CB7BFB">
              <w:t>/7/24</w:t>
            </w:r>
          </w:p>
        </w:tc>
        <w:tc>
          <w:tcPr>
            <w:tcW w:w="1343" w:type="pct"/>
          </w:tcPr>
          <w:p w:rsidR="00CB7BFB" w:rsidRPr="00E33D61" w:rsidRDefault="00AE035F" w:rsidP="00FF4819">
            <w:r>
              <w:t>Football and dodge ball</w:t>
            </w:r>
          </w:p>
        </w:tc>
        <w:tc>
          <w:tcPr>
            <w:tcW w:w="1127" w:type="pct"/>
          </w:tcPr>
          <w:p w:rsidR="00CB7BFB" w:rsidRDefault="00CB7BFB" w:rsidP="00FF4819">
            <w:r w:rsidRPr="0023575E">
              <w:t>6pm – 8pm</w:t>
            </w:r>
          </w:p>
        </w:tc>
        <w:tc>
          <w:tcPr>
            <w:tcW w:w="1364" w:type="pct"/>
          </w:tcPr>
          <w:p w:rsidR="00CB7BFB" w:rsidRDefault="00366C16" w:rsidP="00FF4819">
            <w:r w:rsidRPr="00366C16">
              <w:t>Minera MUGA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Pr="00306345" w:rsidRDefault="00FF4819" w:rsidP="00FF4819">
            <w:r>
              <w:t>9</w:t>
            </w:r>
            <w:r w:rsidR="00CB7BFB">
              <w:t>/7/24</w:t>
            </w:r>
          </w:p>
        </w:tc>
        <w:tc>
          <w:tcPr>
            <w:tcW w:w="1343" w:type="pct"/>
          </w:tcPr>
          <w:p w:rsidR="00CB7BFB" w:rsidRPr="00E33D61" w:rsidRDefault="00AE035F" w:rsidP="00FF4819">
            <w:r w:rsidRPr="00AE035F">
              <w:t>Ball Games – Young people to choose</w:t>
            </w:r>
            <w:bookmarkStart w:id="0" w:name="_GoBack"/>
            <w:bookmarkEnd w:id="0"/>
          </w:p>
        </w:tc>
        <w:tc>
          <w:tcPr>
            <w:tcW w:w="1127" w:type="pct"/>
          </w:tcPr>
          <w:p w:rsidR="00CB7BFB" w:rsidRDefault="00CB7BFB" w:rsidP="00FF4819">
            <w:r w:rsidRPr="0023575E">
              <w:t>6pm – 8pm</w:t>
            </w:r>
          </w:p>
        </w:tc>
        <w:tc>
          <w:tcPr>
            <w:tcW w:w="1364" w:type="pct"/>
          </w:tcPr>
          <w:p w:rsidR="00CB7BFB" w:rsidRPr="00EB7106" w:rsidRDefault="00366C16" w:rsidP="00FF4819">
            <w:r w:rsidRPr="00366C16">
              <w:t>Minera MUGA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 xml:space="preserve"> Tuesday</w:t>
            </w:r>
          </w:p>
          <w:p w:rsidR="00CB7BFB" w:rsidRPr="00306345" w:rsidRDefault="00FF4819" w:rsidP="00FF4819">
            <w:r>
              <w:t>16</w:t>
            </w:r>
            <w:r w:rsidR="00CB7BFB">
              <w:t>/7/24</w:t>
            </w:r>
          </w:p>
        </w:tc>
        <w:tc>
          <w:tcPr>
            <w:tcW w:w="1343" w:type="pct"/>
          </w:tcPr>
          <w:p w:rsidR="00CB7BFB" w:rsidRPr="00E33D61" w:rsidRDefault="00366C16" w:rsidP="00FF4819">
            <w:r>
              <w:t>Trip out – Young People to choose - TBC</w:t>
            </w:r>
          </w:p>
        </w:tc>
        <w:tc>
          <w:tcPr>
            <w:tcW w:w="1127" w:type="pct"/>
          </w:tcPr>
          <w:p w:rsidR="00CB7BFB" w:rsidRDefault="00CB7BFB" w:rsidP="00FF4819">
            <w:r w:rsidRPr="0023575E">
              <w:t>6pm – 8pm</w:t>
            </w:r>
          </w:p>
        </w:tc>
        <w:tc>
          <w:tcPr>
            <w:tcW w:w="1364" w:type="pct"/>
          </w:tcPr>
          <w:p w:rsidR="00CB7BFB" w:rsidRPr="00EB7106" w:rsidRDefault="00366C16" w:rsidP="00FF4819">
            <w:r>
              <w:t>TBC</w:t>
            </w:r>
          </w:p>
        </w:tc>
      </w:tr>
    </w:tbl>
    <w:p w:rsidR="00C76BF0" w:rsidRPr="00807842" w:rsidRDefault="00C76BF0" w:rsidP="00FF4819">
      <w:r w:rsidRPr="00807842">
        <w:lastRenderedPageBreak/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FF4819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FF4819">
      <w:r>
        <w:separator/>
      </w:r>
    </w:p>
  </w:endnote>
  <w:endnote w:type="continuationSeparator" w:id="0">
    <w:p w:rsidR="00566903" w:rsidRDefault="00566903" w:rsidP="00FF4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FF4819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FF4819">
      <w:r>
        <w:separator/>
      </w:r>
    </w:p>
  </w:footnote>
  <w:footnote w:type="continuationSeparator" w:id="0">
    <w:p w:rsidR="00566903" w:rsidRDefault="00566903" w:rsidP="00FF4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FF4819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FF481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FF4819">
    <w:pPr>
      <w:pStyle w:val="Header"/>
    </w:pPr>
  </w:p>
  <w:p w:rsidR="00F86700" w:rsidRDefault="005C00E8" w:rsidP="00FF4819">
    <w:pPr>
      <w:pStyle w:val="Header"/>
    </w:pPr>
    <w:r>
      <w:t xml:space="preserve">                               </w:t>
    </w:r>
  </w:p>
  <w:p w:rsidR="00F86700" w:rsidRDefault="00F86700" w:rsidP="00FF4819">
    <w:pPr>
      <w:pStyle w:val="Header"/>
    </w:pPr>
  </w:p>
  <w:p w:rsidR="00DC2E54" w:rsidRDefault="00DC2E54" w:rsidP="00FF48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690D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876AF"/>
    <w:rsid w:val="0019314A"/>
    <w:rsid w:val="00193F33"/>
    <w:rsid w:val="00197AAD"/>
    <w:rsid w:val="001B088E"/>
    <w:rsid w:val="001B0E5B"/>
    <w:rsid w:val="001C60B0"/>
    <w:rsid w:val="001C67FB"/>
    <w:rsid w:val="001C68A4"/>
    <w:rsid w:val="001C7525"/>
    <w:rsid w:val="001D044D"/>
    <w:rsid w:val="001D46C8"/>
    <w:rsid w:val="001D5B4E"/>
    <w:rsid w:val="001E1D24"/>
    <w:rsid w:val="001E5E5B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35E4F"/>
    <w:rsid w:val="00362E17"/>
    <w:rsid w:val="00366C16"/>
    <w:rsid w:val="00367CB3"/>
    <w:rsid w:val="00370C34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7EF"/>
    <w:rsid w:val="00535C01"/>
    <w:rsid w:val="0055449E"/>
    <w:rsid w:val="0056026D"/>
    <w:rsid w:val="005650EB"/>
    <w:rsid w:val="00566903"/>
    <w:rsid w:val="005841B6"/>
    <w:rsid w:val="00587611"/>
    <w:rsid w:val="005959B0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66EA0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3386"/>
    <w:rsid w:val="008D5441"/>
    <w:rsid w:val="008E5D20"/>
    <w:rsid w:val="00956136"/>
    <w:rsid w:val="00972BD7"/>
    <w:rsid w:val="0098090C"/>
    <w:rsid w:val="0099010A"/>
    <w:rsid w:val="009A22F8"/>
    <w:rsid w:val="009B4D8C"/>
    <w:rsid w:val="009C1B68"/>
    <w:rsid w:val="009C2605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035F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B7BFB"/>
    <w:rsid w:val="00CD0054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C7094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131"/>
    <w:rsid w:val="00EC23CF"/>
    <w:rsid w:val="00ED5300"/>
    <w:rsid w:val="00EE12E7"/>
    <w:rsid w:val="00EE19DF"/>
    <w:rsid w:val="00EE287D"/>
    <w:rsid w:val="00EE7556"/>
    <w:rsid w:val="00F214A3"/>
    <w:rsid w:val="00F333E6"/>
    <w:rsid w:val="00F33842"/>
    <w:rsid w:val="00F3774A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C3D26"/>
    <w:rsid w:val="00FE7D80"/>
    <w:rsid w:val="00FF07D1"/>
    <w:rsid w:val="00FF4819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406D766A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FF4819"/>
    <w:pPr>
      <w:tabs>
        <w:tab w:val="left" w:pos="735"/>
        <w:tab w:val="center" w:pos="1249"/>
      </w:tabs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735"/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96F43-18B0-4F96-A97F-DB32E7D45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18</TotalTime>
  <Pages>2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Caroline Bennett</cp:lastModifiedBy>
  <cp:revision>3</cp:revision>
  <cp:lastPrinted>2024-03-11T11:00:00Z</cp:lastPrinted>
  <dcterms:created xsi:type="dcterms:W3CDTF">2024-03-11T11:01:00Z</dcterms:created>
  <dcterms:modified xsi:type="dcterms:W3CDTF">2024-03-21T13:40:00Z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