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FF4819">
      <w:pPr>
        <w:pStyle w:val="Title"/>
      </w:pPr>
      <w:r w:rsidRPr="005959B0">
        <w:t xml:space="preserve">Programme for </w:t>
      </w:r>
      <w:r w:rsidR="00FC3D26">
        <w:t>Penley</w:t>
      </w:r>
      <w:r w:rsidR="005959B0" w:rsidRPr="005959B0">
        <w:t xml:space="preserve"> </w:t>
      </w:r>
      <w:r w:rsidR="00A17D95" w:rsidRPr="005959B0">
        <w:t>Youth Provision</w:t>
      </w:r>
    </w:p>
    <w:p w:rsidR="00EE287D" w:rsidRPr="00013F2C" w:rsidRDefault="00CB7BFB" w:rsidP="00FF4819">
      <w:pPr>
        <w:pStyle w:val="Title"/>
      </w:pPr>
      <w:r>
        <w:t>April</w:t>
      </w:r>
      <w:r w:rsidR="001D46C8">
        <w:t xml:space="preserve"> </w:t>
      </w:r>
      <w:r w:rsidR="00370C34">
        <w:t xml:space="preserve">2024 </w:t>
      </w:r>
      <w:r>
        <w:t xml:space="preserve">– July </w:t>
      </w:r>
      <w:r w:rsidR="001D46C8">
        <w:t>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Location</w:t>
            </w:r>
          </w:p>
        </w:tc>
      </w:tr>
      <w:tr w:rsidR="00766EA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Pr="001C67FB" w:rsidRDefault="00FF4819" w:rsidP="00FF4819">
            <w:r>
              <w:t>9/</w:t>
            </w:r>
            <w:r w:rsidR="00CB7BFB">
              <w:t>4/24</w:t>
            </w:r>
          </w:p>
        </w:tc>
        <w:tc>
          <w:tcPr>
            <w:tcW w:w="1343" w:type="pct"/>
            <w:shd w:val="clear" w:color="auto" w:fill="auto"/>
          </w:tcPr>
          <w:p w:rsidR="00766EA0" w:rsidRDefault="00094EA3" w:rsidP="00FF4819">
            <w:r>
              <w:t>Welcome Back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766EA0" w:rsidP="00FF4819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1</w:t>
            </w:r>
            <w:r w:rsidR="00FF4819">
              <w:t>6</w:t>
            </w:r>
            <w:r>
              <w:t>/4/24</w:t>
            </w:r>
          </w:p>
        </w:tc>
        <w:tc>
          <w:tcPr>
            <w:tcW w:w="1343" w:type="pct"/>
            <w:shd w:val="clear" w:color="auto" w:fill="auto"/>
          </w:tcPr>
          <w:p w:rsidR="00CB7BFB" w:rsidRDefault="00094EA3" w:rsidP="00FF4819">
            <w:r>
              <w:t xml:space="preserve">National Pajama Day – Wear your </w:t>
            </w:r>
            <w:proofErr w:type="spellStart"/>
            <w:r>
              <w:t>Pj’s</w:t>
            </w:r>
            <w:proofErr w:type="spellEnd"/>
          </w:p>
        </w:tc>
        <w:tc>
          <w:tcPr>
            <w:tcW w:w="1127" w:type="pct"/>
            <w:shd w:val="clear" w:color="auto" w:fill="auto"/>
            <w:vAlign w:val="center"/>
          </w:tcPr>
          <w:p w:rsidR="00CB7BFB" w:rsidRPr="00B55C79" w:rsidRDefault="00CB7BFB" w:rsidP="00FF4819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2</w:t>
            </w:r>
            <w:r w:rsidR="00FF4819">
              <w:t>3</w:t>
            </w:r>
            <w:r>
              <w:t>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094EA3" w:rsidP="00FF4819">
            <w:r>
              <w:t>Table Tennis Night</w:t>
            </w:r>
          </w:p>
        </w:tc>
        <w:tc>
          <w:tcPr>
            <w:tcW w:w="1127" w:type="pct"/>
            <w:shd w:val="clear" w:color="auto" w:fill="auto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30/4</w:t>
            </w:r>
            <w:r w:rsidR="00CB7BFB">
              <w:t>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094EA3" w:rsidP="00FF4819">
            <w:r>
              <w:t>Quiz Night</w:t>
            </w:r>
          </w:p>
        </w:tc>
        <w:tc>
          <w:tcPr>
            <w:tcW w:w="1127" w:type="pct"/>
            <w:shd w:val="clear" w:color="auto" w:fill="auto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7</w:t>
            </w:r>
            <w:r w:rsidR="00CB7BFB">
              <w:t>/5/24</w:t>
            </w:r>
          </w:p>
        </w:tc>
        <w:tc>
          <w:tcPr>
            <w:tcW w:w="1343" w:type="pct"/>
          </w:tcPr>
          <w:p w:rsidR="00CB7BFB" w:rsidRPr="00090992" w:rsidRDefault="00094EA3" w:rsidP="00FF4819">
            <w:r>
              <w:t xml:space="preserve">Science with </w:t>
            </w:r>
            <w:proofErr w:type="spellStart"/>
            <w:r>
              <w:t>Seren</w:t>
            </w:r>
            <w:proofErr w:type="spellEnd"/>
          </w:p>
        </w:tc>
        <w:tc>
          <w:tcPr>
            <w:tcW w:w="1127" w:type="pct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</w:tcPr>
          <w:p w:rsidR="00FF4819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1</w:t>
            </w:r>
            <w:r w:rsidR="00FF4819">
              <w:t>4</w:t>
            </w:r>
            <w:r>
              <w:t>/5/24</w:t>
            </w:r>
          </w:p>
        </w:tc>
        <w:tc>
          <w:tcPr>
            <w:tcW w:w="1343" w:type="pct"/>
          </w:tcPr>
          <w:p w:rsidR="00CB7BFB" w:rsidRPr="00090992" w:rsidRDefault="00094EA3" w:rsidP="00FF4819">
            <w:r>
              <w:t>Inspire – Emotional Health &amp; Wellbeing</w:t>
            </w:r>
          </w:p>
        </w:tc>
        <w:tc>
          <w:tcPr>
            <w:tcW w:w="1127" w:type="pct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</w:tcPr>
          <w:p w:rsidR="00FF4819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2</w:t>
            </w:r>
            <w:r w:rsidR="00FF4819">
              <w:t>1</w:t>
            </w:r>
            <w:r>
              <w:t>/5/24</w:t>
            </w:r>
          </w:p>
        </w:tc>
        <w:tc>
          <w:tcPr>
            <w:tcW w:w="1343" w:type="pct"/>
          </w:tcPr>
          <w:p w:rsidR="00CB7BFB" w:rsidRPr="00090992" w:rsidRDefault="00094EA3" w:rsidP="00FF4819">
            <w:r>
              <w:t>URDD – Silent Disco</w:t>
            </w:r>
          </w:p>
        </w:tc>
        <w:tc>
          <w:tcPr>
            <w:tcW w:w="1127" w:type="pct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</w:tcPr>
          <w:p w:rsidR="00FF4819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CB7BFB" w:rsidRDefault="00CB7BFB" w:rsidP="00FF4819">
            <w:r>
              <w:t>CLOSED</w:t>
            </w:r>
          </w:p>
        </w:tc>
        <w:tc>
          <w:tcPr>
            <w:tcW w:w="1343" w:type="pct"/>
            <w:shd w:val="clear" w:color="auto" w:fill="FFFF00"/>
          </w:tcPr>
          <w:p w:rsidR="00CB7BFB" w:rsidRPr="00090992" w:rsidRDefault="00CB7BFB" w:rsidP="00FF4819">
            <w:r>
              <w:t>HALF TERM</w:t>
            </w:r>
          </w:p>
        </w:tc>
        <w:tc>
          <w:tcPr>
            <w:tcW w:w="1127" w:type="pct"/>
            <w:shd w:val="clear" w:color="auto" w:fill="FFFF00"/>
          </w:tcPr>
          <w:p w:rsidR="00CB7BFB" w:rsidRDefault="00CB7BFB" w:rsidP="00FF4819">
            <w:r>
              <w:t>CLOSED</w:t>
            </w:r>
          </w:p>
        </w:tc>
        <w:tc>
          <w:tcPr>
            <w:tcW w:w="1364" w:type="pct"/>
            <w:shd w:val="clear" w:color="auto" w:fill="FFFF00"/>
          </w:tcPr>
          <w:p w:rsidR="00CB7BFB" w:rsidRDefault="00CB7BFB" w:rsidP="00FF4819">
            <w:r>
              <w:t>CLOSED</w:t>
            </w:r>
          </w:p>
        </w:tc>
      </w:tr>
      <w:tr w:rsidR="00CB7BFB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4</w:t>
            </w:r>
            <w:r w:rsidR="00CB7BFB">
              <w:t>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Pr="001C67FB" w:rsidRDefault="00094EA3" w:rsidP="00FF4819">
            <w:r>
              <w:t>Welcome Back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1</w:t>
            </w:r>
            <w:r w:rsidR="00FF4819">
              <w:t>1</w:t>
            </w:r>
            <w:r>
              <w:t>/6/24</w:t>
            </w:r>
          </w:p>
        </w:tc>
        <w:tc>
          <w:tcPr>
            <w:tcW w:w="1343" w:type="pct"/>
          </w:tcPr>
          <w:p w:rsidR="00CB7BFB" w:rsidRPr="00090992" w:rsidRDefault="00094EA3" w:rsidP="00FF4819">
            <w:r>
              <w:t>Trip TBC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2D0134" w:rsidP="00FF4819">
            <w:r>
              <w:t>TBC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18</w:t>
            </w:r>
            <w:r w:rsidR="00CB7BFB">
              <w:t>/6/24</w:t>
            </w:r>
          </w:p>
        </w:tc>
        <w:tc>
          <w:tcPr>
            <w:tcW w:w="1343" w:type="pct"/>
          </w:tcPr>
          <w:p w:rsidR="00CB7BFB" w:rsidRPr="00E33D61" w:rsidRDefault="00094EA3" w:rsidP="00FF4819">
            <w:r>
              <w:t>CLOSED -</w:t>
            </w:r>
            <w:r>
              <w:br/>
              <w:t>Market Place/Trip Planning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094EA3" w:rsidP="00FF4819">
            <w:r>
              <w:t>CLOSED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25</w:t>
            </w:r>
            <w:r w:rsidR="00CB7BFB">
              <w:t>/6/24</w:t>
            </w:r>
          </w:p>
        </w:tc>
        <w:tc>
          <w:tcPr>
            <w:tcW w:w="1343" w:type="pct"/>
          </w:tcPr>
          <w:p w:rsidR="00CB7BFB" w:rsidRPr="00E33D61" w:rsidRDefault="00094EA3" w:rsidP="00FF4819">
            <w:r>
              <w:t>Youth Work Week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2</w:t>
            </w:r>
            <w:r w:rsidR="00CB7BFB">
              <w:t>/7/24</w:t>
            </w:r>
          </w:p>
        </w:tc>
        <w:tc>
          <w:tcPr>
            <w:tcW w:w="1343" w:type="pct"/>
          </w:tcPr>
          <w:p w:rsidR="00CB7BFB" w:rsidRPr="00E33D61" w:rsidRDefault="00094EA3" w:rsidP="00FF4819">
            <w:r>
              <w:t>In-2-Change – Vaping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094EA3" w:rsidP="00FF4819">
            <w:proofErr w:type="spellStart"/>
            <w:r>
              <w:t>Penley</w:t>
            </w:r>
            <w:proofErr w:type="spellEnd"/>
            <w:r>
              <w:t xml:space="preserve"> Village Hall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Pr="00306345" w:rsidRDefault="00FF4819" w:rsidP="00FF4819">
            <w:r>
              <w:t>9</w:t>
            </w:r>
            <w:r w:rsidR="00CB7BFB">
              <w:t>/7/24</w:t>
            </w:r>
          </w:p>
        </w:tc>
        <w:tc>
          <w:tcPr>
            <w:tcW w:w="1343" w:type="pct"/>
          </w:tcPr>
          <w:p w:rsidR="00CB7BFB" w:rsidRPr="00E33D61" w:rsidRDefault="00094EA3" w:rsidP="00FF4819">
            <w:r>
              <w:t>Trip TBC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CB7BFB" w:rsidRPr="00EB7106" w:rsidRDefault="002D0134" w:rsidP="00FF4819">
            <w:r>
              <w:t>TBC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094EA3" w:rsidRDefault="00FF4819" w:rsidP="00094EA3">
            <w:r>
              <w:t xml:space="preserve"> </w:t>
            </w:r>
          </w:p>
          <w:p w:rsidR="00094EA3" w:rsidRDefault="00FF4819" w:rsidP="00094EA3">
            <w:r>
              <w:lastRenderedPageBreak/>
              <w:t>Tuesday</w:t>
            </w:r>
          </w:p>
          <w:p w:rsidR="00CB7BFB" w:rsidRPr="00306345" w:rsidRDefault="00FF4819" w:rsidP="00FF4819">
            <w:r>
              <w:t>16</w:t>
            </w:r>
            <w:r w:rsidR="00CB7BFB">
              <w:t>/7/24</w:t>
            </w:r>
          </w:p>
        </w:tc>
        <w:tc>
          <w:tcPr>
            <w:tcW w:w="1343" w:type="pct"/>
          </w:tcPr>
          <w:p w:rsidR="00CB7BFB" w:rsidRDefault="00CB7BFB" w:rsidP="00FF4819"/>
          <w:p w:rsidR="00094EA3" w:rsidRPr="00E33D61" w:rsidRDefault="00094EA3" w:rsidP="00FF4819">
            <w:r>
              <w:lastRenderedPageBreak/>
              <w:t>End of Year Party</w:t>
            </w:r>
          </w:p>
        </w:tc>
        <w:tc>
          <w:tcPr>
            <w:tcW w:w="1127" w:type="pct"/>
          </w:tcPr>
          <w:p w:rsidR="00094EA3" w:rsidRDefault="00094EA3" w:rsidP="00FF4819"/>
          <w:p w:rsidR="00CB7BFB" w:rsidRDefault="00CB7BFB" w:rsidP="00FF4819">
            <w:r w:rsidRPr="0023575E">
              <w:lastRenderedPageBreak/>
              <w:t>6pm – 8pm</w:t>
            </w:r>
          </w:p>
        </w:tc>
        <w:tc>
          <w:tcPr>
            <w:tcW w:w="1364" w:type="pct"/>
          </w:tcPr>
          <w:p w:rsidR="00CB7BFB" w:rsidRDefault="00CB7BFB" w:rsidP="00FF4819"/>
          <w:p w:rsidR="00094EA3" w:rsidRPr="00EB7106" w:rsidRDefault="00094EA3" w:rsidP="00FF4819">
            <w:proofErr w:type="spellStart"/>
            <w:r>
              <w:lastRenderedPageBreak/>
              <w:t>Penley</w:t>
            </w:r>
            <w:proofErr w:type="spellEnd"/>
            <w:r>
              <w:t xml:space="preserve"> Village Hall</w:t>
            </w:r>
          </w:p>
        </w:tc>
      </w:tr>
    </w:tbl>
    <w:p w:rsidR="00C76BF0" w:rsidRPr="00807842" w:rsidRDefault="00C76BF0" w:rsidP="00FF4819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FF4819">
      <w:r w:rsidRPr="00807842">
        <w:t xml:space="preserve">Finally, we would love to hear your ideas for future activities so please don’t be afraid to </w:t>
      </w:r>
      <w:bookmarkStart w:id="0" w:name="_GoBack"/>
      <w:bookmarkEnd w:id="0"/>
      <w:r w:rsidRPr="00807842">
        <w:t>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FF4819">
      <w:r>
        <w:separator/>
      </w:r>
    </w:p>
  </w:endnote>
  <w:endnote w:type="continuationSeparator" w:id="0">
    <w:p w:rsidR="00566903" w:rsidRDefault="00566903" w:rsidP="00FF4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FF481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8" name="Picture 8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FF4819">
      <w:r>
        <w:separator/>
      </w:r>
    </w:p>
  </w:footnote>
  <w:footnote w:type="continuationSeparator" w:id="0">
    <w:p w:rsidR="00566903" w:rsidRDefault="00566903" w:rsidP="00FF4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FF481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1" name="Picture 1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FF481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7" name="Picture 7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F4819">
    <w:pPr>
      <w:pStyle w:val="Header"/>
    </w:pPr>
  </w:p>
  <w:p w:rsidR="00F86700" w:rsidRDefault="005C00E8" w:rsidP="00FF4819">
    <w:pPr>
      <w:pStyle w:val="Header"/>
    </w:pPr>
    <w:r>
      <w:t xml:space="preserve">                               </w:t>
    </w:r>
  </w:p>
  <w:p w:rsidR="00F86700" w:rsidRDefault="00F86700" w:rsidP="00FF4819">
    <w:pPr>
      <w:pStyle w:val="Header"/>
    </w:pPr>
  </w:p>
  <w:p w:rsidR="00DC2E54" w:rsidRDefault="00DC2E54" w:rsidP="00FF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94EA3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D0134"/>
    <w:rsid w:val="002E4C36"/>
    <w:rsid w:val="002E52EF"/>
    <w:rsid w:val="002E7CCA"/>
    <w:rsid w:val="002F62C1"/>
    <w:rsid w:val="003055CA"/>
    <w:rsid w:val="00335E4F"/>
    <w:rsid w:val="00362E17"/>
    <w:rsid w:val="00367CB3"/>
    <w:rsid w:val="00370C34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7EF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3386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774A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C3D26"/>
    <w:rsid w:val="00FE7D80"/>
    <w:rsid w:val="00FF07D1"/>
    <w:rsid w:val="00FF4819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0D48ED39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F4819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54E13-450A-468B-916D-CB199C5B2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0</TotalTime>
  <Pages>2</Pages>
  <Words>203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2</cp:revision>
  <cp:lastPrinted>2024-03-11T10:38:00Z</cp:lastPrinted>
  <dcterms:created xsi:type="dcterms:W3CDTF">2024-03-12T19:14:00Z</dcterms:created>
  <dcterms:modified xsi:type="dcterms:W3CDTF">2024-03-12T19:14:00Z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