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B93FF4" w:rsidRDefault="00C76BF0" w:rsidP="004C5BCD">
      <w:pPr>
        <w:pStyle w:val="Title"/>
      </w:pPr>
      <w:r w:rsidRPr="00B93FF4">
        <w:t>Programme for</w:t>
      </w:r>
      <w:r w:rsidR="00F17E30" w:rsidRPr="00B93FF4">
        <w:t xml:space="preserve"> Ruabon</w:t>
      </w:r>
      <w:r w:rsidRPr="00B93FF4">
        <w:t xml:space="preserve"> </w:t>
      </w:r>
      <w:r w:rsidR="00A17D95" w:rsidRPr="00B93FF4">
        <w:t>Youth Provision</w:t>
      </w:r>
    </w:p>
    <w:p w:rsidR="00C76BF0" w:rsidRPr="00B93FF4" w:rsidRDefault="002A7CAF" w:rsidP="004C5BCD">
      <w:pPr>
        <w:pStyle w:val="Title"/>
      </w:pPr>
      <w:r>
        <w:t>April</w:t>
      </w:r>
      <w:r w:rsidR="00E0586E">
        <w:t>-July</w:t>
      </w:r>
      <w:r>
        <w:t xml:space="preserve"> </w:t>
      </w:r>
      <w:r w:rsidR="00F5699D" w:rsidRPr="00B93FF4">
        <w:t>202</w:t>
      </w:r>
      <w:r>
        <w:t>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3627"/>
        <w:gridCol w:w="1982"/>
        <w:gridCol w:w="2138"/>
      </w:tblGrid>
      <w:tr w:rsidR="00C76BF0" w:rsidRPr="002B142F" w:rsidTr="00326AE8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2B142F" w:rsidRDefault="00C76BF0" w:rsidP="004C5BCD">
            <w:pPr>
              <w:pStyle w:val="TableHeader"/>
            </w:pPr>
            <w:r w:rsidRPr="002B142F">
              <w:t>Date</w:t>
            </w:r>
          </w:p>
        </w:tc>
        <w:tc>
          <w:tcPr>
            <w:tcW w:w="1795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C76BF0" w:rsidP="004C5BCD">
            <w:pPr>
              <w:pStyle w:val="TableHeader"/>
            </w:pPr>
            <w:r w:rsidRPr="002B142F">
              <w:t>Activity</w:t>
            </w:r>
          </w:p>
        </w:tc>
        <w:tc>
          <w:tcPr>
            <w:tcW w:w="981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C76BF0" w:rsidP="004C5BCD">
            <w:pPr>
              <w:pStyle w:val="TableHeader"/>
            </w:pPr>
            <w:r w:rsidRPr="002B142F">
              <w:t>Time</w:t>
            </w:r>
          </w:p>
        </w:tc>
        <w:tc>
          <w:tcPr>
            <w:tcW w:w="1058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C76BF0" w:rsidP="004C5BCD">
            <w:pPr>
              <w:pStyle w:val="TableHeader"/>
            </w:pPr>
            <w:r w:rsidRPr="002B142F">
              <w:t>Location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A87D32" w:rsidP="004C5BCD">
            <w:r>
              <w:t>Tues</w:t>
            </w:r>
          </w:p>
          <w:p w:rsidR="00A87D32" w:rsidRDefault="00A87D32" w:rsidP="004C5BCD">
            <w:r>
              <w:t>9/4/24</w:t>
            </w:r>
          </w:p>
          <w:p w:rsidR="00A87D32" w:rsidRPr="002B142F" w:rsidRDefault="00326AE8" w:rsidP="004C5BCD">
            <w:r w:rsidRPr="00326AE8">
              <w:rPr>
                <w:highlight w:val="green"/>
              </w:rPr>
              <w:t>JUNIORS</w:t>
            </w:r>
          </w:p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326AE8" w:rsidP="004C5BCD">
            <w:r w:rsidRPr="00326AE8">
              <w:t>Welcome</w:t>
            </w:r>
            <w:r>
              <w:t xml:space="preserve"> back (games and hot-dogs)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A87D32" w:rsidP="004C5BCD">
            <w:r w:rsidRPr="002B142F">
              <w:t xml:space="preserve">Thurs </w:t>
            </w:r>
          </w:p>
          <w:p w:rsidR="00A87D32" w:rsidRPr="002B142F" w:rsidRDefault="00A87D32" w:rsidP="004C5BCD">
            <w:r>
              <w:t>11/4/24</w:t>
            </w:r>
          </w:p>
          <w:p w:rsidR="00A87D32" w:rsidRPr="002B142F" w:rsidRDefault="00A87D32" w:rsidP="004C5BCD"/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326AE8" w:rsidP="004C5BCD">
            <w:r w:rsidRPr="00326AE8">
              <w:t>Welcome</w:t>
            </w:r>
            <w:r>
              <w:t xml:space="preserve"> back (games and hot-dogs)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A87D32" w:rsidRDefault="00A87D32" w:rsidP="004C5BCD">
            <w:r w:rsidRPr="002B142F">
              <w:t xml:space="preserve">Tues </w:t>
            </w:r>
          </w:p>
          <w:p w:rsidR="00A87D32" w:rsidRPr="002B142F" w:rsidRDefault="00A87D32" w:rsidP="004C5BCD">
            <w:r>
              <w:t>1</w:t>
            </w:r>
            <w:r w:rsidR="00326AE8">
              <w:t>6</w:t>
            </w:r>
            <w:r>
              <w:t>/4/24</w:t>
            </w:r>
          </w:p>
          <w:p w:rsidR="00A87D32" w:rsidRPr="002B142F" w:rsidRDefault="00A87D32" w:rsidP="004C5BCD">
            <w:r w:rsidRPr="00326AE8">
              <w:rPr>
                <w:highlight w:val="green"/>
              </w:rPr>
              <w:t>JUNIORS</w:t>
            </w:r>
          </w:p>
        </w:tc>
        <w:tc>
          <w:tcPr>
            <w:tcW w:w="1795" w:type="pct"/>
            <w:shd w:val="clear" w:color="auto" w:fill="FFFFFF" w:themeFill="background1"/>
            <w:vAlign w:val="center"/>
          </w:tcPr>
          <w:p w:rsidR="00A87D32" w:rsidRPr="00326AE8" w:rsidRDefault="00326AE8" w:rsidP="004C5BCD">
            <w:r>
              <w:t>Archery with Chris</w:t>
            </w:r>
          </w:p>
        </w:tc>
        <w:tc>
          <w:tcPr>
            <w:tcW w:w="981" w:type="pct"/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vAlign w:val="center"/>
          </w:tcPr>
          <w:p w:rsidR="00A87D32" w:rsidRDefault="00A87D32" w:rsidP="004C5BCD">
            <w:r w:rsidRPr="002B142F">
              <w:t xml:space="preserve">Thurs </w:t>
            </w:r>
          </w:p>
          <w:p w:rsidR="00A87D32" w:rsidRPr="002B142F" w:rsidRDefault="00A87D32" w:rsidP="004C5BCD">
            <w:r>
              <w:t>1</w:t>
            </w:r>
            <w:r w:rsidR="00326AE8">
              <w:t>8</w:t>
            </w:r>
            <w:r>
              <w:t>/4/24</w:t>
            </w:r>
          </w:p>
          <w:p w:rsidR="00A87D32" w:rsidRPr="002B142F" w:rsidRDefault="00A87D32" w:rsidP="004C5BCD"/>
        </w:tc>
        <w:tc>
          <w:tcPr>
            <w:tcW w:w="1795" w:type="pct"/>
            <w:vAlign w:val="center"/>
          </w:tcPr>
          <w:p w:rsidR="00A87D32" w:rsidRPr="00326AE8" w:rsidRDefault="00326AE8" w:rsidP="004C5BCD">
            <w:r>
              <w:t>Nail Art + Pampering night</w:t>
            </w:r>
          </w:p>
        </w:tc>
        <w:tc>
          <w:tcPr>
            <w:tcW w:w="981" w:type="pct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A87D32" w:rsidRDefault="00A87D32" w:rsidP="004C5BCD">
            <w:r w:rsidRPr="002B142F">
              <w:t xml:space="preserve">Tues </w:t>
            </w:r>
          </w:p>
          <w:p w:rsidR="00A87D32" w:rsidRPr="002B142F" w:rsidRDefault="00A87D32" w:rsidP="004C5BCD">
            <w:r>
              <w:t>23/4/24</w:t>
            </w:r>
          </w:p>
          <w:p w:rsidR="00A87D32" w:rsidRPr="002B142F" w:rsidRDefault="00A87D32" w:rsidP="004C5BCD">
            <w:r w:rsidRPr="00326AE8">
              <w:rPr>
                <w:highlight w:val="green"/>
              </w:rPr>
              <w:t>JUNIORS</w:t>
            </w:r>
          </w:p>
        </w:tc>
        <w:tc>
          <w:tcPr>
            <w:tcW w:w="1795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326AE8" w:rsidP="004C5BCD">
            <w:r>
              <w:t>Cooking – Cornflake cakes</w:t>
            </w:r>
          </w:p>
        </w:tc>
        <w:tc>
          <w:tcPr>
            <w:tcW w:w="981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pPr>
              <w:pStyle w:val="TableText"/>
            </w:pPr>
            <w:r w:rsidRPr="002B142F">
              <w:t>6pm – 8pm</w:t>
            </w:r>
          </w:p>
        </w:tc>
        <w:tc>
          <w:tcPr>
            <w:tcW w:w="1058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A87D32" w:rsidRDefault="00A87D32" w:rsidP="004C5BCD">
            <w:r w:rsidRPr="002B142F">
              <w:t>Thurs</w:t>
            </w:r>
          </w:p>
          <w:p w:rsidR="00A87D32" w:rsidRPr="002B142F" w:rsidRDefault="00A87D32" w:rsidP="004C5BCD">
            <w:r>
              <w:t>25/4/24</w:t>
            </w:r>
          </w:p>
          <w:p w:rsidR="00A87D32" w:rsidRPr="002B142F" w:rsidRDefault="00A87D32" w:rsidP="004C5BCD"/>
        </w:tc>
        <w:tc>
          <w:tcPr>
            <w:tcW w:w="1795" w:type="pct"/>
            <w:shd w:val="clear" w:color="auto" w:fill="FFFFFF" w:themeFill="background1"/>
            <w:vAlign w:val="center"/>
          </w:tcPr>
          <w:p w:rsidR="00A87D32" w:rsidRPr="00326AE8" w:rsidRDefault="00326AE8" w:rsidP="004C5BCD">
            <w:proofErr w:type="spellStart"/>
            <w:r>
              <w:t>InfoShop</w:t>
            </w:r>
            <w:proofErr w:type="spellEnd"/>
            <w:r>
              <w:t xml:space="preserve"> – Healthy Relationships</w:t>
            </w:r>
          </w:p>
        </w:tc>
        <w:tc>
          <w:tcPr>
            <w:tcW w:w="981" w:type="pct"/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vAlign w:val="center"/>
          </w:tcPr>
          <w:p w:rsidR="00A87D32" w:rsidRDefault="00A87D32" w:rsidP="004C5BCD">
            <w:r w:rsidRPr="002B142F">
              <w:t xml:space="preserve">Tues </w:t>
            </w:r>
          </w:p>
          <w:p w:rsidR="00A87D32" w:rsidRPr="002B142F" w:rsidRDefault="004C5BCD" w:rsidP="004C5BCD">
            <w:r>
              <w:t>3</w:t>
            </w:r>
            <w:r w:rsidR="00A87D32">
              <w:t>0/4/24</w:t>
            </w:r>
          </w:p>
          <w:p w:rsidR="00A87D32" w:rsidRPr="002B142F" w:rsidRDefault="00A87D32" w:rsidP="004C5BCD">
            <w:r w:rsidRPr="00326AE8">
              <w:rPr>
                <w:highlight w:val="green"/>
              </w:rPr>
              <w:t>JUNIORS</w:t>
            </w:r>
          </w:p>
        </w:tc>
        <w:tc>
          <w:tcPr>
            <w:tcW w:w="1795" w:type="pct"/>
            <w:vAlign w:val="center"/>
          </w:tcPr>
          <w:p w:rsidR="00A87D32" w:rsidRPr="00326AE8" w:rsidRDefault="00326AE8" w:rsidP="004C5BCD">
            <w:r w:rsidRPr="00326AE8">
              <w:t>Earth Day Awareness Day</w:t>
            </w:r>
            <w:r>
              <w:t xml:space="preserve"> - quiz</w:t>
            </w:r>
          </w:p>
        </w:tc>
        <w:tc>
          <w:tcPr>
            <w:tcW w:w="981" w:type="pct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A87D32" w:rsidP="004C5BCD">
            <w:r w:rsidRPr="002B142F">
              <w:t>Thurs</w:t>
            </w:r>
          </w:p>
          <w:p w:rsidR="00A87D32" w:rsidRPr="002B142F" w:rsidRDefault="00A87D32" w:rsidP="004C5BCD">
            <w:r>
              <w:t>2/5/24</w:t>
            </w:r>
          </w:p>
          <w:p w:rsidR="00A87D32" w:rsidRPr="002B142F" w:rsidRDefault="00A87D32" w:rsidP="004C5BCD"/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326AE8" w:rsidP="004C5BCD">
            <w:proofErr w:type="spellStart"/>
            <w:r>
              <w:t>InfoShop</w:t>
            </w:r>
            <w:proofErr w:type="spellEnd"/>
            <w:r>
              <w:t xml:space="preserve"> – Bullying and Hate Crime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 xml:space="preserve">6pm – 8pm  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A87D32" w:rsidP="004C5BCD">
            <w:r w:rsidRPr="002B142F">
              <w:t xml:space="preserve">Tues </w:t>
            </w:r>
          </w:p>
          <w:p w:rsidR="00A87D32" w:rsidRPr="002B142F" w:rsidRDefault="00A87D32" w:rsidP="004C5BCD">
            <w:r>
              <w:t>7/5/24</w:t>
            </w:r>
          </w:p>
          <w:p w:rsidR="00A87D32" w:rsidRPr="002B142F" w:rsidRDefault="00A87D32" w:rsidP="004C5BCD">
            <w:r w:rsidRPr="00326AE8">
              <w:rPr>
                <w:highlight w:val="green"/>
              </w:rPr>
              <w:t>JUNIORS</w:t>
            </w:r>
          </w:p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326AE8" w:rsidP="004C5BCD">
            <w:proofErr w:type="spellStart"/>
            <w:r>
              <w:t>InfoShop</w:t>
            </w:r>
            <w:proofErr w:type="spellEnd"/>
            <w:r>
              <w:t xml:space="preserve"> – Bullying and Hate Crime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A87D32" w:rsidP="004C5BCD">
            <w:r w:rsidRPr="002B142F">
              <w:t>Thurs</w:t>
            </w:r>
          </w:p>
          <w:p w:rsidR="00A87D32" w:rsidRPr="002B142F" w:rsidRDefault="00A87D32" w:rsidP="004C5BCD">
            <w:r>
              <w:t>9/5/24</w:t>
            </w:r>
          </w:p>
          <w:p w:rsidR="00A87D32" w:rsidRPr="002B142F" w:rsidRDefault="00A87D32" w:rsidP="004C5BCD"/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326AE8" w:rsidP="004C5BCD">
            <w:r>
              <w:t>Graffiti TBC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A87D32" w:rsidRDefault="00A87D32" w:rsidP="004C5BCD">
            <w:r w:rsidRPr="002B142F">
              <w:lastRenderedPageBreak/>
              <w:t xml:space="preserve">Tues </w:t>
            </w:r>
          </w:p>
          <w:p w:rsidR="00A87D32" w:rsidRPr="002B142F" w:rsidRDefault="00A87D32" w:rsidP="004C5BCD">
            <w:r>
              <w:t>14/5/24</w:t>
            </w:r>
          </w:p>
          <w:p w:rsidR="00A87D32" w:rsidRPr="002B142F" w:rsidRDefault="00A87D32" w:rsidP="004C5BCD">
            <w:r w:rsidRPr="00326AE8">
              <w:rPr>
                <w:highlight w:val="green"/>
              </w:rPr>
              <w:t>JUNIORS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A87D32" w:rsidRPr="00326AE8" w:rsidRDefault="00326AE8" w:rsidP="004C5BCD">
            <w:proofErr w:type="spellStart"/>
            <w:r w:rsidRPr="00326AE8">
              <w:rPr>
                <w:u w:val="single"/>
              </w:rPr>
              <w:t>Agored</w:t>
            </w:r>
            <w:proofErr w:type="spellEnd"/>
            <w:r w:rsidRPr="00326AE8">
              <w:rPr>
                <w:u w:val="single"/>
              </w:rPr>
              <w:t xml:space="preserve"> </w:t>
            </w:r>
            <w:proofErr w:type="spellStart"/>
            <w:r w:rsidRPr="00326AE8">
              <w:rPr>
                <w:u w:val="single"/>
              </w:rPr>
              <w:t>Cymru</w:t>
            </w:r>
            <w:proofErr w:type="spellEnd"/>
            <w:r>
              <w:t xml:space="preserve"> – Cooking Project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326AE8" w:rsidRPr="002B142F" w:rsidTr="00C06A1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26AE8" w:rsidRDefault="00326AE8" w:rsidP="004C5BCD">
            <w:r w:rsidRPr="002B142F">
              <w:t>Thurs</w:t>
            </w:r>
          </w:p>
          <w:p w:rsidR="00326AE8" w:rsidRPr="002B142F" w:rsidRDefault="00326AE8" w:rsidP="004C5BCD">
            <w:r>
              <w:t>16/5/24</w:t>
            </w:r>
          </w:p>
          <w:p w:rsidR="00326AE8" w:rsidRPr="002B142F" w:rsidRDefault="00326AE8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26AE8" w:rsidRDefault="00326AE8" w:rsidP="004C5BCD">
            <w:proofErr w:type="spellStart"/>
            <w:r w:rsidRPr="00BD3A08">
              <w:rPr>
                <w:u w:val="single"/>
              </w:rPr>
              <w:t>Agored</w:t>
            </w:r>
            <w:proofErr w:type="spellEnd"/>
            <w:r w:rsidRPr="00BD3A08">
              <w:rPr>
                <w:u w:val="single"/>
              </w:rPr>
              <w:t xml:space="preserve"> </w:t>
            </w:r>
            <w:proofErr w:type="spellStart"/>
            <w:r w:rsidRPr="00BD3A08">
              <w:rPr>
                <w:u w:val="single"/>
              </w:rPr>
              <w:t>Cymru</w:t>
            </w:r>
            <w:proofErr w:type="spellEnd"/>
            <w:r w:rsidRPr="00BD3A08">
              <w:t xml:space="preserve"> – Cooking Project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26AE8" w:rsidRPr="002B142F" w:rsidRDefault="00326AE8" w:rsidP="004C5BCD">
            <w:r w:rsidRPr="002B142F">
              <w:t xml:space="preserve"> 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26AE8" w:rsidRPr="002B142F" w:rsidRDefault="00326AE8" w:rsidP="004C5BCD">
            <w:r w:rsidRPr="002B142F">
              <w:t>Ruabon COE</w:t>
            </w:r>
          </w:p>
        </w:tc>
      </w:tr>
      <w:tr w:rsidR="004C5BCD" w:rsidRPr="002B142F" w:rsidTr="00ED3423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DFEC" w:themeFill="accent4" w:themeFillTint="33"/>
            <w:vAlign w:val="center"/>
          </w:tcPr>
          <w:p w:rsidR="004C5BCD" w:rsidRDefault="004C5BCD" w:rsidP="004C5BCD">
            <w:r>
              <w:t>Saturday</w:t>
            </w:r>
          </w:p>
          <w:p w:rsidR="004C5BCD" w:rsidRPr="002B142F" w:rsidRDefault="004C5BCD" w:rsidP="004C5BCD">
            <w:r>
              <w:t>18/5/24</w:t>
            </w:r>
            <w:r>
              <w:br/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DFEC" w:themeFill="accent4" w:themeFillTint="33"/>
          </w:tcPr>
          <w:p w:rsidR="004C5BCD" w:rsidRPr="00ED3423" w:rsidRDefault="00ED3423" w:rsidP="004C5BCD">
            <w:r>
              <w:rPr>
                <w:u w:val="single"/>
              </w:rPr>
              <w:t xml:space="preserve">Youth Services Trip </w:t>
            </w:r>
            <w:r>
              <w:t xml:space="preserve">– </w:t>
            </w:r>
            <w:proofErr w:type="spellStart"/>
            <w:r>
              <w:t>Blackpool</w:t>
            </w:r>
            <w:proofErr w:type="spellEnd"/>
            <w:r>
              <w:t xml:space="preserve"> 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DFEC" w:themeFill="accent4" w:themeFillTint="33"/>
            <w:vAlign w:val="center"/>
          </w:tcPr>
          <w:p w:rsidR="004C5BCD" w:rsidRPr="002B142F" w:rsidRDefault="00ED3423" w:rsidP="004C5BCD">
            <w:r>
              <w:t>ALL DAY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DFEC" w:themeFill="accent4" w:themeFillTint="33"/>
            <w:vAlign w:val="center"/>
          </w:tcPr>
          <w:p w:rsidR="004C5BCD" w:rsidRPr="002B142F" w:rsidRDefault="00ED3423" w:rsidP="004C5BCD">
            <w:r w:rsidRPr="00ED3423">
              <w:rPr>
                <w:highlight w:val="magenta"/>
              </w:rPr>
              <w:t>TBC</w:t>
            </w:r>
          </w:p>
        </w:tc>
      </w:tr>
      <w:tr w:rsidR="00326AE8" w:rsidRPr="002B142F" w:rsidTr="00C06A1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326AE8" w:rsidRDefault="00326AE8" w:rsidP="004C5BCD">
            <w:r w:rsidRPr="002B142F">
              <w:t xml:space="preserve">Tues </w:t>
            </w:r>
          </w:p>
          <w:p w:rsidR="00326AE8" w:rsidRPr="002B142F" w:rsidRDefault="00326AE8" w:rsidP="004C5BCD">
            <w:r>
              <w:t>21/5/24</w:t>
            </w:r>
          </w:p>
          <w:p w:rsidR="00326AE8" w:rsidRPr="002B142F" w:rsidRDefault="00326AE8" w:rsidP="004C5BCD">
            <w:r w:rsidRPr="00326AE8">
              <w:rPr>
                <w:highlight w:val="green"/>
              </w:rPr>
              <w:t>JUNIORS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326AE8" w:rsidRDefault="00326AE8" w:rsidP="004C5BCD">
            <w:proofErr w:type="spellStart"/>
            <w:r w:rsidRPr="00BD3A08">
              <w:rPr>
                <w:u w:val="single"/>
              </w:rPr>
              <w:t>Agored</w:t>
            </w:r>
            <w:proofErr w:type="spellEnd"/>
            <w:r w:rsidRPr="00BD3A08">
              <w:rPr>
                <w:u w:val="single"/>
              </w:rPr>
              <w:t xml:space="preserve"> </w:t>
            </w:r>
            <w:proofErr w:type="spellStart"/>
            <w:r w:rsidRPr="00BD3A08">
              <w:rPr>
                <w:u w:val="single"/>
              </w:rPr>
              <w:t>Cymru</w:t>
            </w:r>
            <w:proofErr w:type="spellEnd"/>
            <w:r w:rsidRPr="00BD3A08">
              <w:t xml:space="preserve"> – Cooking Project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326AE8" w:rsidRPr="002B142F" w:rsidRDefault="00326AE8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326AE8" w:rsidRPr="002B142F" w:rsidRDefault="00326AE8" w:rsidP="004C5BCD">
            <w:r w:rsidRPr="002B142F">
              <w:t>Ruabon COE</w:t>
            </w:r>
          </w:p>
        </w:tc>
      </w:tr>
      <w:tr w:rsidR="00326AE8" w:rsidRPr="002B142F" w:rsidTr="00C06A1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26AE8" w:rsidRDefault="00326AE8" w:rsidP="004C5BCD">
            <w:r w:rsidRPr="002B142F">
              <w:t>Thurs</w:t>
            </w:r>
          </w:p>
          <w:p w:rsidR="00326AE8" w:rsidRPr="002B142F" w:rsidRDefault="00326AE8" w:rsidP="004C5BCD">
            <w:r>
              <w:t>23/5/24</w:t>
            </w:r>
          </w:p>
          <w:p w:rsidR="00326AE8" w:rsidRPr="002B142F" w:rsidRDefault="00326AE8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26AE8" w:rsidRDefault="00326AE8" w:rsidP="004C5BCD">
            <w:proofErr w:type="spellStart"/>
            <w:r w:rsidRPr="00BD3A08">
              <w:rPr>
                <w:u w:val="single"/>
              </w:rPr>
              <w:t>Agored</w:t>
            </w:r>
            <w:proofErr w:type="spellEnd"/>
            <w:r w:rsidRPr="00BD3A08">
              <w:rPr>
                <w:u w:val="single"/>
              </w:rPr>
              <w:t xml:space="preserve"> </w:t>
            </w:r>
            <w:proofErr w:type="spellStart"/>
            <w:r w:rsidRPr="00BD3A08">
              <w:rPr>
                <w:u w:val="single"/>
              </w:rPr>
              <w:t>Cymru</w:t>
            </w:r>
            <w:proofErr w:type="spellEnd"/>
            <w:r w:rsidRPr="00BD3A08">
              <w:t xml:space="preserve"> – Cooking Project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26AE8" w:rsidRPr="002B142F" w:rsidRDefault="00326AE8" w:rsidP="004C5BCD">
            <w:r w:rsidRPr="002B142F">
              <w:t xml:space="preserve"> 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26AE8" w:rsidRPr="002B142F" w:rsidRDefault="00326AE8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00"/>
            <w:vAlign w:val="center"/>
          </w:tcPr>
          <w:p w:rsidR="00A87D32" w:rsidRPr="002B142F" w:rsidRDefault="00A87D32" w:rsidP="004C5BCD">
            <w:r>
              <w:t>CLOSED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00"/>
            <w:vAlign w:val="center"/>
          </w:tcPr>
          <w:p w:rsidR="00A87D32" w:rsidRPr="00326AE8" w:rsidRDefault="00A87D32" w:rsidP="004C5BCD">
            <w:r w:rsidRPr="00326AE8">
              <w:t>HALF TERM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00"/>
            <w:vAlign w:val="center"/>
          </w:tcPr>
          <w:p w:rsidR="00A87D32" w:rsidRPr="002B142F" w:rsidRDefault="00A87D32" w:rsidP="004C5BCD">
            <w:r>
              <w:t>CLOSED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00"/>
            <w:vAlign w:val="center"/>
          </w:tcPr>
          <w:p w:rsidR="00A87D32" w:rsidRPr="002B142F" w:rsidRDefault="00A87D32" w:rsidP="004C5BCD">
            <w:r>
              <w:t>CLOSED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A87D32" w:rsidRDefault="00A87D32" w:rsidP="004C5BCD">
            <w:r w:rsidRPr="002B142F">
              <w:t>Tues</w:t>
            </w:r>
          </w:p>
          <w:p w:rsidR="00A87D32" w:rsidRPr="002B142F" w:rsidRDefault="00A87D32" w:rsidP="004C5BCD">
            <w:r>
              <w:t>4/6/24</w:t>
            </w:r>
            <w:r w:rsidRPr="002B142F">
              <w:t xml:space="preserve"> </w:t>
            </w:r>
          </w:p>
          <w:p w:rsidR="00A87D32" w:rsidRPr="002B142F" w:rsidRDefault="00A87D32" w:rsidP="004C5BCD">
            <w:r w:rsidRPr="00326AE8">
              <w:rPr>
                <w:highlight w:val="green"/>
              </w:rPr>
              <w:t>JUNIORS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A87D32" w:rsidRPr="00326AE8" w:rsidRDefault="00326AE8" w:rsidP="004C5BCD">
            <w:r>
              <w:t>Active Wrexham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4C5BCD" w:rsidRPr="002B142F" w:rsidTr="004C5BC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Default="004C5BCD" w:rsidP="004C5BCD">
            <w:r w:rsidRPr="002B142F">
              <w:t>Thurs</w:t>
            </w:r>
          </w:p>
          <w:p w:rsidR="004C5BCD" w:rsidRPr="002B142F" w:rsidRDefault="004C5BCD" w:rsidP="004C5BCD">
            <w:r>
              <w:t>6/6/24</w:t>
            </w:r>
          </w:p>
          <w:p w:rsidR="004C5BCD" w:rsidRPr="002B142F" w:rsidRDefault="004C5BCD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Default="00575698" w:rsidP="004C5BCD">
            <w:r>
              <w:t xml:space="preserve">Youth work activities 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Pr="002B142F" w:rsidRDefault="004C5BCD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Pr="002B142F" w:rsidRDefault="004C5BCD" w:rsidP="004C5BCD">
            <w:r w:rsidRPr="002B142F">
              <w:t>Ruabon COE</w:t>
            </w:r>
          </w:p>
        </w:tc>
      </w:tr>
      <w:tr w:rsidR="004C5BCD" w:rsidRPr="002B142F" w:rsidTr="004C5BC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5BCD" w:rsidRDefault="004C5BCD" w:rsidP="004C5BCD">
            <w:r w:rsidRPr="002B142F">
              <w:t xml:space="preserve">Tues </w:t>
            </w:r>
          </w:p>
          <w:p w:rsidR="004C5BCD" w:rsidRPr="002B142F" w:rsidRDefault="004C5BCD" w:rsidP="004C5BCD">
            <w:r>
              <w:t>11/6/24</w:t>
            </w:r>
          </w:p>
          <w:p w:rsidR="004C5BCD" w:rsidRPr="002B142F" w:rsidRDefault="004C5BCD" w:rsidP="004C5BCD">
            <w:r w:rsidRPr="004C5BCD">
              <w:rPr>
                <w:highlight w:val="green"/>
              </w:rPr>
              <w:t>JUNIORS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5BCD" w:rsidRDefault="004C5BCD" w:rsidP="004C5BCD">
            <w:r w:rsidRPr="00FA2655">
              <w:t>Active Wrexham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5BCD" w:rsidRPr="002B142F" w:rsidRDefault="004C5BCD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5BCD" w:rsidRPr="002B142F" w:rsidRDefault="004C5BCD" w:rsidP="004C5BCD">
            <w:r w:rsidRPr="002B142F">
              <w:t>Ruabon COE</w:t>
            </w:r>
          </w:p>
        </w:tc>
      </w:tr>
      <w:tr w:rsidR="004C5BCD" w:rsidRPr="002B142F" w:rsidTr="004C5BC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Default="004C5BCD" w:rsidP="004C5BCD">
            <w:r w:rsidRPr="002B142F">
              <w:t>Thurs</w:t>
            </w:r>
          </w:p>
          <w:p w:rsidR="004C5BCD" w:rsidRPr="002B142F" w:rsidRDefault="004C5BCD" w:rsidP="004C5BCD">
            <w:r>
              <w:t>13/6/24</w:t>
            </w:r>
          </w:p>
          <w:p w:rsidR="004C5BCD" w:rsidRPr="002B142F" w:rsidRDefault="004C5BCD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Default="00575698" w:rsidP="004C5BCD">
            <w:r>
              <w:t>Youth work activities</w:t>
            </w:r>
            <w:bookmarkStart w:id="0" w:name="_GoBack"/>
            <w:bookmarkEnd w:id="0"/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Pr="002B142F" w:rsidRDefault="004C5BCD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Pr="002B142F" w:rsidRDefault="004C5BCD" w:rsidP="004C5BCD">
            <w:r w:rsidRPr="002B142F">
              <w:t>Ruabon COE</w:t>
            </w:r>
          </w:p>
        </w:tc>
      </w:tr>
      <w:tr w:rsidR="00A87D32" w:rsidRPr="002B142F" w:rsidTr="004C5BC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AEEF3" w:themeFill="accent5" w:themeFillTint="33"/>
            <w:vAlign w:val="center"/>
          </w:tcPr>
          <w:p w:rsidR="00A87D32" w:rsidRDefault="00A87D32" w:rsidP="004C5BCD">
            <w:r w:rsidRPr="002B142F">
              <w:t xml:space="preserve">Tues </w:t>
            </w:r>
          </w:p>
          <w:p w:rsidR="00A87D32" w:rsidRPr="002B142F" w:rsidRDefault="00A87D32" w:rsidP="004C5BCD">
            <w:r>
              <w:t>18/6/24</w:t>
            </w:r>
          </w:p>
          <w:p w:rsidR="00A87D32" w:rsidRPr="002B142F" w:rsidRDefault="00A87D32" w:rsidP="004C5BCD">
            <w:r w:rsidRPr="004C5BCD">
              <w:rPr>
                <w:highlight w:val="green"/>
              </w:rPr>
              <w:t>JUNIORS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AEEF3" w:themeFill="accent5" w:themeFillTint="33"/>
            <w:vAlign w:val="center"/>
          </w:tcPr>
          <w:p w:rsidR="00A87D32" w:rsidRPr="00326AE8" w:rsidRDefault="004C5BCD" w:rsidP="004C5BCD">
            <w:r>
              <w:t>SERVICES MARKETPLACE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AEEF3" w:themeFill="accent5" w:themeFillTint="33"/>
            <w:vAlign w:val="center"/>
          </w:tcPr>
          <w:p w:rsidR="00A87D32" w:rsidRPr="002B142F" w:rsidRDefault="004C5BCD" w:rsidP="004C5BCD">
            <w:r>
              <w:t>CLOSED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AEEF3" w:themeFill="accent5" w:themeFillTint="33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 xml:space="preserve">Thurs </w:t>
            </w:r>
          </w:p>
          <w:p w:rsidR="00A87D32" w:rsidRDefault="00A87D32" w:rsidP="004C5BCD">
            <w:r>
              <w:t>20/6/24</w:t>
            </w:r>
          </w:p>
          <w:p w:rsidR="004C5BCD" w:rsidRPr="002B142F" w:rsidRDefault="004C5BCD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4C5BCD" w:rsidP="004C5BCD">
            <w:r>
              <w:t>Youth Work Activities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7C734F" w:rsidP="004C5BCD"/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7C734F" w:rsidP="004C5BCD"/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Default="00A87D32" w:rsidP="004C5BCD">
            <w:r w:rsidRPr="002B142F">
              <w:t xml:space="preserve">Tues </w:t>
            </w:r>
          </w:p>
          <w:p w:rsidR="007C734F" w:rsidRPr="002B142F" w:rsidRDefault="007C734F" w:rsidP="004C5BCD">
            <w:r>
              <w:t>25/6/24</w:t>
            </w:r>
          </w:p>
          <w:p w:rsidR="00A87D32" w:rsidRPr="002B142F" w:rsidRDefault="00A87D32" w:rsidP="004C5BCD">
            <w:r w:rsidRPr="004C5BCD">
              <w:rPr>
                <w:highlight w:val="green"/>
              </w:rPr>
              <w:lastRenderedPageBreak/>
              <w:t>JUNIORS</w:t>
            </w:r>
          </w:p>
          <w:p w:rsidR="00A87D32" w:rsidRPr="002B142F" w:rsidRDefault="00A87D32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4C5BCD" w:rsidP="004C5BCD">
            <w:r w:rsidRPr="004C5BCD">
              <w:rPr>
                <w:u w:val="single"/>
              </w:rPr>
              <w:lastRenderedPageBreak/>
              <w:t>URDD</w:t>
            </w:r>
            <w:r>
              <w:t xml:space="preserve"> – Silent Disco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</w:tbl>
    <w:p w:rsidR="004C5BCD" w:rsidRDefault="004C5BCD"/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3627"/>
        <w:gridCol w:w="1982"/>
        <w:gridCol w:w="2138"/>
      </w:tblGrid>
      <w:tr w:rsidR="00A87D32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Default="00A87D32" w:rsidP="004C5BCD">
            <w:r w:rsidRPr="002B142F">
              <w:t>Thurs</w:t>
            </w:r>
          </w:p>
          <w:p w:rsidR="007C734F" w:rsidRPr="002B142F" w:rsidRDefault="007C734F" w:rsidP="004C5BCD">
            <w:r>
              <w:t>27/</w:t>
            </w:r>
            <w:r w:rsidR="004C5BCD">
              <w:t>6</w:t>
            </w:r>
            <w:r>
              <w:t>/24</w:t>
            </w:r>
          </w:p>
          <w:p w:rsidR="00A87D32" w:rsidRPr="002B142F" w:rsidRDefault="00A87D32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4C5BCD" w:rsidP="004C5BCD">
            <w:r w:rsidRPr="004C5BCD">
              <w:rPr>
                <w:u w:val="single"/>
              </w:rPr>
              <w:t>URDD</w:t>
            </w:r>
            <w:r>
              <w:t xml:space="preserve"> – Silent Disco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7C734F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Tues</w:t>
            </w:r>
          </w:p>
          <w:p w:rsidR="00A87D32" w:rsidRDefault="007C734F" w:rsidP="004C5BCD">
            <w:r>
              <w:t>2/7/24</w:t>
            </w:r>
          </w:p>
          <w:p w:rsidR="004C5BCD" w:rsidRPr="002B142F" w:rsidRDefault="004C5BCD" w:rsidP="004C5BCD">
            <w:r w:rsidRPr="004C5BCD">
              <w:rPr>
                <w:highlight w:val="green"/>
              </w:rPr>
              <w:t>JUNIORS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4C5BCD" w:rsidP="004C5BCD">
            <w:r w:rsidRPr="004C5BCD">
              <w:rPr>
                <w:u w:val="single"/>
              </w:rPr>
              <w:t xml:space="preserve">URDD </w:t>
            </w:r>
            <w:r>
              <w:t>– Welsh Bingo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Default="00A87D32" w:rsidP="004C5BCD">
            <w:r w:rsidRPr="002B142F">
              <w:t>Thurs</w:t>
            </w:r>
          </w:p>
          <w:p w:rsidR="007C734F" w:rsidRPr="002B142F" w:rsidRDefault="007C734F" w:rsidP="004C5BCD">
            <w:r>
              <w:t>4/7/24</w:t>
            </w:r>
          </w:p>
          <w:p w:rsidR="00A87D32" w:rsidRPr="002B142F" w:rsidRDefault="00A87D32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4C5BCD" w:rsidP="004C5BCD">
            <w:r>
              <w:t>Fire Pit and marshmallows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A87D32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Default="00A87D32" w:rsidP="004C5BCD">
            <w:r w:rsidRPr="002B142F">
              <w:t xml:space="preserve">Tues </w:t>
            </w:r>
          </w:p>
          <w:p w:rsidR="007C734F" w:rsidRPr="002B142F" w:rsidRDefault="007C734F" w:rsidP="004C5BCD">
            <w:r>
              <w:t>9/7/24</w:t>
            </w:r>
          </w:p>
          <w:p w:rsidR="00A87D32" w:rsidRPr="002B142F" w:rsidRDefault="00A87D32" w:rsidP="004C5BCD">
            <w:r w:rsidRPr="004C5BCD">
              <w:rPr>
                <w:highlight w:val="green"/>
              </w:rPr>
              <w:t>JUNIORS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4C5BCD" w:rsidP="004C5BCD">
            <w:r w:rsidRPr="004C5BCD">
              <w:rPr>
                <w:u w:val="single"/>
              </w:rPr>
              <w:t>World Chocolate Day</w:t>
            </w:r>
            <w:r>
              <w:t xml:space="preserve"> – Tasting session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A87D32" w:rsidP="004C5BCD">
            <w:r w:rsidRPr="002B142F">
              <w:t>Ruabon COE</w:t>
            </w:r>
          </w:p>
        </w:tc>
      </w:tr>
      <w:tr w:rsidR="007C734F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7C734F" w:rsidP="004C5BCD">
            <w:r>
              <w:t>Thurs</w:t>
            </w:r>
          </w:p>
          <w:p w:rsidR="007C734F" w:rsidRPr="002B142F" w:rsidRDefault="007C734F" w:rsidP="004C5BCD">
            <w:r>
              <w:t>11/7/24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Pr="00326AE8" w:rsidRDefault="004C5BCD" w:rsidP="004C5BCD">
            <w:r>
              <w:t>Healthy Eating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7C734F" w:rsidP="004C5BCD">
            <w:r w:rsidRPr="007D3154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7C734F" w:rsidP="004C5BCD">
            <w:r w:rsidRPr="00987EBE">
              <w:t>Ruabon COE</w:t>
            </w:r>
          </w:p>
        </w:tc>
      </w:tr>
      <w:tr w:rsidR="007C734F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7C734F" w:rsidP="004C5BCD">
            <w:r w:rsidRPr="002B142F">
              <w:t xml:space="preserve">Tues </w:t>
            </w:r>
          </w:p>
          <w:p w:rsidR="007C734F" w:rsidRPr="002B142F" w:rsidRDefault="007C734F" w:rsidP="004C5BCD">
            <w:r>
              <w:t>1</w:t>
            </w:r>
            <w:r w:rsidR="004C5BCD">
              <w:t>6</w:t>
            </w:r>
            <w:r>
              <w:t>/7/24</w:t>
            </w:r>
          </w:p>
          <w:p w:rsidR="007C734F" w:rsidRPr="002B142F" w:rsidRDefault="007C734F" w:rsidP="004C5BCD">
            <w:r w:rsidRPr="004C5BCD">
              <w:rPr>
                <w:highlight w:val="green"/>
              </w:rPr>
              <w:t>JUNIORS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Pr="00326AE8" w:rsidRDefault="004C5BCD" w:rsidP="004C5BCD">
            <w:r>
              <w:t>Summer Party food and drinks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7C734F" w:rsidP="004C5BCD">
            <w:r w:rsidRPr="007D3154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7C734F" w:rsidP="004C5BCD">
            <w:r w:rsidRPr="00987EBE">
              <w:t>Ruabon COE</w:t>
            </w:r>
          </w:p>
        </w:tc>
      </w:tr>
      <w:tr w:rsidR="007C734F" w:rsidRPr="002B142F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7C734F" w:rsidP="004C5BCD">
            <w:r>
              <w:t>Thurs</w:t>
            </w:r>
          </w:p>
          <w:p w:rsidR="007C734F" w:rsidRPr="002B142F" w:rsidRDefault="007C734F" w:rsidP="004C5BCD">
            <w:r>
              <w:t>1</w:t>
            </w:r>
            <w:r w:rsidR="004C5BCD">
              <w:t>8</w:t>
            </w:r>
            <w:r>
              <w:t>/7/24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Pr="00326AE8" w:rsidRDefault="004C5BCD" w:rsidP="004C5BCD">
            <w:r>
              <w:t>Summer Party food and drinks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7C734F" w:rsidP="004C5BCD">
            <w:r w:rsidRPr="007D3154"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7C734F" w:rsidP="004C5BCD">
            <w:r w:rsidRPr="00987EBE">
              <w:t>Ruabon COE</w:t>
            </w:r>
          </w:p>
        </w:tc>
      </w:tr>
    </w:tbl>
    <w:p w:rsidR="00AD0882" w:rsidRDefault="00AD0882" w:rsidP="004C5BCD"/>
    <w:p w:rsidR="009E3D51" w:rsidRDefault="009E3D51" w:rsidP="004C5BCD">
      <w:r>
        <w:t xml:space="preserve"> </w:t>
      </w:r>
    </w:p>
    <w:p w:rsidR="00C76BF0" w:rsidRPr="00807842" w:rsidRDefault="00C76BF0" w:rsidP="004C5BCD">
      <w:r w:rsidRPr="00807842">
        <w:t xml:space="preserve">For further information about all of the above activities, contact </w:t>
      </w:r>
      <w:hyperlink r:id="rId8" w:history="1">
        <w:r w:rsidR="00DF2D40" w:rsidRPr="006D7F07">
          <w:rPr>
            <w:rStyle w:val="Hyperlink"/>
            <w:rFonts w:ascii="Arial" w:hAnsi="Arial" w:cs="Arial"/>
            <w:sz w:val="24"/>
          </w:rPr>
          <w:t>www.youngwrexham.co.uk</w:t>
        </w:r>
      </w:hyperlink>
      <w:r w:rsidR="00DF2D40">
        <w:t xml:space="preserve"> </w:t>
      </w:r>
      <w:r w:rsidRPr="00807842">
        <w:t xml:space="preserve">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Default="00C76BF0" w:rsidP="004C5BCD">
      <w:r w:rsidRPr="00807842">
        <w:t>Finally, we would love to hear your ideas for future activities so please don’t be afraid to share.</w:t>
      </w:r>
    </w:p>
    <w:p w:rsidR="00D92347" w:rsidRDefault="00D92347" w:rsidP="004C5BCD"/>
    <w:p w:rsidR="00D92347" w:rsidRPr="00D92347" w:rsidRDefault="00D92347" w:rsidP="004C5BCD">
      <w:pPr>
        <w:rPr>
          <w:color w:val="E3892F"/>
          <w:sz w:val="36"/>
        </w:rPr>
      </w:pPr>
      <w:r>
        <w:rPr>
          <w:b w:val="0"/>
          <w:i w:val="0"/>
          <w:noProof/>
          <w:lang w:val="en-GB" w:eastAsia="en-GB"/>
        </w:rPr>
        <w:drawing>
          <wp:inline distT="0" distB="0" distL="0" distR="0">
            <wp:extent cx="1576632" cy="1048924"/>
            <wp:effectExtent l="0" t="0" r="5080" b="0"/>
            <wp:docPr id="4" name="Picture 4" descr="C:\Users\zanira1j\AppData\Local\Microsoft\Windows\INetCache\Content.MSO\1072EC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nira1j\AppData\Local\Microsoft\Windows\INetCache\Content.MSO\1072ECA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81" cy="10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92347">
        <w:rPr>
          <w:color w:val="E3892F"/>
          <w:sz w:val="36"/>
        </w:rPr>
        <w:t>SEE YOU AGAIN IN SEPTEMBER!!!</w:t>
      </w:r>
    </w:p>
    <w:sectPr w:rsidR="00D92347" w:rsidRPr="00D92347" w:rsidSect="00A25F65">
      <w:headerReference w:type="default" r:id="rId10"/>
      <w:footerReference w:type="default" r:id="rId11"/>
      <w:pgSz w:w="12240" w:h="15840"/>
      <w:pgMar w:top="1080" w:right="1080" w:bottom="2835" w:left="1080" w:header="0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4C5BCD">
      <w:r>
        <w:separator/>
      </w:r>
    </w:p>
  </w:endnote>
  <w:endnote w:type="continuationSeparator" w:id="0">
    <w:p w:rsidR="00566903" w:rsidRDefault="00566903" w:rsidP="004C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163EC5" w:rsidP="004C5BCD">
    <w:pPr>
      <w:pStyle w:val="Footer"/>
      <w:rPr>
        <w:lang w:val="en-GB"/>
      </w:rPr>
    </w:pPr>
    <w:r>
      <w:rPr>
        <w:lang w:val="en-GB"/>
      </w:rPr>
      <w:t xml:space="preserve">    </w:t>
    </w:r>
    <w:r w:rsidR="00DC2E54">
      <w:rPr>
        <w:noProof/>
        <w:lang w:val="en-GB" w:eastAsia="en-GB"/>
      </w:rPr>
      <w:drawing>
        <wp:inline distT="0" distB="0" distL="0" distR="0" wp14:anchorId="6FFC83A3" wp14:editId="4552EE9D">
          <wp:extent cx="6587743" cy="965200"/>
          <wp:effectExtent l="0" t="0" r="3810" b="635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0856" cy="977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4C5BCD">
      <w:r>
        <w:separator/>
      </w:r>
    </w:p>
  </w:footnote>
  <w:footnote w:type="continuationSeparator" w:id="0">
    <w:p w:rsidR="00566903" w:rsidRDefault="00566903" w:rsidP="004C5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F77" w:rsidRDefault="00687F77" w:rsidP="004C5BCD">
    <w:pPr>
      <w:pStyle w:val="Header"/>
    </w:pPr>
  </w:p>
  <w:p w:rsidR="00F86700" w:rsidRDefault="00687F77" w:rsidP="004C5BCD">
    <w:pPr>
      <w:pStyle w:val="Header"/>
    </w:pP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2130552</wp:posOffset>
          </wp:positionH>
          <wp:positionV relativeFrom="page">
            <wp:posOffset>343813</wp:posOffset>
          </wp:positionV>
          <wp:extent cx="1682496" cy="1210623"/>
          <wp:effectExtent l="0" t="0" r="0" b="889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147" cy="121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F65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5268773</wp:posOffset>
          </wp:positionH>
          <wp:positionV relativeFrom="page">
            <wp:posOffset>343814</wp:posOffset>
          </wp:positionV>
          <wp:extent cx="927379" cy="1038759"/>
          <wp:effectExtent l="0" t="0" r="635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15" cy="10456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>
          <wp:extent cx="1243584" cy="1329956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059" cy="1345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0547D"/>
    <w:rsid w:val="00013F2C"/>
    <w:rsid w:val="00016CD9"/>
    <w:rsid w:val="00020C81"/>
    <w:rsid w:val="0002174A"/>
    <w:rsid w:val="00032A94"/>
    <w:rsid w:val="0006190D"/>
    <w:rsid w:val="00070707"/>
    <w:rsid w:val="00074922"/>
    <w:rsid w:val="0007554E"/>
    <w:rsid w:val="00076EAF"/>
    <w:rsid w:val="00081EC5"/>
    <w:rsid w:val="00083953"/>
    <w:rsid w:val="00090992"/>
    <w:rsid w:val="000A1F71"/>
    <w:rsid w:val="000A33B0"/>
    <w:rsid w:val="000C3358"/>
    <w:rsid w:val="000C3BA4"/>
    <w:rsid w:val="000D241E"/>
    <w:rsid w:val="000E229B"/>
    <w:rsid w:val="000E5A10"/>
    <w:rsid w:val="0010610B"/>
    <w:rsid w:val="00111490"/>
    <w:rsid w:val="001251B9"/>
    <w:rsid w:val="00126A6E"/>
    <w:rsid w:val="00141945"/>
    <w:rsid w:val="00147151"/>
    <w:rsid w:val="00161B34"/>
    <w:rsid w:val="00163E41"/>
    <w:rsid w:val="00163EC5"/>
    <w:rsid w:val="00167A66"/>
    <w:rsid w:val="0017104E"/>
    <w:rsid w:val="001715E3"/>
    <w:rsid w:val="00176BE5"/>
    <w:rsid w:val="001811C4"/>
    <w:rsid w:val="0018454F"/>
    <w:rsid w:val="0019314A"/>
    <w:rsid w:val="00193F33"/>
    <w:rsid w:val="00197AAD"/>
    <w:rsid w:val="001B088E"/>
    <w:rsid w:val="001B0E5B"/>
    <w:rsid w:val="001C60B0"/>
    <w:rsid w:val="001C67FB"/>
    <w:rsid w:val="001C7525"/>
    <w:rsid w:val="001C7C31"/>
    <w:rsid w:val="001D044D"/>
    <w:rsid w:val="001D5B4E"/>
    <w:rsid w:val="001E1D24"/>
    <w:rsid w:val="001E7403"/>
    <w:rsid w:val="001F664F"/>
    <w:rsid w:val="001F6A4F"/>
    <w:rsid w:val="001F6C72"/>
    <w:rsid w:val="0020445B"/>
    <w:rsid w:val="002130D5"/>
    <w:rsid w:val="00230857"/>
    <w:rsid w:val="00244096"/>
    <w:rsid w:val="00263683"/>
    <w:rsid w:val="0027141C"/>
    <w:rsid w:val="00285AB6"/>
    <w:rsid w:val="00290022"/>
    <w:rsid w:val="00294506"/>
    <w:rsid w:val="00294ABF"/>
    <w:rsid w:val="002A1607"/>
    <w:rsid w:val="002A1AD5"/>
    <w:rsid w:val="002A6108"/>
    <w:rsid w:val="002A63A3"/>
    <w:rsid w:val="002A7CAF"/>
    <w:rsid w:val="002B116D"/>
    <w:rsid w:val="002B142F"/>
    <w:rsid w:val="002B5526"/>
    <w:rsid w:val="002C3BEC"/>
    <w:rsid w:val="002D2B3A"/>
    <w:rsid w:val="002D49D6"/>
    <w:rsid w:val="002E4C36"/>
    <w:rsid w:val="002E52EF"/>
    <w:rsid w:val="002E7CCA"/>
    <w:rsid w:val="003055CA"/>
    <w:rsid w:val="003206CB"/>
    <w:rsid w:val="00326AE8"/>
    <w:rsid w:val="00335E4F"/>
    <w:rsid w:val="00342DE0"/>
    <w:rsid w:val="00356840"/>
    <w:rsid w:val="00362E17"/>
    <w:rsid w:val="00367CB3"/>
    <w:rsid w:val="00374343"/>
    <w:rsid w:val="00386BB9"/>
    <w:rsid w:val="00395D93"/>
    <w:rsid w:val="003A1D9E"/>
    <w:rsid w:val="003A4BB0"/>
    <w:rsid w:val="003B29D8"/>
    <w:rsid w:val="003C159C"/>
    <w:rsid w:val="003D1646"/>
    <w:rsid w:val="003D40D7"/>
    <w:rsid w:val="003F6C4C"/>
    <w:rsid w:val="00404144"/>
    <w:rsid w:val="00414E4B"/>
    <w:rsid w:val="00422661"/>
    <w:rsid w:val="00423215"/>
    <w:rsid w:val="00435AD3"/>
    <w:rsid w:val="004451C8"/>
    <w:rsid w:val="004547EF"/>
    <w:rsid w:val="00462119"/>
    <w:rsid w:val="00464F54"/>
    <w:rsid w:val="00467BE4"/>
    <w:rsid w:val="00475B5A"/>
    <w:rsid w:val="00480600"/>
    <w:rsid w:val="00487D63"/>
    <w:rsid w:val="00490473"/>
    <w:rsid w:val="0049057B"/>
    <w:rsid w:val="0049277A"/>
    <w:rsid w:val="004C1A5C"/>
    <w:rsid w:val="004C53F4"/>
    <w:rsid w:val="004C5BCD"/>
    <w:rsid w:val="004C7E87"/>
    <w:rsid w:val="004E1145"/>
    <w:rsid w:val="004E5452"/>
    <w:rsid w:val="004F5185"/>
    <w:rsid w:val="004F780C"/>
    <w:rsid w:val="00505DF3"/>
    <w:rsid w:val="0050600A"/>
    <w:rsid w:val="00535C01"/>
    <w:rsid w:val="0055449E"/>
    <w:rsid w:val="005629D0"/>
    <w:rsid w:val="0056371C"/>
    <w:rsid w:val="005650EB"/>
    <w:rsid w:val="00566903"/>
    <w:rsid w:val="005746B9"/>
    <w:rsid w:val="00575698"/>
    <w:rsid w:val="005820CE"/>
    <w:rsid w:val="00583107"/>
    <w:rsid w:val="005841B6"/>
    <w:rsid w:val="00587611"/>
    <w:rsid w:val="005952EF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5F4AC6"/>
    <w:rsid w:val="006067D3"/>
    <w:rsid w:val="0062638F"/>
    <w:rsid w:val="0063327B"/>
    <w:rsid w:val="006573A1"/>
    <w:rsid w:val="006606B9"/>
    <w:rsid w:val="00663E09"/>
    <w:rsid w:val="006654B8"/>
    <w:rsid w:val="00665D70"/>
    <w:rsid w:val="00676666"/>
    <w:rsid w:val="0067694B"/>
    <w:rsid w:val="00685153"/>
    <w:rsid w:val="00686A0E"/>
    <w:rsid w:val="00687F77"/>
    <w:rsid w:val="006925F4"/>
    <w:rsid w:val="006A0459"/>
    <w:rsid w:val="006A55B3"/>
    <w:rsid w:val="006B04FD"/>
    <w:rsid w:val="006B12B6"/>
    <w:rsid w:val="006B2FF1"/>
    <w:rsid w:val="006B31EB"/>
    <w:rsid w:val="006B3B3A"/>
    <w:rsid w:val="006B5E59"/>
    <w:rsid w:val="006E0255"/>
    <w:rsid w:val="006E02C0"/>
    <w:rsid w:val="006E711B"/>
    <w:rsid w:val="00715184"/>
    <w:rsid w:val="00721B24"/>
    <w:rsid w:val="007244A9"/>
    <w:rsid w:val="007428C7"/>
    <w:rsid w:val="00754518"/>
    <w:rsid w:val="007620EA"/>
    <w:rsid w:val="0077165C"/>
    <w:rsid w:val="00774A08"/>
    <w:rsid w:val="00775A50"/>
    <w:rsid w:val="007764CA"/>
    <w:rsid w:val="00784D88"/>
    <w:rsid w:val="007A55CF"/>
    <w:rsid w:val="007A7213"/>
    <w:rsid w:val="007B0049"/>
    <w:rsid w:val="007B00F2"/>
    <w:rsid w:val="007B6D95"/>
    <w:rsid w:val="007B6DF2"/>
    <w:rsid w:val="007C734F"/>
    <w:rsid w:val="007C739A"/>
    <w:rsid w:val="007D1B02"/>
    <w:rsid w:val="007D2825"/>
    <w:rsid w:val="007D3AA2"/>
    <w:rsid w:val="007D5020"/>
    <w:rsid w:val="007D74B4"/>
    <w:rsid w:val="007E1AA4"/>
    <w:rsid w:val="007E2F55"/>
    <w:rsid w:val="007F3640"/>
    <w:rsid w:val="00807842"/>
    <w:rsid w:val="00807E27"/>
    <w:rsid w:val="00816FD8"/>
    <w:rsid w:val="008620CB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00587"/>
    <w:rsid w:val="00924EF4"/>
    <w:rsid w:val="00956136"/>
    <w:rsid w:val="00972BD7"/>
    <w:rsid w:val="0097551C"/>
    <w:rsid w:val="00987EDF"/>
    <w:rsid w:val="0099010A"/>
    <w:rsid w:val="009A22F8"/>
    <w:rsid w:val="009B4D8C"/>
    <w:rsid w:val="009C1B68"/>
    <w:rsid w:val="009C52B5"/>
    <w:rsid w:val="009D4433"/>
    <w:rsid w:val="009E3381"/>
    <w:rsid w:val="009E3D51"/>
    <w:rsid w:val="009F02DB"/>
    <w:rsid w:val="009F1D1F"/>
    <w:rsid w:val="00A12940"/>
    <w:rsid w:val="00A17D95"/>
    <w:rsid w:val="00A231AC"/>
    <w:rsid w:val="00A2411C"/>
    <w:rsid w:val="00A25F65"/>
    <w:rsid w:val="00A54BC6"/>
    <w:rsid w:val="00A55D3D"/>
    <w:rsid w:val="00A610DC"/>
    <w:rsid w:val="00A619DD"/>
    <w:rsid w:val="00A65985"/>
    <w:rsid w:val="00A71447"/>
    <w:rsid w:val="00A73AA3"/>
    <w:rsid w:val="00A75636"/>
    <w:rsid w:val="00A76143"/>
    <w:rsid w:val="00A87D32"/>
    <w:rsid w:val="00A916EE"/>
    <w:rsid w:val="00A96B7A"/>
    <w:rsid w:val="00AA1F40"/>
    <w:rsid w:val="00AA2592"/>
    <w:rsid w:val="00AB2306"/>
    <w:rsid w:val="00AB2427"/>
    <w:rsid w:val="00AC651E"/>
    <w:rsid w:val="00AD0882"/>
    <w:rsid w:val="00AD2F7F"/>
    <w:rsid w:val="00AD3325"/>
    <w:rsid w:val="00AE30B8"/>
    <w:rsid w:val="00AE5A26"/>
    <w:rsid w:val="00AF392F"/>
    <w:rsid w:val="00AF7BA2"/>
    <w:rsid w:val="00B06A65"/>
    <w:rsid w:val="00B07589"/>
    <w:rsid w:val="00B22234"/>
    <w:rsid w:val="00B33E31"/>
    <w:rsid w:val="00B43804"/>
    <w:rsid w:val="00B57B8A"/>
    <w:rsid w:val="00B61C2B"/>
    <w:rsid w:val="00B70D9E"/>
    <w:rsid w:val="00B759A3"/>
    <w:rsid w:val="00B77D08"/>
    <w:rsid w:val="00B93FF4"/>
    <w:rsid w:val="00BA5A8C"/>
    <w:rsid w:val="00BB0778"/>
    <w:rsid w:val="00BC1809"/>
    <w:rsid w:val="00BC4345"/>
    <w:rsid w:val="00BC6BAD"/>
    <w:rsid w:val="00C03743"/>
    <w:rsid w:val="00C0746E"/>
    <w:rsid w:val="00C24940"/>
    <w:rsid w:val="00C254C0"/>
    <w:rsid w:val="00C33ED2"/>
    <w:rsid w:val="00C35AD2"/>
    <w:rsid w:val="00C512E1"/>
    <w:rsid w:val="00C52BA0"/>
    <w:rsid w:val="00C558BB"/>
    <w:rsid w:val="00C60F51"/>
    <w:rsid w:val="00C67AAF"/>
    <w:rsid w:val="00C727D2"/>
    <w:rsid w:val="00C72F32"/>
    <w:rsid w:val="00C76BF0"/>
    <w:rsid w:val="00C80222"/>
    <w:rsid w:val="00C86094"/>
    <w:rsid w:val="00CA0330"/>
    <w:rsid w:val="00CA6E90"/>
    <w:rsid w:val="00CC198F"/>
    <w:rsid w:val="00CD3ED2"/>
    <w:rsid w:val="00CD4812"/>
    <w:rsid w:val="00CE7834"/>
    <w:rsid w:val="00D24F09"/>
    <w:rsid w:val="00D309C3"/>
    <w:rsid w:val="00D33177"/>
    <w:rsid w:val="00D40CAB"/>
    <w:rsid w:val="00D4312D"/>
    <w:rsid w:val="00D46F7A"/>
    <w:rsid w:val="00D612D6"/>
    <w:rsid w:val="00D702D8"/>
    <w:rsid w:val="00D80C52"/>
    <w:rsid w:val="00D87A85"/>
    <w:rsid w:val="00D92347"/>
    <w:rsid w:val="00D969FD"/>
    <w:rsid w:val="00DA129A"/>
    <w:rsid w:val="00DB0570"/>
    <w:rsid w:val="00DC2E54"/>
    <w:rsid w:val="00DC4B62"/>
    <w:rsid w:val="00DC64B4"/>
    <w:rsid w:val="00DD18A6"/>
    <w:rsid w:val="00DE3C04"/>
    <w:rsid w:val="00DE6737"/>
    <w:rsid w:val="00DF06D1"/>
    <w:rsid w:val="00DF2636"/>
    <w:rsid w:val="00DF2D40"/>
    <w:rsid w:val="00DF3E74"/>
    <w:rsid w:val="00DF4D3E"/>
    <w:rsid w:val="00E0586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76B85"/>
    <w:rsid w:val="00E94019"/>
    <w:rsid w:val="00E95A48"/>
    <w:rsid w:val="00EA6260"/>
    <w:rsid w:val="00EC23CF"/>
    <w:rsid w:val="00ED1E03"/>
    <w:rsid w:val="00ED3423"/>
    <w:rsid w:val="00ED5300"/>
    <w:rsid w:val="00EE12E7"/>
    <w:rsid w:val="00EE19DF"/>
    <w:rsid w:val="00EE7556"/>
    <w:rsid w:val="00EF635C"/>
    <w:rsid w:val="00F17E30"/>
    <w:rsid w:val="00F214A3"/>
    <w:rsid w:val="00F333E6"/>
    <w:rsid w:val="00F33842"/>
    <w:rsid w:val="00F373E7"/>
    <w:rsid w:val="00F47A62"/>
    <w:rsid w:val="00F50FDC"/>
    <w:rsid w:val="00F54D19"/>
    <w:rsid w:val="00F5699D"/>
    <w:rsid w:val="00F758B8"/>
    <w:rsid w:val="00F760F9"/>
    <w:rsid w:val="00F86700"/>
    <w:rsid w:val="00F94475"/>
    <w:rsid w:val="00FA6E99"/>
    <w:rsid w:val="00FB508E"/>
    <w:rsid w:val="00FB65C4"/>
    <w:rsid w:val="00FB6E7A"/>
    <w:rsid w:val="00FC025D"/>
    <w:rsid w:val="00FC0EA8"/>
    <w:rsid w:val="00FD0A45"/>
    <w:rsid w:val="00FE7D80"/>
    <w:rsid w:val="00FF07D1"/>
    <w:rsid w:val="00FF55BD"/>
    <w:rsid w:val="00FF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."/>
  <w:listSeparator w:val=","/>
  <w14:docId w14:val="5B64BC41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4C5BCD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D24F09"/>
    <w:pPr>
      <w:pBdr>
        <w:bottom w:val="single" w:sz="4" w:space="2" w:color="003399"/>
      </w:pBdr>
      <w:shd w:val="clear" w:color="auto" w:fill="FFFFFF" w:themeFill="background1"/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D24F09"/>
    <w:rPr>
      <w:rFonts w:ascii="Arial" w:hAnsi="Arial" w:cs="Arial"/>
      <w:bCs/>
      <w:i/>
      <w:color w:val="000000"/>
      <w:kern w:val="28"/>
      <w:sz w:val="32"/>
      <w:szCs w:val="32"/>
      <w:shd w:val="clear" w:color="auto" w:fill="FFFFFF" w:themeFill="background1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ngwrexham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E2FF3-FFD4-48A5-A211-0E08B5EB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27</TotalTime>
  <Pages>3</Pages>
  <Words>363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Sarah Roberts</cp:lastModifiedBy>
  <cp:revision>5</cp:revision>
  <cp:lastPrinted>2024-03-11T12:15:00Z</cp:lastPrinted>
  <dcterms:created xsi:type="dcterms:W3CDTF">2024-03-11T12:23:00Z</dcterms:created>
  <dcterms:modified xsi:type="dcterms:W3CDTF">2024-03-13T16:22:00Z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