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C76BF0" w:rsidP="00FF4819">
      <w:pPr>
        <w:pStyle w:val="Title"/>
      </w:pPr>
      <w:proofErr w:type="spellStart"/>
      <w:r w:rsidRPr="005959B0">
        <w:t>Programme</w:t>
      </w:r>
      <w:proofErr w:type="spellEnd"/>
      <w:r w:rsidRPr="005959B0">
        <w:t xml:space="preserve"> for </w:t>
      </w:r>
      <w:proofErr w:type="spellStart"/>
      <w:r w:rsidR="005357EF">
        <w:t>Tanyfron</w:t>
      </w:r>
      <w:proofErr w:type="spellEnd"/>
      <w:r w:rsidR="005959B0" w:rsidRPr="005959B0">
        <w:t xml:space="preserve"> </w:t>
      </w:r>
      <w:r w:rsidR="00A17D95" w:rsidRPr="005959B0">
        <w:t>Youth Provision</w:t>
      </w:r>
    </w:p>
    <w:p w:rsidR="00EE287D" w:rsidRPr="00013F2C" w:rsidRDefault="00CB7BFB" w:rsidP="00FF4819">
      <w:pPr>
        <w:pStyle w:val="Title"/>
      </w:pPr>
      <w:r>
        <w:t>April</w:t>
      </w:r>
      <w:r w:rsidR="001D46C8">
        <w:t xml:space="preserve"> </w:t>
      </w:r>
      <w:r w:rsidR="00370C34">
        <w:t xml:space="preserve">2024 </w:t>
      </w:r>
      <w:r>
        <w:t xml:space="preserve">– July </w:t>
      </w:r>
      <w:r w:rsidR="001D46C8">
        <w:t>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FF4819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FF4819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FF4819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FF4819">
            <w:pPr>
              <w:pStyle w:val="TableHeader"/>
            </w:pPr>
            <w:r w:rsidRPr="00013F2C">
              <w:t>Location</w:t>
            </w:r>
          </w:p>
        </w:tc>
      </w:tr>
      <w:tr w:rsidR="00766EA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FF4819" w:rsidP="00FF4819">
            <w:r>
              <w:t>Tuesday</w:t>
            </w:r>
          </w:p>
          <w:p w:rsidR="00CB7BFB" w:rsidRPr="001C67FB" w:rsidRDefault="00FF4819" w:rsidP="00FF4819">
            <w:r>
              <w:t>9/</w:t>
            </w:r>
            <w:r w:rsidR="00CB7BFB">
              <w:t>4/24</w:t>
            </w:r>
          </w:p>
        </w:tc>
        <w:tc>
          <w:tcPr>
            <w:tcW w:w="1343" w:type="pct"/>
            <w:shd w:val="clear" w:color="auto" w:fill="auto"/>
          </w:tcPr>
          <w:p w:rsidR="00766EA0" w:rsidRDefault="00B665BF" w:rsidP="00FF4819">
            <w:r>
              <w:t>Welcome back.</w:t>
            </w:r>
            <w:r>
              <w:br/>
            </w:r>
            <w:proofErr w:type="spellStart"/>
            <w:r>
              <w:t>Lets</w:t>
            </w:r>
            <w:proofErr w:type="spellEnd"/>
            <w:r>
              <w:t xml:space="preserve"> chill &amp; chat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766EA0" w:rsidP="00FF4819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B665BF" w:rsidP="00FF4819">
            <w:proofErr w:type="spellStart"/>
            <w:r>
              <w:t>Tanyfron</w:t>
            </w:r>
            <w:proofErr w:type="spellEnd"/>
          </w:p>
        </w:tc>
      </w:tr>
      <w:tr w:rsidR="00B665BF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B665BF" w:rsidRDefault="00B665BF" w:rsidP="00B665BF">
            <w:r>
              <w:t>Tuesday</w:t>
            </w:r>
          </w:p>
          <w:p w:rsidR="00B665BF" w:rsidRDefault="00B665BF" w:rsidP="00B665BF">
            <w:r>
              <w:t>16/4/24</w:t>
            </w:r>
          </w:p>
        </w:tc>
        <w:tc>
          <w:tcPr>
            <w:tcW w:w="1343" w:type="pct"/>
            <w:shd w:val="clear" w:color="auto" w:fill="auto"/>
          </w:tcPr>
          <w:p w:rsidR="00B665BF" w:rsidRDefault="00B665BF" w:rsidP="00B665BF">
            <w:proofErr w:type="spellStart"/>
            <w:r>
              <w:t>Senedd</w:t>
            </w:r>
            <w:proofErr w:type="spellEnd"/>
          </w:p>
        </w:tc>
        <w:tc>
          <w:tcPr>
            <w:tcW w:w="1127" w:type="pct"/>
            <w:shd w:val="clear" w:color="auto" w:fill="auto"/>
            <w:vAlign w:val="center"/>
          </w:tcPr>
          <w:p w:rsidR="00B665BF" w:rsidRPr="00B55C79" w:rsidRDefault="00B665BF" w:rsidP="00B665BF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B665BF" w:rsidRDefault="00B665BF" w:rsidP="00B665BF">
            <w:proofErr w:type="spellStart"/>
            <w:r>
              <w:t>Tanyfron</w:t>
            </w:r>
            <w:proofErr w:type="spellEnd"/>
          </w:p>
        </w:tc>
      </w:tr>
      <w:tr w:rsidR="00B665BF" w:rsidRPr="00013F2C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B665BF" w:rsidRDefault="00B665BF" w:rsidP="00B665BF">
            <w:r>
              <w:t>Tuesday</w:t>
            </w:r>
          </w:p>
          <w:p w:rsidR="00B665BF" w:rsidRDefault="00B665BF" w:rsidP="00B665BF">
            <w:r>
              <w:t>23/4/24</w:t>
            </w:r>
          </w:p>
        </w:tc>
        <w:tc>
          <w:tcPr>
            <w:tcW w:w="1343" w:type="pct"/>
            <w:shd w:val="clear" w:color="auto" w:fill="auto"/>
          </w:tcPr>
          <w:p w:rsidR="00B665BF" w:rsidRPr="00090992" w:rsidRDefault="00B665BF" w:rsidP="00B665BF">
            <w:r>
              <w:t>Treat night</w:t>
            </w:r>
          </w:p>
        </w:tc>
        <w:tc>
          <w:tcPr>
            <w:tcW w:w="1127" w:type="pct"/>
            <w:shd w:val="clear" w:color="auto" w:fill="auto"/>
          </w:tcPr>
          <w:p w:rsidR="00B665BF" w:rsidRDefault="00B665BF" w:rsidP="00B665BF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B665BF" w:rsidRDefault="00B665BF" w:rsidP="00B665BF">
            <w:proofErr w:type="spellStart"/>
            <w:r>
              <w:t>Tanyfron</w:t>
            </w:r>
            <w:proofErr w:type="spellEnd"/>
          </w:p>
        </w:tc>
      </w:tr>
      <w:tr w:rsidR="00B665BF" w:rsidRPr="00013F2C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B665BF" w:rsidRDefault="00B665BF" w:rsidP="00B665BF">
            <w:r>
              <w:t>Tuesday</w:t>
            </w:r>
          </w:p>
          <w:p w:rsidR="00B665BF" w:rsidRDefault="00B665BF" w:rsidP="00B665BF">
            <w:r>
              <w:t>30/4/24</w:t>
            </w:r>
          </w:p>
        </w:tc>
        <w:tc>
          <w:tcPr>
            <w:tcW w:w="1343" w:type="pct"/>
            <w:shd w:val="clear" w:color="auto" w:fill="auto"/>
          </w:tcPr>
          <w:p w:rsidR="00B665BF" w:rsidRPr="00090992" w:rsidRDefault="00B665BF" w:rsidP="00B665BF">
            <w:r>
              <w:t>Earth day- Plant your own pots</w:t>
            </w:r>
          </w:p>
        </w:tc>
        <w:tc>
          <w:tcPr>
            <w:tcW w:w="1127" w:type="pct"/>
            <w:shd w:val="clear" w:color="auto" w:fill="auto"/>
          </w:tcPr>
          <w:p w:rsidR="00B665BF" w:rsidRDefault="00B665BF" w:rsidP="00B665BF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B665BF" w:rsidRDefault="00B665BF" w:rsidP="00B665BF">
            <w:proofErr w:type="spellStart"/>
            <w:r>
              <w:t>Tanyfron</w:t>
            </w:r>
            <w:proofErr w:type="spellEnd"/>
          </w:p>
        </w:tc>
      </w:tr>
      <w:tr w:rsidR="00B665BF" w:rsidRPr="00013F2C" w:rsidTr="007613FF">
        <w:trPr>
          <w:trHeight w:val="301"/>
        </w:trPr>
        <w:tc>
          <w:tcPr>
            <w:tcW w:w="1166" w:type="pct"/>
          </w:tcPr>
          <w:p w:rsidR="00B665BF" w:rsidRDefault="00B665BF" w:rsidP="00B665BF">
            <w:r>
              <w:t>Tuesday</w:t>
            </w:r>
          </w:p>
          <w:p w:rsidR="00B665BF" w:rsidRDefault="00B665BF" w:rsidP="00B665BF">
            <w:r>
              <w:t>7/5/24</w:t>
            </w:r>
          </w:p>
        </w:tc>
        <w:tc>
          <w:tcPr>
            <w:tcW w:w="1343" w:type="pct"/>
          </w:tcPr>
          <w:p w:rsidR="00B665BF" w:rsidRPr="00090992" w:rsidRDefault="00B665BF" w:rsidP="00B665BF">
            <w:r>
              <w:t>Deaf awareness- sign language</w:t>
            </w:r>
          </w:p>
        </w:tc>
        <w:tc>
          <w:tcPr>
            <w:tcW w:w="1127" w:type="pct"/>
          </w:tcPr>
          <w:p w:rsidR="00B665BF" w:rsidRDefault="00B665BF" w:rsidP="00B665BF">
            <w:r w:rsidRPr="00D52DE1">
              <w:t>6pm – 8pm</w:t>
            </w:r>
          </w:p>
        </w:tc>
        <w:tc>
          <w:tcPr>
            <w:tcW w:w="1364" w:type="pct"/>
          </w:tcPr>
          <w:p w:rsidR="00B665BF" w:rsidRDefault="00B665BF" w:rsidP="00B665BF">
            <w:proofErr w:type="spellStart"/>
            <w:r>
              <w:t>Tanyfron</w:t>
            </w:r>
            <w:proofErr w:type="spellEnd"/>
          </w:p>
        </w:tc>
      </w:tr>
      <w:tr w:rsidR="00B665BF" w:rsidRPr="00013F2C" w:rsidTr="007613FF">
        <w:trPr>
          <w:trHeight w:val="301"/>
        </w:trPr>
        <w:tc>
          <w:tcPr>
            <w:tcW w:w="1166" w:type="pct"/>
          </w:tcPr>
          <w:p w:rsidR="00B665BF" w:rsidRDefault="00B665BF" w:rsidP="00B665BF">
            <w:r>
              <w:t>Tuesday</w:t>
            </w:r>
          </w:p>
          <w:p w:rsidR="00B665BF" w:rsidRDefault="00B665BF" w:rsidP="00B665BF">
            <w:r>
              <w:t>14/5/24</w:t>
            </w:r>
          </w:p>
        </w:tc>
        <w:tc>
          <w:tcPr>
            <w:tcW w:w="1343" w:type="pct"/>
          </w:tcPr>
          <w:p w:rsidR="00B665BF" w:rsidRPr="00090992" w:rsidRDefault="00B665BF" w:rsidP="00B665BF">
            <w:r>
              <w:t>Decorate your own donuts!!</w:t>
            </w:r>
          </w:p>
        </w:tc>
        <w:tc>
          <w:tcPr>
            <w:tcW w:w="1127" w:type="pct"/>
          </w:tcPr>
          <w:p w:rsidR="00B665BF" w:rsidRDefault="00B665BF" w:rsidP="00B665BF">
            <w:r w:rsidRPr="00D52DE1">
              <w:t>6pm – 8pm</w:t>
            </w:r>
          </w:p>
        </w:tc>
        <w:tc>
          <w:tcPr>
            <w:tcW w:w="1364" w:type="pct"/>
          </w:tcPr>
          <w:p w:rsidR="00B665BF" w:rsidRDefault="00B665BF" w:rsidP="00B665BF">
            <w:proofErr w:type="spellStart"/>
            <w:r>
              <w:t>Tanyfron</w:t>
            </w:r>
            <w:proofErr w:type="spellEnd"/>
          </w:p>
        </w:tc>
      </w:tr>
      <w:tr w:rsidR="00B665BF" w:rsidRPr="00013F2C" w:rsidTr="007613FF">
        <w:trPr>
          <w:trHeight w:val="301"/>
        </w:trPr>
        <w:tc>
          <w:tcPr>
            <w:tcW w:w="1166" w:type="pct"/>
          </w:tcPr>
          <w:p w:rsidR="00B665BF" w:rsidRDefault="00B665BF" w:rsidP="00B665BF">
            <w:r>
              <w:t>Tuesday</w:t>
            </w:r>
          </w:p>
          <w:p w:rsidR="00B665BF" w:rsidRDefault="00B665BF" w:rsidP="00B665BF">
            <w:r>
              <w:t>21/5/24</w:t>
            </w:r>
          </w:p>
        </w:tc>
        <w:tc>
          <w:tcPr>
            <w:tcW w:w="1343" w:type="pct"/>
          </w:tcPr>
          <w:p w:rsidR="00B665BF" w:rsidRPr="00090992" w:rsidRDefault="00B665BF" w:rsidP="00B665BF">
            <w:r>
              <w:t>Fruit kebabs with chocolate &amp; cream</w:t>
            </w:r>
          </w:p>
        </w:tc>
        <w:tc>
          <w:tcPr>
            <w:tcW w:w="1127" w:type="pct"/>
          </w:tcPr>
          <w:p w:rsidR="00B665BF" w:rsidRDefault="00B665BF" w:rsidP="00B665BF">
            <w:r w:rsidRPr="00D52DE1">
              <w:t>6pm – 8pm</w:t>
            </w:r>
          </w:p>
        </w:tc>
        <w:tc>
          <w:tcPr>
            <w:tcW w:w="1364" w:type="pct"/>
          </w:tcPr>
          <w:p w:rsidR="00B665BF" w:rsidRDefault="00B665BF" w:rsidP="00B665BF">
            <w:proofErr w:type="spellStart"/>
            <w:r>
              <w:t>Tanyfron</w:t>
            </w:r>
            <w:proofErr w:type="spellEnd"/>
          </w:p>
        </w:tc>
      </w:tr>
      <w:tr w:rsidR="00B665BF" w:rsidRPr="00013F2C" w:rsidTr="00CB7BFB">
        <w:trPr>
          <w:trHeight w:val="301"/>
        </w:trPr>
        <w:tc>
          <w:tcPr>
            <w:tcW w:w="1166" w:type="pct"/>
            <w:shd w:val="clear" w:color="auto" w:fill="FFFF00"/>
          </w:tcPr>
          <w:p w:rsidR="00B665BF" w:rsidRDefault="00B665BF" w:rsidP="00B665BF">
            <w:r>
              <w:t>CLOSED</w:t>
            </w:r>
          </w:p>
        </w:tc>
        <w:tc>
          <w:tcPr>
            <w:tcW w:w="1343" w:type="pct"/>
            <w:shd w:val="clear" w:color="auto" w:fill="FFFF00"/>
          </w:tcPr>
          <w:p w:rsidR="00B665BF" w:rsidRPr="00090992" w:rsidRDefault="00B665BF" w:rsidP="00B665BF">
            <w:r>
              <w:t>HALF TERM</w:t>
            </w:r>
          </w:p>
        </w:tc>
        <w:tc>
          <w:tcPr>
            <w:tcW w:w="1127" w:type="pct"/>
            <w:shd w:val="clear" w:color="auto" w:fill="FFFF00"/>
          </w:tcPr>
          <w:p w:rsidR="00B665BF" w:rsidRDefault="00B665BF" w:rsidP="00B665BF">
            <w:r>
              <w:t>CLOSED</w:t>
            </w:r>
          </w:p>
        </w:tc>
        <w:tc>
          <w:tcPr>
            <w:tcW w:w="1364" w:type="pct"/>
            <w:shd w:val="clear" w:color="auto" w:fill="FFFF00"/>
          </w:tcPr>
          <w:p w:rsidR="00B665BF" w:rsidRDefault="00B665BF" w:rsidP="00B665BF"/>
        </w:tc>
      </w:tr>
      <w:tr w:rsidR="00B665BF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665BF" w:rsidRDefault="00B665BF" w:rsidP="00B665BF">
            <w:r>
              <w:t>Tuesday</w:t>
            </w:r>
          </w:p>
          <w:p w:rsidR="00B665BF" w:rsidRDefault="00B665BF" w:rsidP="00B665BF">
            <w:r>
              <w:t>4/6/24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665BF" w:rsidRPr="001C67FB" w:rsidRDefault="00B665BF" w:rsidP="00B665BF">
            <w:r>
              <w:t>Inspire- emotional wellbeing, with brews and biscuits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665BF" w:rsidRDefault="00B665BF" w:rsidP="00B665BF">
            <w:r w:rsidRPr="0023575E"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665BF" w:rsidRDefault="00B665BF" w:rsidP="00B665BF">
            <w:proofErr w:type="spellStart"/>
            <w:r>
              <w:t>Tanyfron</w:t>
            </w:r>
            <w:proofErr w:type="spellEnd"/>
          </w:p>
        </w:tc>
      </w:tr>
      <w:tr w:rsidR="00B665BF" w:rsidRPr="00013F2C" w:rsidTr="00977229">
        <w:trPr>
          <w:trHeight w:val="301"/>
        </w:trPr>
        <w:tc>
          <w:tcPr>
            <w:tcW w:w="1166" w:type="pct"/>
          </w:tcPr>
          <w:p w:rsidR="00B665BF" w:rsidRDefault="00B665BF" w:rsidP="00B665BF">
            <w:r>
              <w:t>Tuesday</w:t>
            </w:r>
          </w:p>
          <w:p w:rsidR="00B665BF" w:rsidRDefault="00B665BF" w:rsidP="00B665BF">
            <w:r>
              <w:t>11/6/24</w:t>
            </w:r>
          </w:p>
        </w:tc>
        <w:tc>
          <w:tcPr>
            <w:tcW w:w="1343" w:type="pct"/>
          </w:tcPr>
          <w:p w:rsidR="00B665BF" w:rsidRPr="00090992" w:rsidRDefault="00B665BF" w:rsidP="00B665BF">
            <w:r>
              <w:t xml:space="preserve">Young </w:t>
            </w:r>
            <w:proofErr w:type="spellStart"/>
            <w:r>
              <w:t>carers</w:t>
            </w:r>
            <w:proofErr w:type="spellEnd"/>
            <w:r>
              <w:t xml:space="preserve"> </w:t>
            </w:r>
          </w:p>
        </w:tc>
        <w:tc>
          <w:tcPr>
            <w:tcW w:w="1127" w:type="pct"/>
          </w:tcPr>
          <w:p w:rsidR="00B665BF" w:rsidRDefault="00B665BF" w:rsidP="00B665BF">
            <w:r w:rsidRPr="0023575E">
              <w:t>6pm – 8pm</w:t>
            </w:r>
          </w:p>
        </w:tc>
        <w:tc>
          <w:tcPr>
            <w:tcW w:w="1364" w:type="pct"/>
          </w:tcPr>
          <w:p w:rsidR="00B665BF" w:rsidRPr="00B665BF" w:rsidRDefault="00B665BF" w:rsidP="00B665BF">
            <w:proofErr w:type="spellStart"/>
            <w:r w:rsidRPr="00B665BF">
              <w:t>Tanyfron</w:t>
            </w:r>
            <w:proofErr w:type="spellEnd"/>
          </w:p>
        </w:tc>
      </w:tr>
      <w:tr w:rsidR="00B665BF" w:rsidRPr="00013F2C" w:rsidTr="00977229">
        <w:trPr>
          <w:trHeight w:val="301"/>
        </w:trPr>
        <w:tc>
          <w:tcPr>
            <w:tcW w:w="1166" w:type="pct"/>
          </w:tcPr>
          <w:p w:rsidR="00B665BF" w:rsidRDefault="00B665BF" w:rsidP="00B665BF">
            <w:r>
              <w:t>Tuesday</w:t>
            </w:r>
          </w:p>
          <w:p w:rsidR="00B665BF" w:rsidRDefault="00B665BF" w:rsidP="00B665BF">
            <w:r>
              <w:t>18/6/24</w:t>
            </w:r>
          </w:p>
        </w:tc>
        <w:tc>
          <w:tcPr>
            <w:tcW w:w="1343" w:type="pct"/>
          </w:tcPr>
          <w:p w:rsidR="00B665BF" w:rsidRPr="00E33D61" w:rsidRDefault="00B665BF" w:rsidP="00B665BF">
            <w:r w:rsidRPr="00B665BF">
              <w:rPr>
                <w:color w:val="FF0000"/>
              </w:rPr>
              <w:t>Closed- Marketplace</w:t>
            </w:r>
          </w:p>
        </w:tc>
        <w:tc>
          <w:tcPr>
            <w:tcW w:w="1127" w:type="pct"/>
          </w:tcPr>
          <w:p w:rsidR="00B665BF" w:rsidRDefault="00B665BF" w:rsidP="00B665BF">
            <w:r w:rsidRPr="0023575E">
              <w:t>6pm – 8pm</w:t>
            </w:r>
          </w:p>
        </w:tc>
        <w:tc>
          <w:tcPr>
            <w:tcW w:w="1364" w:type="pct"/>
          </w:tcPr>
          <w:p w:rsidR="00B665BF" w:rsidRDefault="00B665BF" w:rsidP="00B665BF">
            <w:proofErr w:type="spellStart"/>
            <w:r>
              <w:t>Tanyfron</w:t>
            </w:r>
            <w:proofErr w:type="spellEnd"/>
          </w:p>
        </w:tc>
      </w:tr>
      <w:tr w:rsidR="00B665BF" w:rsidRPr="00013F2C" w:rsidTr="00977229">
        <w:trPr>
          <w:trHeight w:val="301"/>
        </w:trPr>
        <w:tc>
          <w:tcPr>
            <w:tcW w:w="1166" w:type="pct"/>
          </w:tcPr>
          <w:p w:rsidR="00B665BF" w:rsidRDefault="00B665BF" w:rsidP="00B665BF">
            <w:r>
              <w:t>Tuesday</w:t>
            </w:r>
          </w:p>
          <w:p w:rsidR="00B665BF" w:rsidRDefault="00B665BF" w:rsidP="00B665BF">
            <w:r>
              <w:t>25/6/24</w:t>
            </w:r>
          </w:p>
        </w:tc>
        <w:tc>
          <w:tcPr>
            <w:tcW w:w="1343" w:type="pct"/>
          </w:tcPr>
          <w:p w:rsidR="00B665BF" w:rsidRPr="00E33D61" w:rsidRDefault="00B665BF" w:rsidP="00B665BF">
            <w:r>
              <w:t>Youth work week</w:t>
            </w:r>
          </w:p>
        </w:tc>
        <w:tc>
          <w:tcPr>
            <w:tcW w:w="1127" w:type="pct"/>
          </w:tcPr>
          <w:p w:rsidR="00B665BF" w:rsidRDefault="00B665BF" w:rsidP="00B665BF">
            <w:r w:rsidRPr="0023575E">
              <w:t>6pm – 8pm</w:t>
            </w:r>
          </w:p>
        </w:tc>
        <w:tc>
          <w:tcPr>
            <w:tcW w:w="1364" w:type="pct"/>
          </w:tcPr>
          <w:p w:rsidR="00B665BF" w:rsidRDefault="00B665BF" w:rsidP="00B665BF">
            <w:proofErr w:type="spellStart"/>
            <w:r>
              <w:t>Tanyfron</w:t>
            </w:r>
            <w:proofErr w:type="spellEnd"/>
          </w:p>
        </w:tc>
      </w:tr>
      <w:tr w:rsidR="00B665BF" w:rsidRPr="00013F2C" w:rsidTr="00977229">
        <w:trPr>
          <w:trHeight w:val="301"/>
        </w:trPr>
        <w:tc>
          <w:tcPr>
            <w:tcW w:w="1166" w:type="pct"/>
          </w:tcPr>
          <w:p w:rsidR="00B665BF" w:rsidRDefault="00B665BF" w:rsidP="00B665BF">
            <w:r>
              <w:t>Tuesday</w:t>
            </w:r>
          </w:p>
          <w:p w:rsidR="00B665BF" w:rsidRDefault="00B665BF" w:rsidP="00B665BF">
            <w:r>
              <w:t>2/7/24</w:t>
            </w:r>
          </w:p>
        </w:tc>
        <w:tc>
          <w:tcPr>
            <w:tcW w:w="1343" w:type="pct"/>
          </w:tcPr>
          <w:p w:rsidR="00B665BF" w:rsidRPr="00E33D61" w:rsidRDefault="00B665BF" w:rsidP="00B665BF">
            <w:r>
              <w:t>Dodgeball &amp; football</w:t>
            </w:r>
          </w:p>
        </w:tc>
        <w:tc>
          <w:tcPr>
            <w:tcW w:w="1127" w:type="pct"/>
          </w:tcPr>
          <w:p w:rsidR="00B665BF" w:rsidRDefault="00B665BF" w:rsidP="00B665BF">
            <w:r w:rsidRPr="0023575E">
              <w:t>6pm – 8pm</w:t>
            </w:r>
          </w:p>
        </w:tc>
        <w:tc>
          <w:tcPr>
            <w:tcW w:w="1364" w:type="pct"/>
          </w:tcPr>
          <w:p w:rsidR="00B665BF" w:rsidRDefault="00B665BF" w:rsidP="00B665BF">
            <w:proofErr w:type="spellStart"/>
            <w:r>
              <w:t>Tanyfron</w:t>
            </w:r>
            <w:proofErr w:type="spellEnd"/>
          </w:p>
        </w:tc>
      </w:tr>
      <w:tr w:rsidR="00B665BF" w:rsidRPr="00013F2C" w:rsidTr="00977229">
        <w:trPr>
          <w:trHeight w:val="301"/>
        </w:trPr>
        <w:tc>
          <w:tcPr>
            <w:tcW w:w="1166" w:type="pct"/>
          </w:tcPr>
          <w:p w:rsidR="00B665BF" w:rsidRDefault="00B665BF" w:rsidP="00B665BF">
            <w:r>
              <w:t>Tuesday</w:t>
            </w:r>
          </w:p>
          <w:p w:rsidR="00B665BF" w:rsidRPr="00306345" w:rsidRDefault="00B665BF" w:rsidP="00B665BF">
            <w:r>
              <w:t>9/7/24</w:t>
            </w:r>
          </w:p>
        </w:tc>
        <w:tc>
          <w:tcPr>
            <w:tcW w:w="1343" w:type="pct"/>
          </w:tcPr>
          <w:p w:rsidR="00B665BF" w:rsidRPr="00E33D61" w:rsidRDefault="00B665BF" w:rsidP="00B665BF">
            <w:proofErr w:type="spellStart"/>
            <w:r>
              <w:t>Rounders</w:t>
            </w:r>
            <w:proofErr w:type="spellEnd"/>
            <w:r>
              <w:t xml:space="preserve"> competition</w:t>
            </w:r>
          </w:p>
        </w:tc>
        <w:tc>
          <w:tcPr>
            <w:tcW w:w="1127" w:type="pct"/>
          </w:tcPr>
          <w:p w:rsidR="00B665BF" w:rsidRDefault="00B665BF" w:rsidP="00B665BF">
            <w:r w:rsidRPr="0023575E">
              <w:t>6pm – 8pm</w:t>
            </w:r>
          </w:p>
        </w:tc>
        <w:tc>
          <w:tcPr>
            <w:tcW w:w="1364" w:type="pct"/>
          </w:tcPr>
          <w:p w:rsidR="00B665BF" w:rsidRDefault="00B665BF" w:rsidP="00B665BF">
            <w:proofErr w:type="spellStart"/>
            <w:r>
              <w:t>Tanyfron</w:t>
            </w:r>
            <w:proofErr w:type="spellEnd"/>
          </w:p>
        </w:tc>
      </w:tr>
      <w:tr w:rsidR="00B665BF" w:rsidRPr="00013F2C" w:rsidTr="00977229">
        <w:trPr>
          <w:trHeight w:val="301"/>
        </w:trPr>
        <w:tc>
          <w:tcPr>
            <w:tcW w:w="1166" w:type="pct"/>
          </w:tcPr>
          <w:p w:rsidR="00B665BF" w:rsidRDefault="00B665BF" w:rsidP="00B665BF">
            <w:r>
              <w:lastRenderedPageBreak/>
              <w:t xml:space="preserve"> Tuesday</w:t>
            </w:r>
          </w:p>
          <w:p w:rsidR="00B665BF" w:rsidRPr="00306345" w:rsidRDefault="00B665BF" w:rsidP="00B665BF">
            <w:r>
              <w:t>16/7/24</w:t>
            </w:r>
          </w:p>
        </w:tc>
        <w:tc>
          <w:tcPr>
            <w:tcW w:w="1343" w:type="pct"/>
          </w:tcPr>
          <w:p w:rsidR="00B665BF" w:rsidRPr="00E33D61" w:rsidRDefault="00B665BF" w:rsidP="00B665BF">
            <w:r>
              <w:t>End of year trip or party!!!</w:t>
            </w:r>
            <w:bookmarkStart w:id="0" w:name="_GoBack"/>
            <w:bookmarkEnd w:id="0"/>
          </w:p>
        </w:tc>
        <w:tc>
          <w:tcPr>
            <w:tcW w:w="1127" w:type="pct"/>
          </w:tcPr>
          <w:p w:rsidR="00B665BF" w:rsidRDefault="00B665BF" w:rsidP="00B665BF">
            <w:r w:rsidRPr="0023575E">
              <w:t>6pm – 8pm</w:t>
            </w:r>
          </w:p>
        </w:tc>
        <w:tc>
          <w:tcPr>
            <w:tcW w:w="1364" w:type="pct"/>
          </w:tcPr>
          <w:p w:rsidR="00B665BF" w:rsidRDefault="00B665BF" w:rsidP="00B665BF">
            <w:proofErr w:type="spellStart"/>
            <w:r>
              <w:t>Tanyfron</w:t>
            </w:r>
            <w:proofErr w:type="spellEnd"/>
          </w:p>
        </w:tc>
      </w:tr>
    </w:tbl>
    <w:p w:rsidR="00C76BF0" w:rsidRPr="00807842" w:rsidRDefault="00C76BF0" w:rsidP="00FF4819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FF4819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FF4819">
      <w:r>
        <w:separator/>
      </w:r>
    </w:p>
  </w:endnote>
  <w:endnote w:type="continuationSeparator" w:id="0">
    <w:p w:rsidR="00566903" w:rsidRDefault="00566903" w:rsidP="00FF4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FF481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FF4819">
      <w:r>
        <w:separator/>
      </w:r>
    </w:p>
  </w:footnote>
  <w:footnote w:type="continuationSeparator" w:id="0">
    <w:p w:rsidR="00566903" w:rsidRDefault="00566903" w:rsidP="00FF4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FF481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FF481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FF4819">
    <w:pPr>
      <w:pStyle w:val="Header"/>
    </w:pPr>
  </w:p>
  <w:p w:rsidR="00F86700" w:rsidRDefault="005C00E8" w:rsidP="00FF4819">
    <w:pPr>
      <w:pStyle w:val="Header"/>
    </w:pPr>
    <w:r>
      <w:t xml:space="preserve">                               </w:t>
    </w:r>
  </w:p>
  <w:p w:rsidR="00F86700" w:rsidRDefault="00F86700" w:rsidP="00FF4819">
    <w:pPr>
      <w:pStyle w:val="Header"/>
    </w:pPr>
  </w:p>
  <w:p w:rsidR="00DC2E54" w:rsidRDefault="00DC2E54" w:rsidP="00FF48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876AF"/>
    <w:rsid w:val="0019314A"/>
    <w:rsid w:val="00193F33"/>
    <w:rsid w:val="00197AAD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35E4F"/>
    <w:rsid w:val="00362E17"/>
    <w:rsid w:val="00367CB3"/>
    <w:rsid w:val="00370C34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7EF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3386"/>
    <w:rsid w:val="008D5441"/>
    <w:rsid w:val="008E5D20"/>
    <w:rsid w:val="00956136"/>
    <w:rsid w:val="00972BD7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665BF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B7BFB"/>
    <w:rsid w:val="00CD0054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C7094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131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3774A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4819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511A8D24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FF4819"/>
    <w:pPr>
      <w:tabs>
        <w:tab w:val="left" w:pos="735"/>
        <w:tab w:val="center" w:pos="1249"/>
      </w:tabs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735"/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5F717-FEAA-4AFF-9964-E1AB5F082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8</TotalTime>
  <Pages>2</Pages>
  <Words>190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Julie1 Davies</dc:creator>
  <cp:keywords>business forms correspondence meetings agenda minutes reminders seminars tradeshows conferences action items</cp:keywords>
  <dc:description>Use this template to create a basic agenda for a meeting.</dc:description>
  <cp:lastModifiedBy>Julie1 Davies</cp:lastModifiedBy>
  <cp:revision>3</cp:revision>
  <cp:lastPrinted>2024-03-11T10:38:00Z</cp:lastPrinted>
  <dcterms:created xsi:type="dcterms:W3CDTF">2024-03-11T10:58:00Z</dcterms:created>
  <dcterms:modified xsi:type="dcterms:W3CDTF">2024-03-12T19:09:00Z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