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475687" w14:textId="77777777" w:rsidR="00DE3C04" w:rsidRDefault="00C76BF0" w:rsidP="0049117B">
      <w:pPr>
        <w:pStyle w:val="Title"/>
      </w:pPr>
      <w:proofErr w:type="spellStart"/>
      <w:r w:rsidRPr="00013F2C">
        <w:t>Programme</w:t>
      </w:r>
      <w:proofErr w:type="spellEnd"/>
      <w:r w:rsidRPr="00013F2C">
        <w:t xml:space="preserve"> for </w:t>
      </w:r>
      <w:r w:rsidR="00A17D95">
        <w:t>Youth Provision</w:t>
      </w:r>
      <w:r w:rsidR="0073795E">
        <w:t xml:space="preserve"> </w:t>
      </w:r>
      <w:proofErr w:type="spellStart"/>
      <w:r w:rsidR="0073795E">
        <w:t>Brymbo</w:t>
      </w:r>
      <w:proofErr w:type="spellEnd"/>
    </w:p>
    <w:p w14:paraId="0ACF6684" w14:textId="77777777" w:rsidR="00C76BF0" w:rsidRDefault="0073795E" w:rsidP="0049117B">
      <w:pPr>
        <w:pStyle w:val="Title"/>
      </w:pPr>
      <w:r>
        <w:t>January to April 2025</w:t>
      </w:r>
    </w:p>
    <w:p w14:paraId="519C97E4" w14:textId="77777777" w:rsidR="00EE287D" w:rsidRPr="00013F2C" w:rsidRDefault="00EE287D" w:rsidP="0049117B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14:paraId="289D3C91" w14:textId="77777777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14:paraId="7F7BD9AB" w14:textId="77777777" w:rsidR="00C76BF0" w:rsidRPr="00013F2C" w:rsidRDefault="00C76BF0" w:rsidP="0049117B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14:paraId="4D5A7F23" w14:textId="77777777" w:rsidR="00C76BF0" w:rsidRPr="00013F2C" w:rsidRDefault="00C76BF0" w:rsidP="0049117B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14:paraId="23CC5209" w14:textId="77777777" w:rsidR="00C76BF0" w:rsidRPr="00013F2C" w:rsidRDefault="00C76BF0" w:rsidP="0049117B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14:paraId="7073E175" w14:textId="77777777" w:rsidR="00C76BF0" w:rsidRPr="00013F2C" w:rsidRDefault="00C76BF0" w:rsidP="0049117B">
            <w:pPr>
              <w:pStyle w:val="TableHeader"/>
            </w:pPr>
            <w:r w:rsidRPr="00013F2C">
              <w:t>Location</w:t>
            </w:r>
          </w:p>
        </w:tc>
      </w:tr>
      <w:tr w:rsidR="002E5AFA" w:rsidRPr="00013F2C" w14:paraId="738BB7A6" w14:textId="77777777" w:rsidTr="008225CE">
        <w:trPr>
          <w:trHeight w:val="671"/>
        </w:trPr>
        <w:tc>
          <w:tcPr>
            <w:tcW w:w="1166" w:type="pct"/>
            <w:shd w:val="clear" w:color="auto" w:fill="FABF8F" w:themeFill="accent6" w:themeFillTint="99"/>
          </w:tcPr>
          <w:p w14:paraId="33295248" w14:textId="77777777" w:rsidR="002E5AFA" w:rsidRDefault="002E5AFA" w:rsidP="0049117B">
            <w:pPr>
              <w:pStyle w:val="TableHeader"/>
            </w:pPr>
            <w:r>
              <w:t xml:space="preserve">Mon </w:t>
            </w:r>
          </w:p>
          <w:p w14:paraId="53465232" w14:textId="77777777" w:rsidR="002E5AFA" w:rsidRPr="000D241E" w:rsidRDefault="002E5AFA" w:rsidP="0049117B">
            <w:pPr>
              <w:pStyle w:val="TableHeader"/>
            </w:pPr>
            <w:r>
              <w:t>6/1/25</w:t>
            </w:r>
          </w:p>
        </w:tc>
        <w:tc>
          <w:tcPr>
            <w:tcW w:w="3834" w:type="pct"/>
            <w:gridSpan w:val="3"/>
            <w:shd w:val="clear" w:color="auto" w:fill="FABF8F" w:themeFill="accent6" w:themeFillTint="99"/>
          </w:tcPr>
          <w:p w14:paraId="4BCC314A" w14:textId="77777777" w:rsidR="002E5AFA" w:rsidRPr="00B55C79" w:rsidRDefault="002E5AFA" w:rsidP="0049117B">
            <w:r>
              <w:t>Closed Team Meeting</w:t>
            </w:r>
          </w:p>
        </w:tc>
      </w:tr>
      <w:tr w:rsidR="005A47B9" w:rsidRPr="00013F2C" w14:paraId="79E92088" w14:textId="77777777" w:rsidTr="002E5AFA">
        <w:trPr>
          <w:trHeight w:val="567"/>
        </w:trPr>
        <w:tc>
          <w:tcPr>
            <w:tcW w:w="1166" w:type="pct"/>
            <w:shd w:val="clear" w:color="auto" w:fill="auto"/>
          </w:tcPr>
          <w:p w14:paraId="52115E5A" w14:textId="77777777" w:rsidR="005A47B9" w:rsidRDefault="005A47B9" w:rsidP="0049117B">
            <w:proofErr w:type="spellStart"/>
            <w:r>
              <w:t>Thur</w:t>
            </w:r>
            <w:proofErr w:type="spellEnd"/>
          </w:p>
          <w:p w14:paraId="7F5D970E" w14:textId="77777777" w:rsidR="005A47B9" w:rsidRPr="001C67FB" w:rsidRDefault="005A47B9" w:rsidP="0049117B">
            <w:r>
              <w:t>9/1/25</w:t>
            </w:r>
          </w:p>
        </w:tc>
        <w:tc>
          <w:tcPr>
            <w:tcW w:w="1343" w:type="pct"/>
            <w:shd w:val="clear" w:color="auto" w:fill="auto"/>
          </w:tcPr>
          <w:p w14:paraId="4478F7A9" w14:textId="77777777" w:rsidR="00220849" w:rsidRDefault="00220849" w:rsidP="0049117B"/>
          <w:p w14:paraId="6FC1E6BB" w14:textId="77777777" w:rsidR="005A47B9" w:rsidRDefault="002E5AFA" w:rsidP="0049117B">
            <w:r>
              <w:t>Welcome Back</w:t>
            </w:r>
          </w:p>
        </w:tc>
        <w:tc>
          <w:tcPr>
            <w:tcW w:w="1127" w:type="pct"/>
            <w:shd w:val="clear" w:color="auto" w:fill="auto"/>
          </w:tcPr>
          <w:p w14:paraId="7CBD9A0D" w14:textId="77777777" w:rsidR="005A47B9" w:rsidRDefault="005A47B9" w:rsidP="0049117B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14:paraId="10CBEA53" w14:textId="77777777" w:rsidR="005A47B9" w:rsidRPr="00B55C79" w:rsidRDefault="005A47B9" w:rsidP="0049117B">
            <w:r w:rsidRPr="004959F2">
              <w:t>Cheshire View Container</w:t>
            </w:r>
          </w:p>
        </w:tc>
      </w:tr>
      <w:tr w:rsidR="005A47B9" w:rsidRPr="00013F2C" w14:paraId="39DA7968" w14:textId="77777777" w:rsidTr="002E5AFA">
        <w:trPr>
          <w:trHeight w:val="567"/>
        </w:trPr>
        <w:tc>
          <w:tcPr>
            <w:tcW w:w="1166" w:type="pct"/>
            <w:shd w:val="clear" w:color="auto" w:fill="auto"/>
          </w:tcPr>
          <w:p w14:paraId="7F91EBF3" w14:textId="77777777" w:rsidR="005A47B9" w:rsidRDefault="005A47B9" w:rsidP="0049117B">
            <w:pPr>
              <w:pStyle w:val="TableHeader"/>
            </w:pPr>
            <w:r>
              <w:t xml:space="preserve">Mon </w:t>
            </w:r>
          </w:p>
          <w:p w14:paraId="1C15D4DF" w14:textId="77777777" w:rsidR="005A47B9" w:rsidRPr="000D241E" w:rsidRDefault="005A47B9" w:rsidP="0049117B">
            <w:pPr>
              <w:pStyle w:val="TableHeader"/>
            </w:pPr>
            <w:r>
              <w:t>13/1/25</w:t>
            </w:r>
          </w:p>
        </w:tc>
        <w:tc>
          <w:tcPr>
            <w:tcW w:w="1343" w:type="pct"/>
            <w:shd w:val="clear" w:color="auto" w:fill="auto"/>
          </w:tcPr>
          <w:p w14:paraId="0C9431C7" w14:textId="77777777" w:rsidR="005A47B9" w:rsidRPr="001C67FB" w:rsidRDefault="008225CE" w:rsidP="0049117B">
            <w:r>
              <w:t>Games Night</w:t>
            </w:r>
          </w:p>
        </w:tc>
        <w:tc>
          <w:tcPr>
            <w:tcW w:w="1127" w:type="pct"/>
            <w:shd w:val="clear" w:color="auto" w:fill="auto"/>
          </w:tcPr>
          <w:p w14:paraId="2C464CB3" w14:textId="77777777" w:rsidR="005A47B9" w:rsidRDefault="005A47B9" w:rsidP="0049117B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14:paraId="1FF94BB7" w14:textId="77777777" w:rsidR="005A47B9" w:rsidRPr="00B55C79" w:rsidRDefault="005A47B9" w:rsidP="0049117B">
            <w:r w:rsidRPr="004959F2">
              <w:t>Cheshire View Container</w:t>
            </w:r>
          </w:p>
        </w:tc>
      </w:tr>
      <w:tr w:rsidR="005A47B9" w:rsidRPr="00013F2C" w14:paraId="083354B3" w14:textId="77777777" w:rsidTr="002E5AFA">
        <w:trPr>
          <w:trHeight w:val="567"/>
        </w:trPr>
        <w:tc>
          <w:tcPr>
            <w:tcW w:w="1166" w:type="pct"/>
            <w:shd w:val="clear" w:color="auto" w:fill="auto"/>
          </w:tcPr>
          <w:p w14:paraId="0D706107" w14:textId="77777777" w:rsidR="005A47B9" w:rsidRDefault="005A47B9" w:rsidP="0049117B">
            <w:r>
              <w:t xml:space="preserve">Thursday </w:t>
            </w:r>
          </w:p>
          <w:p w14:paraId="2B46FFA5" w14:textId="77777777" w:rsidR="005A47B9" w:rsidRPr="001C67FB" w:rsidRDefault="005A47B9" w:rsidP="0049117B">
            <w:r>
              <w:t>16/1/25</w:t>
            </w:r>
          </w:p>
        </w:tc>
        <w:tc>
          <w:tcPr>
            <w:tcW w:w="1343" w:type="pct"/>
            <w:shd w:val="clear" w:color="auto" w:fill="auto"/>
          </w:tcPr>
          <w:p w14:paraId="5DCA15F6" w14:textId="77777777" w:rsidR="005A47B9" w:rsidRDefault="008225CE" w:rsidP="0049117B">
            <w:r>
              <w:t>YP Run Session</w:t>
            </w:r>
          </w:p>
        </w:tc>
        <w:tc>
          <w:tcPr>
            <w:tcW w:w="1127" w:type="pct"/>
            <w:shd w:val="clear" w:color="auto" w:fill="auto"/>
          </w:tcPr>
          <w:p w14:paraId="2CB960F9" w14:textId="77777777" w:rsidR="005A47B9" w:rsidRDefault="005A47B9" w:rsidP="0049117B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14:paraId="5ECA0BCB" w14:textId="77777777" w:rsidR="005A47B9" w:rsidRPr="00B55C79" w:rsidRDefault="005A47B9" w:rsidP="0049117B">
            <w:r w:rsidRPr="004959F2">
              <w:t>Cheshire View Container</w:t>
            </w:r>
          </w:p>
        </w:tc>
      </w:tr>
      <w:tr w:rsidR="005A47B9" w:rsidRPr="00013F2C" w14:paraId="28E9FC2E" w14:textId="77777777" w:rsidTr="002E5AFA">
        <w:trPr>
          <w:trHeight w:val="567"/>
        </w:trPr>
        <w:tc>
          <w:tcPr>
            <w:tcW w:w="1166" w:type="pct"/>
            <w:shd w:val="clear" w:color="auto" w:fill="auto"/>
          </w:tcPr>
          <w:p w14:paraId="3445045C" w14:textId="77777777" w:rsidR="005A47B9" w:rsidRDefault="005A47B9" w:rsidP="0049117B">
            <w:pPr>
              <w:pStyle w:val="TableHeader"/>
            </w:pPr>
            <w:r>
              <w:t xml:space="preserve">Mon </w:t>
            </w:r>
          </w:p>
          <w:p w14:paraId="56C51324" w14:textId="77777777" w:rsidR="005A47B9" w:rsidRPr="000D241E" w:rsidRDefault="005A47B9" w:rsidP="0049117B">
            <w:pPr>
              <w:pStyle w:val="TableHeader"/>
            </w:pPr>
            <w:r>
              <w:t>20/1/25</w:t>
            </w:r>
          </w:p>
        </w:tc>
        <w:tc>
          <w:tcPr>
            <w:tcW w:w="1343" w:type="pct"/>
            <w:shd w:val="clear" w:color="auto" w:fill="auto"/>
          </w:tcPr>
          <w:p w14:paraId="617C1E1F" w14:textId="77777777" w:rsidR="005A47B9" w:rsidRDefault="008225CE" w:rsidP="0049117B">
            <w:r>
              <w:t>Craft Night</w:t>
            </w:r>
          </w:p>
        </w:tc>
        <w:tc>
          <w:tcPr>
            <w:tcW w:w="1127" w:type="pct"/>
            <w:shd w:val="clear" w:color="auto" w:fill="auto"/>
          </w:tcPr>
          <w:p w14:paraId="719C877D" w14:textId="77777777" w:rsidR="005A47B9" w:rsidRDefault="005A47B9" w:rsidP="0049117B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14:paraId="1D06CCC2" w14:textId="77777777" w:rsidR="005A47B9" w:rsidRPr="00B55C79" w:rsidRDefault="005A47B9" w:rsidP="0049117B">
            <w:r w:rsidRPr="004959F2">
              <w:t>Cheshire View Container</w:t>
            </w:r>
          </w:p>
        </w:tc>
      </w:tr>
      <w:tr w:rsidR="005A47B9" w:rsidRPr="00013F2C" w14:paraId="4C630F22" w14:textId="77777777" w:rsidTr="002E5AFA">
        <w:trPr>
          <w:trHeight w:val="567"/>
        </w:trPr>
        <w:tc>
          <w:tcPr>
            <w:tcW w:w="1166" w:type="pct"/>
            <w:shd w:val="clear" w:color="auto" w:fill="auto"/>
          </w:tcPr>
          <w:p w14:paraId="337C320D" w14:textId="77777777" w:rsidR="005A47B9" w:rsidRDefault="005A47B9" w:rsidP="0049117B">
            <w:r>
              <w:t>Thurs</w:t>
            </w:r>
          </w:p>
          <w:p w14:paraId="3E98DF2F" w14:textId="77777777" w:rsidR="005A47B9" w:rsidRPr="001C67FB" w:rsidRDefault="005A47B9" w:rsidP="0049117B">
            <w:r>
              <w:t>23/1/25</w:t>
            </w:r>
          </w:p>
        </w:tc>
        <w:tc>
          <w:tcPr>
            <w:tcW w:w="1343" w:type="pct"/>
            <w:shd w:val="clear" w:color="auto" w:fill="auto"/>
          </w:tcPr>
          <w:p w14:paraId="09B6EC56" w14:textId="77777777" w:rsidR="005A47B9" w:rsidRPr="00090992" w:rsidRDefault="008225CE" w:rsidP="0049117B">
            <w:r>
              <w:t>Burns Night &amp; Chocolate Cake Day</w:t>
            </w:r>
          </w:p>
        </w:tc>
        <w:tc>
          <w:tcPr>
            <w:tcW w:w="1127" w:type="pct"/>
            <w:shd w:val="clear" w:color="auto" w:fill="auto"/>
          </w:tcPr>
          <w:p w14:paraId="4995660D" w14:textId="77777777" w:rsidR="005A47B9" w:rsidRDefault="005A47B9" w:rsidP="0049117B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14:paraId="0378CD27" w14:textId="77777777" w:rsidR="005A47B9" w:rsidRPr="00B55C79" w:rsidRDefault="005A47B9" w:rsidP="0049117B">
            <w:r w:rsidRPr="004959F2">
              <w:t>Cheshire View Container</w:t>
            </w:r>
          </w:p>
        </w:tc>
      </w:tr>
      <w:tr w:rsidR="005A47B9" w:rsidRPr="00013F2C" w14:paraId="4A56A1FC" w14:textId="77777777" w:rsidTr="002E5AFA">
        <w:trPr>
          <w:trHeight w:val="567"/>
        </w:trPr>
        <w:tc>
          <w:tcPr>
            <w:tcW w:w="1166" w:type="pct"/>
            <w:shd w:val="clear" w:color="auto" w:fill="auto"/>
          </w:tcPr>
          <w:p w14:paraId="0F486D83" w14:textId="77777777" w:rsidR="005A47B9" w:rsidRDefault="005A47B9" w:rsidP="0049117B">
            <w:pPr>
              <w:pStyle w:val="TableHeader"/>
            </w:pPr>
            <w:r>
              <w:t xml:space="preserve">Mon </w:t>
            </w:r>
          </w:p>
          <w:p w14:paraId="689DEC1E" w14:textId="77777777" w:rsidR="005A47B9" w:rsidRPr="000D241E" w:rsidRDefault="005A47B9" w:rsidP="0049117B">
            <w:pPr>
              <w:pStyle w:val="TableHeader"/>
            </w:pPr>
            <w:r>
              <w:t>27/1/25</w:t>
            </w:r>
          </w:p>
        </w:tc>
        <w:tc>
          <w:tcPr>
            <w:tcW w:w="1343" w:type="pct"/>
            <w:shd w:val="clear" w:color="auto" w:fill="auto"/>
          </w:tcPr>
          <w:p w14:paraId="65E327DA" w14:textId="77777777" w:rsidR="005A47B9" w:rsidRDefault="008225CE" w:rsidP="0049117B">
            <w:r>
              <w:t>Chinese New Year theme Activities</w:t>
            </w:r>
          </w:p>
          <w:p w14:paraId="0D781737" w14:textId="731244B0" w:rsidR="0019048C" w:rsidRPr="00090992" w:rsidRDefault="0065408D" w:rsidP="0049117B">
            <w:r>
              <w:t>(</w:t>
            </w:r>
            <w:r w:rsidR="0019048C" w:rsidRPr="0049117B">
              <w:t>NHS vaping</w:t>
            </w:r>
            <w:r w:rsidR="00415B4C" w:rsidRPr="0049117B">
              <w:t xml:space="preserve"> </w:t>
            </w:r>
            <w:r w:rsidR="0019048C" w:rsidRPr="0049117B">
              <w:t>&amp;</w:t>
            </w:r>
            <w:r w:rsidR="00415B4C" w:rsidRPr="0049117B">
              <w:t xml:space="preserve"> energy drinks</w:t>
            </w:r>
            <w:r w:rsidR="0049117B">
              <w:t xml:space="preserve"> session</w:t>
            </w:r>
            <w:r w:rsidR="00415B4C" w:rsidRPr="0049117B">
              <w:t>)</w:t>
            </w:r>
          </w:p>
        </w:tc>
        <w:tc>
          <w:tcPr>
            <w:tcW w:w="1127" w:type="pct"/>
            <w:shd w:val="clear" w:color="auto" w:fill="auto"/>
          </w:tcPr>
          <w:p w14:paraId="531F4410" w14:textId="77777777" w:rsidR="005A47B9" w:rsidRDefault="005A47B9" w:rsidP="0049117B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14:paraId="718304A8" w14:textId="77777777" w:rsidR="005A47B9" w:rsidRPr="00B55C79" w:rsidRDefault="005A47B9" w:rsidP="0049117B">
            <w:r w:rsidRPr="004959F2">
              <w:t>Cheshire View Container</w:t>
            </w:r>
          </w:p>
        </w:tc>
      </w:tr>
      <w:tr w:rsidR="005A47B9" w:rsidRPr="00013F2C" w14:paraId="6AF1B572" w14:textId="77777777" w:rsidTr="002E5AFA">
        <w:trPr>
          <w:trHeight w:val="567"/>
        </w:trPr>
        <w:tc>
          <w:tcPr>
            <w:tcW w:w="1166" w:type="pct"/>
            <w:shd w:val="clear" w:color="auto" w:fill="auto"/>
          </w:tcPr>
          <w:p w14:paraId="78910B3F" w14:textId="77777777" w:rsidR="005A47B9" w:rsidRDefault="005A47B9" w:rsidP="0049117B">
            <w:r>
              <w:lastRenderedPageBreak/>
              <w:t>Thurs</w:t>
            </w:r>
          </w:p>
          <w:p w14:paraId="6F6973C2" w14:textId="77777777" w:rsidR="005A47B9" w:rsidRPr="001C67FB" w:rsidRDefault="005A47B9" w:rsidP="0049117B">
            <w:r>
              <w:t>30/1/25</w:t>
            </w:r>
          </w:p>
        </w:tc>
        <w:tc>
          <w:tcPr>
            <w:tcW w:w="1343" w:type="pct"/>
            <w:shd w:val="clear" w:color="auto" w:fill="auto"/>
          </w:tcPr>
          <w:p w14:paraId="3B8ACDB1" w14:textId="77777777" w:rsidR="005A47B9" w:rsidRPr="00090992" w:rsidRDefault="008225CE" w:rsidP="0049117B">
            <w:r>
              <w:t>Hot Chocolate Day</w:t>
            </w:r>
          </w:p>
        </w:tc>
        <w:tc>
          <w:tcPr>
            <w:tcW w:w="1127" w:type="pct"/>
            <w:shd w:val="clear" w:color="auto" w:fill="auto"/>
          </w:tcPr>
          <w:p w14:paraId="5701CEA6" w14:textId="77777777" w:rsidR="005A47B9" w:rsidRPr="00430B31" w:rsidRDefault="005A47B9" w:rsidP="0049117B">
            <w:r w:rsidRPr="00430B31">
              <w:t>18:00-20:00</w:t>
            </w:r>
          </w:p>
        </w:tc>
        <w:tc>
          <w:tcPr>
            <w:tcW w:w="1364" w:type="pct"/>
            <w:shd w:val="clear" w:color="auto" w:fill="auto"/>
          </w:tcPr>
          <w:p w14:paraId="7B619DDA" w14:textId="77777777" w:rsidR="005A47B9" w:rsidRPr="00B55C79" w:rsidRDefault="005A47B9" w:rsidP="0049117B">
            <w:r w:rsidRPr="004959F2">
              <w:t>Cheshire View Container</w:t>
            </w:r>
          </w:p>
        </w:tc>
      </w:tr>
      <w:tr w:rsidR="00C22CDA" w:rsidRPr="00013F2C" w14:paraId="6273AFB2" w14:textId="77777777" w:rsidTr="00FD0A9B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14:paraId="55CABCFD" w14:textId="77777777" w:rsidR="00C22CDA" w:rsidRPr="00013F2C" w:rsidRDefault="00C22CDA" w:rsidP="0049117B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14:paraId="5DC12960" w14:textId="77777777" w:rsidR="00C22CDA" w:rsidRPr="00013F2C" w:rsidRDefault="00C22CDA" w:rsidP="0049117B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14:paraId="565D1E31" w14:textId="77777777" w:rsidR="00C22CDA" w:rsidRPr="00013F2C" w:rsidRDefault="00C22CDA" w:rsidP="0049117B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14:paraId="4D5C213B" w14:textId="77777777" w:rsidR="00C22CDA" w:rsidRPr="00013F2C" w:rsidRDefault="00C22CDA" w:rsidP="0049117B">
            <w:pPr>
              <w:pStyle w:val="TableHeader"/>
            </w:pPr>
            <w:r w:rsidRPr="00013F2C">
              <w:t>Location</w:t>
            </w:r>
          </w:p>
        </w:tc>
      </w:tr>
      <w:tr w:rsidR="005A47B9" w:rsidRPr="00013F2C" w14:paraId="53117C9B" w14:textId="77777777" w:rsidTr="002E5AFA">
        <w:trPr>
          <w:trHeight w:val="567"/>
        </w:trPr>
        <w:tc>
          <w:tcPr>
            <w:tcW w:w="1166" w:type="pct"/>
            <w:shd w:val="clear" w:color="auto" w:fill="auto"/>
          </w:tcPr>
          <w:p w14:paraId="0B2822A6" w14:textId="77777777" w:rsidR="005A47B9" w:rsidRDefault="005A47B9" w:rsidP="0049117B">
            <w:pPr>
              <w:pStyle w:val="TableHeader"/>
            </w:pPr>
            <w:r>
              <w:t xml:space="preserve">Mon </w:t>
            </w:r>
          </w:p>
          <w:p w14:paraId="1DC5EBC3" w14:textId="77777777" w:rsidR="005A47B9" w:rsidRPr="000D241E" w:rsidRDefault="005A47B9" w:rsidP="0049117B">
            <w:pPr>
              <w:pStyle w:val="TableHeader"/>
            </w:pPr>
            <w:r>
              <w:t>3/2/25</w:t>
            </w:r>
          </w:p>
        </w:tc>
        <w:tc>
          <w:tcPr>
            <w:tcW w:w="1343" w:type="pct"/>
            <w:shd w:val="clear" w:color="auto" w:fill="auto"/>
          </w:tcPr>
          <w:p w14:paraId="4CF246D2" w14:textId="77777777" w:rsidR="005A47B9" w:rsidRDefault="008225CE" w:rsidP="0049117B">
            <w:r>
              <w:t>Yorkshire Pudding Day</w:t>
            </w:r>
          </w:p>
          <w:p w14:paraId="0593BBDC" w14:textId="77777777" w:rsidR="00AC00EF" w:rsidRPr="00090992" w:rsidRDefault="00AC00EF" w:rsidP="0049117B">
            <w:r>
              <w:t xml:space="preserve">Sweet N </w:t>
            </w:r>
            <w:proofErr w:type="spellStart"/>
            <w:r>
              <w:t>Savoury</w:t>
            </w:r>
            <w:proofErr w:type="spellEnd"/>
          </w:p>
        </w:tc>
        <w:tc>
          <w:tcPr>
            <w:tcW w:w="1127" w:type="pct"/>
            <w:shd w:val="clear" w:color="auto" w:fill="auto"/>
          </w:tcPr>
          <w:p w14:paraId="0F9AAB09" w14:textId="77777777" w:rsidR="005A47B9" w:rsidRPr="00430B31" w:rsidRDefault="005A47B9" w:rsidP="0049117B">
            <w:r w:rsidRPr="00430B31">
              <w:t>18:00-20:00</w:t>
            </w:r>
          </w:p>
        </w:tc>
        <w:tc>
          <w:tcPr>
            <w:tcW w:w="1364" w:type="pct"/>
            <w:shd w:val="clear" w:color="auto" w:fill="auto"/>
          </w:tcPr>
          <w:p w14:paraId="3BA03004" w14:textId="77777777" w:rsidR="005A47B9" w:rsidRDefault="005A47B9" w:rsidP="0049117B">
            <w:r w:rsidRPr="004959F2">
              <w:t>Cheshire View Container</w:t>
            </w:r>
          </w:p>
          <w:p w14:paraId="0B5EE8B1" w14:textId="77777777" w:rsidR="00220849" w:rsidRPr="00B55C79" w:rsidRDefault="00220849" w:rsidP="0049117B"/>
        </w:tc>
      </w:tr>
      <w:tr w:rsidR="005A47B9" w:rsidRPr="00013F2C" w14:paraId="440C0410" w14:textId="77777777" w:rsidTr="0049117B">
        <w:trPr>
          <w:trHeight w:val="567"/>
        </w:trPr>
        <w:tc>
          <w:tcPr>
            <w:tcW w:w="1166" w:type="pct"/>
          </w:tcPr>
          <w:p w14:paraId="60E629E3" w14:textId="77777777" w:rsidR="005A47B9" w:rsidRDefault="005A47B9" w:rsidP="0049117B">
            <w:r>
              <w:t>Thurs</w:t>
            </w:r>
          </w:p>
          <w:p w14:paraId="78E1D2A9" w14:textId="77777777" w:rsidR="005A47B9" w:rsidRPr="001C67FB" w:rsidRDefault="005A47B9" w:rsidP="0049117B">
            <w:r>
              <w:t>6/2/25</w:t>
            </w:r>
          </w:p>
        </w:tc>
        <w:tc>
          <w:tcPr>
            <w:tcW w:w="1343" w:type="pct"/>
            <w:shd w:val="clear" w:color="auto" w:fill="auto"/>
          </w:tcPr>
          <w:p w14:paraId="0A5B9E80" w14:textId="7930103B" w:rsidR="005A47B9" w:rsidRPr="00090992" w:rsidRDefault="0049117B" w:rsidP="0049117B">
            <w:r>
              <w:t>Wall Climbing</w:t>
            </w:r>
          </w:p>
        </w:tc>
        <w:tc>
          <w:tcPr>
            <w:tcW w:w="1127" w:type="pct"/>
          </w:tcPr>
          <w:p w14:paraId="77DC46C6" w14:textId="77777777" w:rsidR="005A47B9" w:rsidRDefault="005A47B9" w:rsidP="0049117B">
            <w:r>
              <w:t>18:00-20:00</w:t>
            </w:r>
          </w:p>
        </w:tc>
        <w:tc>
          <w:tcPr>
            <w:tcW w:w="1364" w:type="pct"/>
          </w:tcPr>
          <w:p w14:paraId="5894158F" w14:textId="77777777" w:rsidR="005A47B9" w:rsidRPr="00B55C79" w:rsidRDefault="005A47B9" w:rsidP="0049117B">
            <w:r w:rsidRPr="004959F2">
              <w:t>Cheshire View Container</w:t>
            </w:r>
          </w:p>
        </w:tc>
      </w:tr>
      <w:tr w:rsidR="005A47B9" w:rsidRPr="00013F2C" w14:paraId="0350E5E1" w14:textId="77777777" w:rsidTr="002E5AFA">
        <w:trPr>
          <w:trHeight w:val="567"/>
        </w:trPr>
        <w:tc>
          <w:tcPr>
            <w:tcW w:w="1166" w:type="pct"/>
          </w:tcPr>
          <w:p w14:paraId="1C04AFFC" w14:textId="77777777" w:rsidR="005A47B9" w:rsidRDefault="005A47B9" w:rsidP="0049117B">
            <w:pPr>
              <w:pStyle w:val="TableHeader"/>
            </w:pPr>
            <w:r>
              <w:t xml:space="preserve">Mon </w:t>
            </w:r>
          </w:p>
          <w:p w14:paraId="7AE005AC" w14:textId="77777777" w:rsidR="005A47B9" w:rsidRPr="000D241E" w:rsidRDefault="005A47B9" w:rsidP="0049117B">
            <w:pPr>
              <w:pStyle w:val="TableHeader"/>
            </w:pPr>
            <w:r>
              <w:t>10/2/25</w:t>
            </w:r>
          </w:p>
        </w:tc>
        <w:tc>
          <w:tcPr>
            <w:tcW w:w="1343" w:type="pct"/>
          </w:tcPr>
          <w:p w14:paraId="7F46A159" w14:textId="77777777" w:rsidR="00372D80" w:rsidRDefault="00372D80" w:rsidP="0049117B">
            <w:r w:rsidRPr="0049117B">
              <w:t>Internet Safety Awareness</w:t>
            </w:r>
            <w:r>
              <w:t xml:space="preserve"> </w:t>
            </w:r>
          </w:p>
          <w:p w14:paraId="53A8DBED" w14:textId="43EBADEE" w:rsidR="005A47B9" w:rsidRPr="00090992" w:rsidRDefault="005A47B9" w:rsidP="0049117B"/>
        </w:tc>
        <w:tc>
          <w:tcPr>
            <w:tcW w:w="1127" w:type="pct"/>
          </w:tcPr>
          <w:p w14:paraId="1009F209" w14:textId="77777777" w:rsidR="005A47B9" w:rsidRDefault="005A47B9" w:rsidP="0049117B">
            <w:r>
              <w:t>18:00-20:00</w:t>
            </w:r>
          </w:p>
        </w:tc>
        <w:tc>
          <w:tcPr>
            <w:tcW w:w="1364" w:type="pct"/>
          </w:tcPr>
          <w:p w14:paraId="6896FC10" w14:textId="77777777" w:rsidR="005A47B9" w:rsidRPr="00B55C79" w:rsidRDefault="005A47B9" w:rsidP="0049117B">
            <w:r w:rsidRPr="004959F2">
              <w:t>Cheshire View Container</w:t>
            </w:r>
          </w:p>
        </w:tc>
      </w:tr>
      <w:tr w:rsidR="005A47B9" w:rsidRPr="00013F2C" w14:paraId="5179984C" w14:textId="77777777" w:rsidTr="00AC00EF">
        <w:trPr>
          <w:trHeight w:val="567"/>
        </w:trPr>
        <w:tc>
          <w:tcPr>
            <w:tcW w:w="1166" w:type="pct"/>
          </w:tcPr>
          <w:p w14:paraId="518FAA13" w14:textId="77777777" w:rsidR="005A47B9" w:rsidRPr="001C67FB" w:rsidRDefault="00220849" w:rsidP="0049117B">
            <w:r>
              <w:t>Thurs</w:t>
            </w:r>
            <w:r w:rsidR="00F4644B">
              <w:t xml:space="preserve"> 13/2/25</w:t>
            </w:r>
          </w:p>
        </w:tc>
        <w:tc>
          <w:tcPr>
            <w:tcW w:w="1343" w:type="pct"/>
            <w:shd w:val="clear" w:color="auto" w:fill="auto"/>
          </w:tcPr>
          <w:p w14:paraId="0F7C83BC" w14:textId="77777777" w:rsidR="005A47B9" w:rsidRPr="00090992" w:rsidRDefault="00372D80" w:rsidP="0049117B">
            <w:r>
              <w:t>Valentines Theme Activities</w:t>
            </w:r>
          </w:p>
        </w:tc>
        <w:tc>
          <w:tcPr>
            <w:tcW w:w="1127" w:type="pct"/>
          </w:tcPr>
          <w:p w14:paraId="36D66BD5" w14:textId="77777777" w:rsidR="005A47B9" w:rsidRDefault="005A47B9" w:rsidP="0049117B">
            <w:r>
              <w:t>18:00-20:00</w:t>
            </w:r>
          </w:p>
        </w:tc>
        <w:tc>
          <w:tcPr>
            <w:tcW w:w="1364" w:type="pct"/>
          </w:tcPr>
          <w:p w14:paraId="5AF3AE7B" w14:textId="77777777" w:rsidR="005A47B9" w:rsidRPr="00B55C79" w:rsidRDefault="005A47B9" w:rsidP="0049117B">
            <w:r w:rsidRPr="004959F2">
              <w:t>Cheshire View Container</w:t>
            </w:r>
          </w:p>
        </w:tc>
      </w:tr>
      <w:tr w:rsidR="00F4644B" w:rsidRPr="00013F2C" w14:paraId="3EFD7877" w14:textId="77777777" w:rsidTr="002E5AFA">
        <w:trPr>
          <w:trHeight w:val="567"/>
        </w:trPr>
        <w:tc>
          <w:tcPr>
            <w:tcW w:w="1166" w:type="pct"/>
            <w:shd w:val="clear" w:color="auto" w:fill="FFFFFF" w:themeFill="background1"/>
          </w:tcPr>
          <w:p w14:paraId="40D47FDD" w14:textId="77777777" w:rsidR="00F4644B" w:rsidRDefault="00F4644B" w:rsidP="0049117B">
            <w:pPr>
              <w:pStyle w:val="TableHeader"/>
            </w:pPr>
            <w:r>
              <w:t xml:space="preserve">Mon </w:t>
            </w:r>
          </w:p>
          <w:p w14:paraId="333A1C79" w14:textId="77777777" w:rsidR="00F4644B" w:rsidRPr="000D241E" w:rsidRDefault="00F4644B" w:rsidP="0049117B">
            <w:pPr>
              <w:pStyle w:val="TableHeader"/>
            </w:pPr>
            <w:r>
              <w:t>17/2/25</w:t>
            </w:r>
          </w:p>
        </w:tc>
        <w:tc>
          <w:tcPr>
            <w:tcW w:w="1343" w:type="pct"/>
            <w:shd w:val="clear" w:color="auto" w:fill="FFFFFF" w:themeFill="background1"/>
          </w:tcPr>
          <w:p w14:paraId="576329F8" w14:textId="77777777" w:rsidR="00F4644B" w:rsidRPr="003D1646" w:rsidRDefault="008225CE" w:rsidP="0049117B">
            <w:r>
              <w:t>Random Acts of Kindness</w:t>
            </w:r>
          </w:p>
        </w:tc>
        <w:tc>
          <w:tcPr>
            <w:tcW w:w="1127" w:type="pct"/>
            <w:shd w:val="clear" w:color="auto" w:fill="FFFFFF" w:themeFill="background1"/>
          </w:tcPr>
          <w:p w14:paraId="124DEB09" w14:textId="77777777" w:rsidR="00F4644B" w:rsidRDefault="00F4644B" w:rsidP="0049117B">
            <w:r>
              <w:t>18:00-20:00</w:t>
            </w:r>
          </w:p>
        </w:tc>
        <w:tc>
          <w:tcPr>
            <w:tcW w:w="1364" w:type="pct"/>
            <w:shd w:val="clear" w:color="auto" w:fill="FFFFFF" w:themeFill="background1"/>
          </w:tcPr>
          <w:p w14:paraId="523E66E0" w14:textId="77777777" w:rsidR="00F4644B" w:rsidRPr="00B55C79" w:rsidRDefault="00F4644B" w:rsidP="0049117B">
            <w:r w:rsidRPr="004959F2">
              <w:t>Cheshire View Container</w:t>
            </w:r>
          </w:p>
        </w:tc>
      </w:tr>
      <w:tr w:rsidR="00F4644B" w:rsidRPr="00013F2C" w14:paraId="274CC094" w14:textId="77777777" w:rsidTr="002E5AFA">
        <w:trPr>
          <w:trHeight w:val="567"/>
        </w:trPr>
        <w:tc>
          <w:tcPr>
            <w:tcW w:w="1166" w:type="pct"/>
            <w:shd w:val="clear" w:color="auto" w:fill="FFFFFF" w:themeFill="background1"/>
          </w:tcPr>
          <w:p w14:paraId="1D0345F3" w14:textId="77777777" w:rsidR="00F4644B" w:rsidRDefault="00F4644B" w:rsidP="0049117B">
            <w:r>
              <w:t>Thurs</w:t>
            </w:r>
          </w:p>
          <w:p w14:paraId="219F3127" w14:textId="77777777" w:rsidR="00F4644B" w:rsidRPr="001C67FB" w:rsidRDefault="00F4644B" w:rsidP="0049117B">
            <w:r>
              <w:t>20/2/25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14:paraId="732D6FA5" w14:textId="77777777" w:rsidR="00F4644B" w:rsidRPr="0049117B" w:rsidRDefault="008225CE" w:rsidP="0049117B">
            <w:r w:rsidRPr="0049117B">
              <w:t>Cooking Skills</w:t>
            </w:r>
          </w:p>
          <w:p w14:paraId="3120FBE9" w14:textId="738813A3" w:rsidR="00AC00EF" w:rsidRPr="0049117B" w:rsidRDefault="00AC00EF" w:rsidP="0049117B">
            <w:r w:rsidRPr="0049117B">
              <w:t>Presentation</w:t>
            </w:r>
            <w:r w:rsidR="0049117B" w:rsidRPr="0049117B">
              <w:t>-Competitio</w:t>
            </w:r>
            <w:r w:rsidR="0049117B">
              <w:t>n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14:paraId="596CF3EF" w14:textId="77777777" w:rsidR="00F4644B" w:rsidRDefault="00F4644B" w:rsidP="0049117B">
            <w:r>
              <w:t>18:00-20:00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14:paraId="43D6ECF1" w14:textId="77777777" w:rsidR="00F4644B" w:rsidRPr="00B55C79" w:rsidRDefault="00F4644B" w:rsidP="0049117B">
            <w:r w:rsidRPr="004959F2">
              <w:t>Cheshire View Container</w:t>
            </w:r>
          </w:p>
        </w:tc>
      </w:tr>
      <w:tr w:rsidR="00F4644B" w:rsidRPr="00013F2C" w14:paraId="6D830725" w14:textId="77777777" w:rsidTr="002E5AFA">
        <w:trPr>
          <w:trHeight w:val="567"/>
        </w:trPr>
        <w:tc>
          <w:tcPr>
            <w:tcW w:w="5000" w:type="pct"/>
            <w:gridSpan w:val="4"/>
            <w:shd w:val="clear" w:color="auto" w:fill="FABF8F" w:themeFill="accent6" w:themeFillTint="99"/>
          </w:tcPr>
          <w:p w14:paraId="4684BE3D" w14:textId="77777777" w:rsidR="00F4644B" w:rsidRPr="00B55C79" w:rsidRDefault="00F4644B" w:rsidP="0049117B">
            <w:r>
              <w:t xml:space="preserve"> 1 </w:t>
            </w:r>
            <w:r w:rsidR="002E5AFA">
              <w:t>W</w:t>
            </w:r>
            <w:r>
              <w:t>eek February Half Term Holidays</w:t>
            </w:r>
          </w:p>
        </w:tc>
      </w:tr>
      <w:tr w:rsidR="00F4644B" w:rsidRPr="00013F2C" w14:paraId="147DE02E" w14:textId="77777777" w:rsidTr="002E5AFA">
        <w:trPr>
          <w:trHeight w:val="567"/>
        </w:trPr>
        <w:tc>
          <w:tcPr>
            <w:tcW w:w="1166" w:type="pct"/>
            <w:shd w:val="clear" w:color="auto" w:fill="FFFFFF" w:themeFill="background1"/>
          </w:tcPr>
          <w:p w14:paraId="56B6003D" w14:textId="77777777" w:rsidR="00F4644B" w:rsidRDefault="00F4644B" w:rsidP="0049117B">
            <w:pPr>
              <w:pStyle w:val="TableHeader"/>
            </w:pPr>
            <w:r>
              <w:t xml:space="preserve">Mon </w:t>
            </w:r>
          </w:p>
          <w:p w14:paraId="1F341049" w14:textId="77777777" w:rsidR="00F4644B" w:rsidRPr="000D241E" w:rsidRDefault="00F4644B" w:rsidP="0049117B">
            <w:pPr>
              <w:pStyle w:val="TableHeader"/>
            </w:pPr>
            <w:r>
              <w:t>3/3/25</w:t>
            </w:r>
          </w:p>
        </w:tc>
        <w:tc>
          <w:tcPr>
            <w:tcW w:w="1343" w:type="pct"/>
            <w:shd w:val="clear" w:color="auto" w:fill="FFFFFF" w:themeFill="background1"/>
          </w:tcPr>
          <w:p w14:paraId="66F3FB0C" w14:textId="3007F6C8" w:rsidR="009B361A" w:rsidRDefault="0041310F" w:rsidP="0049117B">
            <w:r>
              <w:t>Vaping Session</w:t>
            </w:r>
            <w:r w:rsidR="00F5048D">
              <w:t xml:space="preserve"> In2change</w:t>
            </w:r>
          </w:p>
          <w:p w14:paraId="5549E832" w14:textId="77777777" w:rsidR="008225CE" w:rsidRPr="001C67FB" w:rsidRDefault="008225CE" w:rsidP="0049117B">
            <w:r>
              <w:lastRenderedPageBreak/>
              <w:t>St David’s Day Theme</w:t>
            </w:r>
          </w:p>
        </w:tc>
        <w:tc>
          <w:tcPr>
            <w:tcW w:w="1127" w:type="pct"/>
            <w:shd w:val="clear" w:color="auto" w:fill="FFFFFF" w:themeFill="background1"/>
          </w:tcPr>
          <w:p w14:paraId="0F5DA314" w14:textId="77777777" w:rsidR="00F4644B" w:rsidRDefault="00F4644B" w:rsidP="0049117B">
            <w:r>
              <w:lastRenderedPageBreak/>
              <w:t>18:00-20:00</w:t>
            </w:r>
          </w:p>
        </w:tc>
        <w:tc>
          <w:tcPr>
            <w:tcW w:w="1364" w:type="pct"/>
            <w:shd w:val="clear" w:color="auto" w:fill="FFFFFF" w:themeFill="background1"/>
          </w:tcPr>
          <w:p w14:paraId="1645F2BC" w14:textId="77777777" w:rsidR="00F4644B" w:rsidRPr="00B55C79" w:rsidRDefault="00F4644B" w:rsidP="0049117B">
            <w:r w:rsidRPr="004959F2">
              <w:t>Cheshire View Container</w:t>
            </w:r>
          </w:p>
        </w:tc>
      </w:tr>
      <w:tr w:rsidR="00F4644B" w:rsidRPr="00013F2C" w14:paraId="2B705487" w14:textId="77777777" w:rsidTr="002E5AFA">
        <w:trPr>
          <w:trHeight w:val="567"/>
        </w:trPr>
        <w:tc>
          <w:tcPr>
            <w:tcW w:w="1166" w:type="pct"/>
          </w:tcPr>
          <w:p w14:paraId="3C0DFBEF" w14:textId="77777777" w:rsidR="00F4644B" w:rsidRDefault="00F4644B" w:rsidP="0049117B">
            <w:r>
              <w:t>Thurs</w:t>
            </w:r>
          </w:p>
          <w:p w14:paraId="7F86D4A4" w14:textId="77777777" w:rsidR="00F4644B" w:rsidRPr="001C67FB" w:rsidRDefault="00F4644B" w:rsidP="0049117B">
            <w:r>
              <w:t>6/3/25</w:t>
            </w:r>
          </w:p>
        </w:tc>
        <w:tc>
          <w:tcPr>
            <w:tcW w:w="1343" w:type="pct"/>
          </w:tcPr>
          <w:p w14:paraId="72988917" w14:textId="77777777" w:rsidR="00F4644B" w:rsidRPr="00090992" w:rsidRDefault="008225CE" w:rsidP="0049117B">
            <w:r>
              <w:t>Pancake Day</w:t>
            </w:r>
          </w:p>
        </w:tc>
        <w:tc>
          <w:tcPr>
            <w:tcW w:w="1127" w:type="pct"/>
          </w:tcPr>
          <w:p w14:paraId="60D03EC0" w14:textId="77777777" w:rsidR="00F4644B" w:rsidRDefault="00F4644B" w:rsidP="0049117B">
            <w:r>
              <w:t>18:00-20:00</w:t>
            </w:r>
          </w:p>
        </w:tc>
        <w:tc>
          <w:tcPr>
            <w:tcW w:w="1364" w:type="pct"/>
          </w:tcPr>
          <w:p w14:paraId="30042E48" w14:textId="77777777" w:rsidR="00F4644B" w:rsidRPr="00B55C79" w:rsidRDefault="00F4644B" w:rsidP="0049117B">
            <w:r w:rsidRPr="004959F2">
              <w:t>Cheshire View Container</w:t>
            </w:r>
          </w:p>
        </w:tc>
      </w:tr>
      <w:tr w:rsidR="008225CE" w:rsidRPr="00013F2C" w14:paraId="5B9F75E8" w14:textId="77777777" w:rsidTr="00FD0A9B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14:paraId="0F6786C1" w14:textId="77777777" w:rsidR="008225CE" w:rsidRPr="00013F2C" w:rsidRDefault="008225CE" w:rsidP="0049117B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14:paraId="11A94713" w14:textId="77777777" w:rsidR="008225CE" w:rsidRPr="00013F2C" w:rsidRDefault="008225CE" w:rsidP="0049117B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14:paraId="261856C8" w14:textId="77777777" w:rsidR="008225CE" w:rsidRPr="00013F2C" w:rsidRDefault="008225CE" w:rsidP="0049117B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14:paraId="0EC5F6F3" w14:textId="77777777" w:rsidR="008225CE" w:rsidRPr="00013F2C" w:rsidRDefault="008225CE" w:rsidP="0049117B">
            <w:pPr>
              <w:pStyle w:val="TableHeader"/>
            </w:pPr>
            <w:r w:rsidRPr="00013F2C">
              <w:t>Location</w:t>
            </w:r>
          </w:p>
        </w:tc>
      </w:tr>
      <w:tr w:rsidR="00F4644B" w:rsidRPr="00013F2C" w14:paraId="49E5620C" w14:textId="77777777" w:rsidTr="002E5AFA">
        <w:trPr>
          <w:trHeight w:val="567"/>
        </w:trPr>
        <w:tc>
          <w:tcPr>
            <w:tcW w:w="1166" w:type="pct"/>
          </w:tcPr>
          <w:p w14:paraId="0F7B36E0" w14:textId="77777777" w:rsidR="00F4644B" w:rsidRDefault="00F4644B" w:rsidP="0049117B">
            <w:pPr>
              <w:pStyle w:val="TableHeader"/>
            </w:pPr>
            <w:r>
              <w:t xml:space="preserve">Mon </w:t>
            </w:r>
          </w:p>
          <w:p w14:paraId="04F4F0F1" w14:textId="77777777" w:rsidR="00F4644B" w:rsidRPr="000D241E" w:rsidRDefault="00F4644B" w:rsidP="0049117B">
            <w:pPr>
              <w:pStyle w:val="TableHeader"/>
            </w:pPr>
            <w:r>
              <w:t>10/3/25</w:t>
            </w:r>
          </w:p>
        </w:tc>
        <w:tc>
          <w:tcPr>
            <w:tcW w:w="1343" w:type="pct"/>
          </w:tcPr>
          <w:p w14:paraId="2E38E97C" w14:textId="77777777" w:rsidR="00F4644B" w:rsidRDefault="008225CE" w:rsidP="0049117B">
            <w:r>
              <w:t>Games N</w:t>
            </w:r>
            <w:r w:rsidR="00137FC0">
              <w:t>i</w:t>
            </w:r>
            <w:r>
              <w:t>ght</w:t>
            </w:r>
          </w:p>
          <w:p w14:paraId="43CBFE8E" w14:textId="0267A3F7" w:rsidR="00137FC0" w:rsidRPr="00E33D61" w:rsidRDefault="00137FC0" w:rsidP="0049117B">
            <w:r>
              <w:t>(Possible Inspire</w:t>
            </w:r>
            <w:r w:rsidR="00417AFD">
              <w:t>)</w:t>
            </w:r>
          </w:p>
        </w:tc>
        <w:tc>
          <w:tcPr>
            <w:tcW w:w="1127" w:type="pct"/>
          </w:tcPr>
          <w:p w14:paraId="03F15F7D" w14:textId="77777777" w:rsidR="00F4644B" w:rsidRDefault="00F4644B" w:rsidP="0049117B">
            <w:r>
              <w:t>18:00-20:00</w:t>
            </w:r>
          </w:p>
        </w:tc>
        <w:tc>
          <w:tcPr>
            <w:tcW w:w="1364" w:type="pct"/>
          </w:tcPr>
          <w:p w14:paraId="5DE8DFFA" w14:textId="77777777" w:rsidR="00F4644B" w:rsidRPr="00B55C79" w:rsidRDefault="00F4644B" w:rsidP="0049117B">
            <w:r w:rsidRPr="004959F2">
              <w:t>Cheshire View Container</w:t>
            </w:r>
          </w:p>
        </w:tc>
      </w:tr>
      <w:tr w:rsidR="00F4644B" w:rsidRPr="00013F2C" w14:paraId="2CDAF19C" w14:textId="77777777" w:rsidTr="00314288">
        <w:trPr>
          <w:trHeight w:val="960"/>
        </w:trPr>
        <w:tc>
          <w:tcPr>
            <w:tcW w:w="1166" w:type="pct"/>
          </w:tcPr>
          <w:p w14:paraId="7FEF333B" w14:textId="77777777" w:rsidR="00F4644B" w:rsidRDefault="00F4644B" w:rsidP="0049117B">
            <w:r>
              <w:t>Thurs</w:t>
            </w:r>
          </w:p>
          <w:p w14:paraId="168D6C93" w14:textId="77777777" w:rsidR="00F4644B" w:rsidRPr="001C67FB" w:rsidRDefault="00AC00EF" w:rsidP="0049117B">
            <w:r>
              <w:t>13/3</w:t>
            </w:r>
            <w:r w:rsidR="00F4644B">
              <w:t>/25</w:t>
            </w:r>
          </w:p>
        </w:tc>
        <w:tc>
          <w:tcPr>
            <w:tcW w:w="1343" w:type="pct"/>
          </w:tcPr>
          <w:p w14:paraId="624BEA2F" w14:textId="6AB01533" w:rsidR="00F4644B" w:rsidRDefault="008225CE" w:rsidP="0049117B">
            <w:proofErr w:type="spellStart"/>
            <w:r>
              <w:t>Programme</w:t>
            </w:r>
            <w:proofErr w:type="spellEnd"/>
            <w:r>
              <w:t xml:space="preserve"> Plan Session </w:t>
            </w:r>
            <w:r w:rsidR="00AC00EF">
              <w:t xml:space="preserve"> </w:t>
            </w:r>
            <w:r w:rsidR="0049117B">
              <w:t xml:space="preserve">with </w:t>
            </w:r>
            <w:r w:rsidR="00AC00EF">
              <w:t>Young People</w:t>
            </w:r>
          </w:p>
          <w:p w14:paraId="4A8B0CE8" w14:textId="7306DE1B" w:rsidR="00417AFD" w:rsidRPr="00E33D61" w:rsidRDefault="0049117B" w:rsidP="0049117B">
            <w:r>
              <w:t>(</w:t>
            </w:r>
            <w:r w:rsidR="00417AFD" w:rsidRPr="0049117B">
              <w:t>Inspire</w:t>
            </w:r>
            <w:r>
              <w:t xml:space="preserve"> workshop</w:t>
            </w:r>
            <w:r w:rsidR="00417AFD">
              <w:t>)</w:t>
            </w:r>
          </w:p>
        </w:tc>
        <w:tc>
          <w:tcPr>
            <w:tcW w:w="1127" w:type="pct"/>
          </w:tcPr>
          <w:p w14:paraId="537B0163" w14:textId="77777777" w:rsidR="00F4644B" w:rsidRDefault="00F4644B" w:rsidP="0049117B">
            <w:r>
              <w:t>18:00-20:00</w:t>
            </w:r>
          </w:p>
        </w:tc>
        <w:tc>
          <w:tcPr>
            <w:tcW w:w="1364" w:type="pct"/>
          </w:tcPr>
          <w:p w14:paraId="30F11C64" w14:textId="77777777" w:rsidR="00220849" w:rsidRPr="00B55C79" w:rsidRDefault="00F4644B" w:rsidP="0049117B">
            <w:r w:rsidRPr="004959F2">
              <w:t>Cheshire View Container</w:t>
            </w:r>
          </w:p>
        </w:tc>
      </w:tr>
      <w:tr w:rsidR="00F4644B" w:rsidRPr="00013F2C" w14:paraId="241E1886" w14:textId="77777777" w:rsidTr="002E5AFA">
        <w:trPr>
          <w:trHeight w:val="567"/>
        </w:trPr>
        <w:tc>
          <w:tcPr>
            <w:tcW w:w="1166" w:type="pct"/>
          </w:tcPr>
          <w:p w14:paraId="6673B9DF" w14:textId="77777777" w:rsidR="00F4644B" w:rsidRDefault="00F4644B" w:rsidP="0049117B">
            <w:pPr>
              <w:pStyle w:val="TableHeader"/>
            </w:pPr>
            <w:r>
              <w:t xml:space="preserve">Mon </w:t>
            </w:r>
          </w:p>
          <w:p w14:paraId="00AE95CE" w14:textId="77777777" w:rsidR="00F4644B" w:rsidRPr="000D241E" w:rsidRDefault="00F4644B" w:rsidP="0049117B">
            <w:pPr>
              <w:pStyle w:val="TableHeader"/>
            </w:pPr>
            <w:r>
              <w:t>17/3/25</w:t>
            </w:r>
          </w:p>
        </w:tc>
        <w:tc>
          <w:tcPr>
            <w:tcW w:w="1343" w:type="pct"/>
          </w:tcPr>
          <w:p w14:paraId="2BB226A0" w14:textId="77777777" w:rsidR="00F4644B" w:rsidRDefault="008225CE" w:rsidP="0049117B">
            <w:r>
              <w:t>St Patrick’s Day</w:t>
            </w:r>
          </w:p>
          <w:p w14:paraId="44B5A1A1" w14:textId="5D50EB63" w:rsidR="00EC54DD" w:rsidRPr="00E33D61" w:rsidRDefault="0049117B" w:rsidP="0049117B">
            <w:r w:rsidRPr="0049117B">
              <w:t>(</w:t>
            </w:r>
            <w:r w:rsidR="00171837" w:rsidRPr="0049117B">
              <w:t>NHS vaping &amp; energy drinks session</w:t>
            </w:r>
            <w:r w:rsidR="00C114F7" w:rsidRPr="0049117B">
              <w:t>)</w:t>
            </w:r>
          </w:p>
        </w:tc>
        <w:tc>
          <w:tcPr>
            <w:tcW w:w="1127" w:type="pct"/>
          </w:tcPr>
          <w:p w14:paraId="07067443" w14:textId="77777777" w:rsidR="00F4644B" w:rsidRDefault="00F4644B" w:rsidP="0049117B">
            <w:r>
              <w:t>18:00-20:00</w:t>
            </w:r>
          </w:p>
        </w:tc>
        <w:tc>
          <w:tcPr>
            <w:tcW w:w="1364" w:type="pct"/>
          </w:tcPr>
          <w:p w14:paraId="1DA6D3F5" w14:textId="77777777" w:rsidR="00F4644B" w:rsidRPr="00B55C79" w:rsidRDefault="00F4644B" w:rsidP="0049117B">
            <w:r w:rsidRPr="004959F2">
              <w:t>Cheshire View Container</w:t>
            </w:r>
          </w:p>
        </w:tc>
      </w:tr>
      <w:tr w:rsidR="00F4644B" w:rsidRPr="00013F2C" w14:paraId="6B7F1BA5" w14:textId="77777777" w:rsidTr="002E5AFA">
        <w:trPr>
          <w:trHeight w:val="567"/>
        </w:trPr>
        <w:tc>
          <w:tcPr>
            <w:tcW w:w="1166" w:type="pct"/>
            <w:shd w:val="clear" w:color="auto" w:fill="auto"/>
          </w:tcPr>
          <w:p w14:paraId="319FA133" w14:textId="77777777" w:rsidR="00F4644B" w:rsidRDefault="00F4644B" w:rsidP="0049117B">
            <w:r>
              <w:t>Thurs</w:t>
            </w:r>
          </w:p>
          <w:p w14:paraId="53F7F72B" w14:textId="77777777" w:rsidR="00F4644B" w:rsidRPr="001C67FB" w:rsidRDefault="00F4644B" w:rsidP="0049117B">
            <w:r>
              <w:t>20/3/25</w:t>
            </w:r>
          </w:p>
        </w:tc>
        <w:tc>
          <w:tcPr>
            <w:tcW w:w="1343" w:type="pct"/>
            <w:shd w:val="clear" w:color="auto" w:fill="auto"/>
          </w:tcPr>
          <w:p w14:paraId="45ED581B" w14:textId="77777777" w:rsidR="00F4644B" w:rsidRDefault="008225CE" w:rsidP="0049117B">
            <w:r>
              <w:t>Day of Happiness</w:t>
            </w:r>
          </w:p>
          <w:p w14:paraId="6AD21E0F" w14:textId="2C057124" w:rsidR="002565D6" w:rsidRPr="00E33D61" w:rsidRDefault="002565D6" w:rsidP="0049117B">
            <w:bookmarkStart w:id="0" w:name="_GoBack"/>
            <w:bookmarkEnd w:id="0"/>
            <w:r w:rsidRPr="0049117B">
              <w:t>(</w:t>
            </w:r>
            <w:r w:rsidR="0049117B" w:rsidRPr="0049117B">
              <w:t>I</w:t>
            </w:r>
            <w:r w:rsidRPr="0049117B">
              <w:t>nspire</w:t>
            </w:r>
            <w:r w:rsidR="0049117B">
              <w:t xml:space="preserve"> workshop</w:t>
            </w:r>
            <w:r>
              <w:t>)</w:t>
            </w:r>
          </w:p>
        </w:tc>
        <w:tc>
          <w:tcPr>
            <w:tcW w:w="1127" w:type="pct"/>
            <w:shd w:val="clear" w:color="auto" w:fill="auto"/>
          </w:tcPr>
          <w:p w14:paraId="19D825CE" w14:textId="77777777" w:rsidR="00F4644B" w:rsidRPr="00430B31" w:rsidRDefault="00F4644B" w:rsidP="0049117B">
            <w:r w:rsidRPr="00430B31">
              <w:t>18:00-20:00</w:t>
            </w:r>
          </w:p>
        </w:tc>
        <w:tc>
          <w:tcPr>
            <w:tcW w:w="1364" w:type="pct"/>
            <w:shd w:val="clear" w:color="auto" w:fill="auto"/>
          </w:tcPr>
          <w:p w14:paraId="142F0929" w14:textId="77777777" w:rsidR="00F4644B" w:rsidRPr="00B55C79" w:rsidRDefault="00F4644B" w:rsidP="0049117B">
            <w:r w:rsidRPr="004959F2">
              <w:t>Cheshire View Container</w:t>
            </w:r>
          </w:p>
        </w:tc>
      </w:tr>
      <w:tr w:rsidR="00F4644B" w:rsidRPr="00013F2C" w14:paraId="3DC57E1F" w14:textId="77777777" w:rsidTr="002E5AFA">
        <w:trPr>
          <w:trHeight w:val="567"/>
        </w:trPr>
        <w:tc>
          <w:tcPr>
            <w:tcW w:w="1166" w:type="pct"/>
          </w:tcPr>
          <w:p w14:paraId="06547A29" w14:textId="77777777" w:rsidR="00F4644B" w:rsidRDefault="00F4644B" w:rsidP="0049117B">
            <w:pPr>
              <w:pStyle w:val="TableHeader"/>
            </w:pPr>
            <w:r>
              <w:t xml:space="preserve">Mon </w:t>
            </w:r>
          </w:p>
          <w:p w14:paraId="71DF3C0D" w14:textId="77777777" w:rsidR="00F4644B" w:rsidRPr="000D241E" w:rsidRDefault="00F4644B" w:rsidP="0049117B">
            <w:pPr>
              <w:pStyle w:val="TableHeader"/>
            </w:pPr>
            <w:r>
              <w:t>24/3/25</w:t>
            </w:r>
          </w:p>
        </w:tc>
        <w:tc>
          <w:tcPr>
            <w:tcW w:w="1343" w:type="pct"/>
          </w:tcPr>
          <w:p w14:paraId="2EAC0946" w14:textId="77777777" w:rsidR="00F4644B" w:rsidRDefault="008225CE" w:rsidP="0049117B">
            <w:r>
              <w:t>Chips N Dip</w:t>
            </w:r>
          </w:p>
          <w:p w14:paraId="1C0FB1AA" w14:textId="4A49E8C1" w:rsidR="002565D6" w:rsidRPr="00E33D61" w:rsidRDefault="002565D6" w:rsidP="0049117B">
            <w:r w:rsidRPr="0049117B">
              <w:t>(Inspire</w:t>
            </w:r>
            <w:r w:rsidR="0049117B">
              <w:t xml:space="preserve"> workshop)</w:t>
            </w:r>
          </w:p>
        </w:tc>
        <w:tc>
          <w:tcPr>
            <w:tcW w:w="1127" w:type="pct"/>
          </w:tcPr>
          <w:p w14:paraId="211F92D0" w14:textId="77777777" w:rsidR="00F4644B" w:rsidRPr="00430B31" w:rsidRDefault="00F4644B" w:rsidP="0049117B">
            <w:r w:rsidRPr="00430B31">
              <w:t>18:00-20:00</w:t>
            </w:r>
          </w:p>
        </w:tc>
        <w:tc>
          <w:tcPr>
            <w:tcW w:w="1364" w:type="pct"/>
          </w:tcPr>
          <w:p w14:paraId="534FF70D" w14:textId="77777777" w:rsidR="00F4644B" w:rsidRPr="00B55C79" w:rsidRDefault="00F4644B" w:rsidP="0049117B">
            <w:r w:rsidRPr="004959F2">
              <w:t>Cheshire View Container</w:t>
            </w:r>
          </w:p>
        </w:tc>
      </w:tr>
      <w:tr w:rsidR="00F4644B" w:rsidRPr="00B55C79" w14:paraId="4BDBB1D9" w14:textId="77777777" w:rsidTr="002E5AFA">
        <w:trPr>
          <w:trHeight w:val="567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5C844147" w14:textId="77777777" w:rsidR="00F4644B" w:rsidRDefault="00F4644B" w:rsidP="0049117B">
            <w:r>
              <w:t>Thurs</w:t>
            </w:r>
          </w:p>
          <w:p w14:paraId="58C92EB6" w14:textId="77777777" w:rsidR="00F4644B" w:rsidRPr="001C67FB" w:rsidRDefault="00F4644B" w:rsidP="0049117B">
            <w:r>
              <w:t>27/3/25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3911E7DD" w14:textId="77777777" w:rsidR="00F4644B" w:rsidRPr="00E33D61" w:rsidRDefault="008225CE" w:rsidP="0049117B">
            <w:r>
              <w:t>Special Person’s Day Activities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7EF8EAC3" w14:textId="77777777" w:rsidR="00F4644B" w:rsidRDefault="00F4644B" w:rsidP="0049117B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E53471B" w14:textId="77777777" w:rsidR="00F4644B" w:rsidRPr="00B55C79" w:rsidRDefault="00F4644B" w:rsidP="0049117B">
            <w:r w:rsidRPr="004959F2">
              <w:t>Cheshire View Container</w:t>
            </w:r>
          </w:p>
        </w:tc>
      </w:tr>
      <w:tr w:rsidR="00F4644B" w:rsidRPr="00B55C79" w14:paraId="53582AED" w14:textId="77777777" w:rsidTr="0049117B">
        <w:trPr>
          <w:trHeight w:val="567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6429FE8" w14:textId="77777777" w:rsidR="00F4644B" w:rsidRDefault="00F4644B" w:rsidP="0049117B">
            <w:pPr>
              <w:pStyle w:val="TableHeader"/>
            </w:pPr>
            <w:r>
              <w:lastRenderedPageBreak/>
              <w:t xml:space="preserve">Mon </w:t>
            </w:r>
          </w:p>
          <w:p w14:paraId="04FD6B77" w14:textId="77777777" w:rsidR="00F4644B" w:rsidRPr="000D241E" w:rsidRDefault="00F4644B" w:rsidP="0049117B">
            <w:pPr>
              <w:pStyle w:val="TableHeader"/>
            </w:pPr>
            <w:r>
              <w:t>31/3/25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14:paraId="09106217" w14:textId="4FC4E938" w:rsidR="00F4644B" w:rsidRPr="00E33D61" w:rsidRDefault="003B6A07" w:rsidP="0049117B">
            <w:r>
              <w:t xml:space="preserve">Youth Homeless </w:t>
            </w:r>
            <w:r w:rsidR="00BF7F8A">
              <w:t>Prevention -</w:t>
            </w:r>
            <w:r>
              <w:t>Activity</w:t>
            </w:r>
            <w:r w:rsidR="00BF7F8A">
              <w:t xml:space="preserve"> Session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548FC620" w14:textId="77777777" w:rsidR="00F4644B" w:rsidRDefault="00F4644B" w:rsidP="0049117B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AB09530" w14:textId="77777777" w:rsidR="00F4644B" w:rsidRPr="00B55C79" w:rsidRDefault="00F4644B" w:rsidP="0049117B">
            <w:r w:rsidRPr="004959F2">
              <w:t>Cheshire View Container</w:t>
            </w:r>
          </w:p>
        </w:tc>
      </w:tr>
      <w:tr w:rsidR="00F4644B" w:rsidRPr="00B55C79" w14:paraId="046951C5" w14:textId="77777777" w:rsidTr="002E5AFA">
        <w:trPr>
          <w:trHeight w:val="567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7873B3CA" w14:textId="77777777" w:rsidR="00F4644B" w:rsidRDefault="00F4644B" w:rsidP="0049117B">
            <w:r>
              <w:t>Thurs</w:t>
            </w:r>
          </w:p>
          <w:p w14:paraId="09C54997" w14:textId="77777777" w:rsidR="00F4644B" w:rsidRPr="001C67FB" w:rsidRDefault="002E5AFA" w:rsidP="0049117B">
            <w:r>
              <w:t>3/4/25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70A4ED69" w14:textId="77777777" w:rsidR="00F4644B" w:rsidRDefault="008225CE" w:rsidP="0049117B">
            <w:r>
              <w:t>Easter Activities</w:t>
            </w:r>
          </w:p>
          <w:p w14:paraId="0234C0E5" w14:textId="77777777" w:rsidR="00AC00EF" w:rsidRPr="00E33D61" w:rsidRDefault="00AC00EF" w:rsidP="0049117B">
            <w:r>
              <w:t xml:space="preserve">Cooking Easter </w:t>
            </w:r>
            <w:r w:rsidR="009F1944">
              <w:t>Treats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3CD8CC76" w14:textId="77777777" w:rsidR="00F4644B" w:rsidRDefault="00F4644B" w:rsidP="0049117B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64289858" w14:textId="77777777" w:rsidR="00F4644B" w:rsidRPr="00B55C79" w:rsidRDefault="00F4644B" w:rsidP="0049117B">
            <w:r w:rsidRPr="004959F2">
              <w:t>Cheshire View Container</w:t>
            </w:r>
          </w:p>
        </w:tc>
      </w:tr>
      <w:tr w:rsidR="00F4644B" w:rsidRPr="00B55C79" w14:paraId="3B06028C" w14:textId="77777777" w:rsidTr="0049117B">
        <w:trPr>
          <w:trHeight w:val="567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5772B853" w14:textId="77777777" w:rsidR="00F4644B" w:rsidRDefault="00F4644B" w:rsidP="0049117B">
            <w:pPr>
              <w:pStyle w:val="TableHeader"/>
            </w:pPr>
            <w:r>
              <w:t xml:space="preserve">Mon </w:t>
            </w:r>
          </w:p>
          <w:p w14:paraId="6716261C" w14:textId="77777777" w:rsidR="002E5AFA" w:rsidRPr="000D241E" w:rsidRDefault="002E5AFA" w:rsidP="0049117B">
            <w:pPr>
              <w:pStyle w:val="TableHeader"/>
            </w:pPr>
            <w:r>
              <w:t>7/4/25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14:paraId="20F0834B" w14:textId="09EFB940" w:rsidR="00C757C0" w:rsidRPr="00E33D61" w:rsidRDefault="0049117B" w:rsidP="0049117B">
            <w:r w:rsidRPr="0049117B">
              <w:t xml:space="preserve"> </w:t>
            </w:r>
            <w:r w:rsidR="00C757C0" w:rsidRPr="0049117B">
              <w:t xml:space="preserve">Overview of </w:t>
            </w:r>
            <w:proofErr w:type="spellStart"/>
            <w:r w:rsidR="00DA352D" w:rsidRPr="0049117B">
              <w:t>Infoshop</w:t>
            </w:r>
            <w:proofErr w:type="spellEnd"/>
            <w:r w:rsidR="00DA352D" w:rsidRPr="0049117B">
              <w:t>)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45E990B7" w14:textId="77777777" w:rsidR="00F4644B" w:rsidRDefault="00F4644B" w:rsidP="0049117B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2C61865C" w14:textId="77777777" w:rsidR="00F4644B" w:rsidRDefault="00F4644B" w:rsidP="0049117B">
            <w:r w:rsidRPr="004959F2">
              <w:t>Cheshire View Container</w:t>
            </w:r>
          </w:p>
          <w:p w14:paraId="346C5502" w14:textId="77777777" w:rsidR="00D06E34" w:rsidRPr="00B55C79" w:rsidRDefault="00D06E34" w:rsidP="0049117B"/>
        </w:tc>
      </w:tr>
      <w:tr w:rsidR="00D06E34" w:rsidRPr="00B55C79" w14:paraId="4ED6C34B" w14:textId="77777777" w:rsidTr="00587708">
        <w:trPr>
          <w:trHeight w:val="567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14:paraId="709C8003" w14:textId="77777777" w:rsidR="00D06E34" w:rsidRPr="00013F2C" w:rsidRDefault="00D06E34" w:rsidP="0049117B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14:paraId="3EE7D40C" w14:textId="77777777" w:rsidR="00D06E34" w:rsidRPr="00013F2C" w:rsidRDefault="00D06E34" w:rsidP="0049117B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14:paraId="5EBEABFF" w14:textId="77777777" w:rsidR="00D06E34" w:rsidRPr="00013F2C" w:rsidRDefault="00D06E34" w:rsidP="0049117B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14:paraId="53D93518" w14:textId="77777777" w:rsidR="00D06E34" w:rsidRPr="00013F2C" w:rsidRDefault="00D06E34" w:rsidP="0049117B">
            <w:pPr>
              <w:pStyle w:val="TableHeader"/>
            </w:pPr>
            <w:r w:rsidRPr="00013F2C">
              <w:t>Location</w:t>
            </w:r>
          </w:p>
        </w:tc>
      </w:tr>
      <w:tr w:rsidR="00D06E34" w:rsidRPr="00B55C79" w14:paraId="776BF830" w14:textId="77777777" w:rsidTr="002E5AFA">
        <w:trPr>
          <w:trHeight w:val="567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ABF8F" w:themeFill="accent6" w:themeFillTint="99"/>
          </w:tcPr>
          <w:p w14:paraId="200EEB77" w14:textId="77777777" w:rsidR="00D06E34" w:rsidRPr="004959F2" w:rsidRDefault="00D06E34" w:rsidP="0049117B">
            <w:r>
              <w:t>2 Weeks Easter Half Term</w:t>
            </w:r>
          </w:p>
        </w:tc>
      </w:tr>
      <w:tr w:rsidR="00D06E34" w:rsidRPr="00B55C79" w14:paraId="4E4C5D6C" w14:textId="77777777" w:rsidTr="002E5AFA">
        <w:trPr>
          <w:trHeight w:val="567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041D3FFA" w14:textId="77777777" w:rsidR="00D06E34" w:rsidRDefault="00D06E34" w:rsidP="0049117B">
            <w:pPr>
              <w:pStyle w:val="TableHeader"/>
            </w:pPr>
            <w:r>
              <w:t xml:space="preserve">Mon </w:t>
            </w:r>
          </w:p>
          <w:p w14:paraId="712C1B15" w14:textId="77777777" w:rsidR="00D06E34" w:rsidRPr="000D241E" w:rsidRDefault="00D06E34" w:rsidP="0049117B">
            <w:pPr>
              <w:pStyle w:val="TableHeader"/>
            </w:pPr>
            <w:r>
              <w:t>28/4/25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4417D67C" w14:textId="77777777" w:rsidR="00D06E34" w:rsidRPr="00E33D61" w:rsidRDefault="00D06E34" w:rsidP="0049117B">
            <w:r>
              <w:t>Welcome Back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618C3593" w14:textId="77777777" w:rsidR="00D06E34" w:rsidRDefault="00D06E34" w:rsidP="0049117B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5AF04322" w14:textId="77777777" w:rsidR="00D06E34" w:rsidRPr="00B55C79" w:rsidRDefault="00D06E34" w:rsidP="0049117B">
            <w:r w:rsidRPr="004959F2">
              <w:t>Cheshire View Container</w:t>
            </w:r>
          </w:p>
        </w:tc>
      </w:tr>
      <w:tr w:rsidR="00D06E34" w:rsidRPr="00B55C79" w14:paraId="570FE896" w14:textId="77777777" w:rsidTr="002E5AFA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ABF8F" w:themeFill="accent6" w:themeFillTint="99"/>
          </w:tcPr>
          <w:p w14:paraId="62A8CB8E" w14:textId="77777777" w:rsidR="00D06E34" w:rsidRDefault="00D06E34" w:rsidP="0049117B"/>
          <w:p w14:paraId="0095DFD4" w14:textId="4CA2869E" w:rsidR="00D06E34" w:rsidRDefault="00D06E34" w:rsidP="0049117B">
            <w:r>
              <w:t xml:space="preserve">TRIP – TBC </w:t>
            </w:r>
          </w:p>
          <w:p w14:paraId="62E9A276" w14:textId="12134859" w:rsidR="007452CE" w:rsidRDefault="0049117B" w:rsidP="0049117B">
            <w:r>
              <w:t xml:space="preserve"> </w:t>
            </w:r>
            <w:r w:rsidR="007267CE" w:rsidRPr="0049117B">
              <w:rPr>
                <w:highlight w:val="yellow"/>
              </w:rPr>
              <w:t xml:space="preserve">(All dates both confirmed and </w:t>
            </w:r>
            <w:r w:rsidR="007267CE" w:rsidRPr="0049117B">
              <w:rPr>
                <w:highlight w:val="yellow"/>
                <w:u w:val="single"/>
              </w:rPr>
              <w:t>awaiting</w:t>
            </w:r>
            <w:r w:rsidR="007267CE" w:rsidRPr="0049117B">
              <w:rPr>
                <w:highlight w:val="yellow"/>
              </w:rPr>
              <w:t xml:space="preserve"> are listed above on </w:t>
            </w:r>
            <w:proofErr w:type="spellStart"/>
            <w:r w:rsidR="007267CE" w:rsidRPr="0049117B">
              <w:rPr>
                <w:highlight w:val="yellow"/>
              </w:rPr>
              <w:t>programme</w:t>
            </w:r>
            <w:proofErr w:type="spellEnd"/>
            <w:r w:rsidR="007267CE" w:rsidRPr="0049117B">
              <w:rPr>
                <w:highlight w:val="yellow"/>
              </w:rPr>
              <w:t xml:space="preserve"> plan)</w:t>
            </w:r>
          </w:p>
          <w:p w14:paraId="0C092CFF" w14:textId="77777777" w:rsidR="00D06E34" w:rsidRPr="004959F2" w:rsidRDefault="00D06E34" w:rsidP="0049117B"/>
        </w:tc>
      </w:tr>
    </w:tbl>
    <w:p w14:paraId="185A93F1" w14:textId="77777777" w:rsidR="00C76BF0" w:rsidRPr="00807842" w:rsidRDefault="00C76BF0" w:rsidP="0049117B">
      <w:r w:rsidRPr="00807842">
        <w:t xml:space="preserve">For further information about all of the above activities, contact www.youngwrexham.co.uk for regular updates and any changes to the </w:t>
      </w:r>
      <w:proofErr w:type="spellStart"/>
      <w:r w:rsidRPr="00807842">
        <w:t>programme</w:t>
      </w:r>
      <w:proofErr w:type="spellEnd"/>
      <w:r w:rsidRPr="00807842">
        <w:t xml:space="preserve">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14:paraId="65EA4909" w14:textId="77777777" w:rsidR="00C76BF0" w:rsidRPr="007D74B4" w:rsidRDefault="00C76BF0" w:rsidP="0049117B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BD1A94" w14:textId="77777777" w:rsidR="003B3F99" w:rsidRDefault="003B3F99" w:rsidP="0049117B">
      <w:r>
        <w:separator/>
      </w:r>
    </w:p>
  </w:endnote>
  <w:endnote w:type="continuationSeparator" w:id="0">
    <w:p w14:paraId="4D3787A6" w14:textId="77777777" w:rsidR="003B3F99" w:rsidRDefault="003B3F99" w:rsidP="00491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996AEC" w14:textId="77777777" w:rsidR="00DC2E54" w:rsidRPr="00DF4D3E" w:rsidRDefault="00DC2E54" w:rsidP="0049117B">
    <w:pPr>
      <w:pStyle w:val="Footer"/>
      <w:rPr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1DD7891A" wp14:editId="70B3614A">
          <wp:simplePos x="0" y="0"/>
          <wp:positionH relativeFrom="page">
            <wp:posOffset>27967</wp:posOffset>
          </wp:positionH>
          <wp:positionV relativeFrom="paragraph">
            <wp:posOffset>-1011500</wp:posOffset>
          </wp:positionV>
          <wp:extent cx="7760335" cy="1400175"/>
          <wp:effectExtent l="0" t="0" r="0" b="9525"/>
          <wp:wrapThrough wrapText="bothSides">
            <wp:wrapPolygon edited="0">
              <wp:start x="0" y="0"/>
              <wp:lineTo x="0" y="21453"/>
              <wp:lineTo x="21528" y="21453"/>
              <wp:lineTo x="21528" y="0"/>
              <wp:lineTo x="0" y="0"/>
            </wp:wrapPolygon>
          </wp:wrapThrough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0335" cy="140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FA79FD" w14:textId="77777777" w:rsidR="003B3F99" w:rsidRDefault="003B3F99" w:rsidP="0049117B">
      <w:r>
        <w:separator/>
      </w:r>
    </w:p>
  </w:footnote>
  <w:footnote w:type="continuationSeparator" w:id="0">
    <w:p w14:paraId="52D55792" w14:textId="77777777" w:rsidR="003B3F99" w:rsidRDefault="003B3F99" w:rsidP="004911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09A8C" w14:textId="77777777" w:rsidR="00F86700" w:rsidRDefault="00DE3C04" w:rsidP="0049117B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14F4A2AC" wp14:editId="081156E3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F5E9C4" w14:textId="77777777" w:rsidR="00F86700" w:rsidRDefault="00DE3C04" w:rsidP="0049117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1C3EF0FF" wp14:editId="35B038C2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447E4750" wp14:editId="3B82A3ED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15D641" w14:textId="77777777" w:rsidR="00F86700" w:rsidRDefault="00F86700" w:rsidP="0049117B">
    <w:pPr>
      <w:pStyle w:val="Header"/>
    </w:pPr>
  </w:p>
  <w:p w14:paraId="46C92B1E" w14:textId="77777777" w:rsidR="00F86700" w:rsidRDefault="005C00E8" w:rsidP="0049117B">
    <w:pPr>
      <w:pStyle w:val="Header"/>
    </w:pPr>
    <w:r>
      <w:t xml:space="preserve">                               </w:t>
    </w:r>
  </w:p>
  <w:p w14:paraId="2E87FDE2" w14:textId="77777777" w:rsidR="00F86700" w:rsidRDefault="00F86700" w:rsidP="0049117B">
    <w:pPr>
      <w:pStyle w:val="Header"/>
    </w:pPr>
  </w:p>
  <w:p w14:paraId="322394BA" w14:textId="77777777" w:rsidR="00DC2E54" w:rsidRDefault="00DC2E54" w:rsidP="004911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9" w15:restartNumberingAfterBreak="0">
    <w:nsid w:val="79C30EF4"/>
    <w:multiLevelType w:val="hybridMultilevel"/>
    <w:tmpl w:val="B2C22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B25E6"/>
    <w:rsid w:val="000C3BA4"/>
    <w:rsid w:val="000C4116"/>
    <w:rsid w:val="000D241E"/>
    <w:rsid w:val="000E229B"/>
    <w:rsid w:val="00111490"/>
    <w:rsid w:val="001251B9"/>
    <w:rsid w:val="00137FC0"/>
    <w:rsid w:val="00141945"/>
    <w:rsid w:val="00147151"/>
    <w:rsid w:val="00161B34"/>
    <w:rsid w:val="00167A66"/>
    <w:rsid w:val="001715E3"/>
    <w:rsid w:val="00171837"/>
    <w:rsid w:val="00176BE5"/>
    <w:rsid w:val="001811C4"/>
    <w:rsid w:val="0019048C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20849"/>
    <w:rsid w:val="00230857"/>
    <w:rsid w:val="002565D6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5AFA"/>
    <w:rsid w:val="002E7CCA"/>
    <w:rsid w:val="003055CA"/>
    <w:rsid w:val="00314288"/>
    <w:rsid w:val="00326EB3"/>
    <w:rsid w:val="00335E4F"/>
    <w:rsid w:val="00362E17"/>
    <w:rsid w:val="00367CB3"/>
    <w:rsid w:val="00372D80"/>
    <w:rsid w:val="00374343"/>
    <w:rsid w:val="003A4BB0"/>
    <w:rsid w:val="003B29D8"/>
    <w:rsid w:val="003B3F99"/>
    <w:rsid w:val="003B6A07"/>
    <w:rsid w:val="003D1646"/>
    <w:rsid w:val="003D7504"/>
    <w:rsid w:val="00404144"/>
    <w:rsid w:val="0041310F"/>
    <w:rsid w:val="00415B4C"/>
    <w:rsid w:val="00417AFD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117B"/>
    <w:rsid w:val="0049277A"/>
    <w:rsid w:val="004C53F4"/>
    <w:rsid w:val="004C7E87"/>
    <w:rsid w:val="004E1145"/>
    <w:rsid w:val="004F5185"/>
    <w:rsid w:val="004F780C"/>
    <w:rsid w:val="00505DF3"/>
    <w:rsid w:val="00535C01"/>
    <w:rsid w:val="0055449E"/>
    <w:rsid w:val="005650EB"/>
    <w:rsid w:val="00566903"/>
    <w:rsid w:val="005841B6"/>
    <w:rsid w:val="00587611"/>
    <w:rsid w:val="00596751"/>
    <w:rsid w:val="005A1D46"/>
    <w:rsid w:val="005A47B9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3521D"/>
    <w:rsid w:val="00643386"/>
    <w:rsid w:val="0065408D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05BB3"/>
    <w:rsid w:val="00715184"/>
    <w:rsid w:val="00721B24"/>
    <w:rsid w:val="007244A9"/>
    <w:rsid w:val="007267CE"/>
    <w:rsid w:val="0073795E"/>
    <w:rsid w:val="007428C7"/>
    <w:rsid w:val="007452CE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0A54"/>
    <w:rsid w:val="007E2F55"/>
    <w:rsid w:val="007F3640"/>
    <w:rsid w:val="00807842"/>
    <w:rsid w:val="00816FD8"/>
    <w:rsid w:val="00817832"/>
    <w:rsid w:val="008225CE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B361A"/>
    <w:rsid w:val="009B4D8C"/>
    <w:rsid w:val="009C1B68"/>
    <w:rsid w:val="009C52B5"/>
    <w:rsid w:val="009D4433"/>
    <w:rsid w:val="009E3381"/>
    <w:rsid w:val="009F02DB"/>
    <w:rsid w:val="009F1944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00EF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70D9E"/>
    <w:rsid w:val="00B77D08"/>
    <w:rsid w:val="00BB0778"/>
    <w:rsid w:val="00BC6BAD"/>
    <w:rsid w:val="00BF7F8A"/>
    <w:rsid w:val="00C03743"/>
    <w:rsid w:val="00C0746E"/>
    <w:rsid w:val="00C114F7"/>
    <w:rsid w:val="00C22CDA"/>
    <w:rsid w:val="00C26EC3"/>
    <w:rsid w:val="00C33ED2"/>
    <w:rsid w:val="00C512E1"/>
    <w:rsid w:val="00C55D1E"/>
    <w:rsid w:val="00C727D2"/>
    <w:rsid w:val="00C72F32"/>
    <w:rsid w:val="00C757C0"/>
    <w:rsid w:val="00C76BF0"/>
    <w:rsid w:val="00C80222"/>
    <w:rsid w:val="00C86094"/>
    <w:rsid w:val="00CA0330"/>
    <w:rsid w:val="00CD4812"/>
    <w:rsid w:val="00CE7834"/>
    <w:rsid w:val="00D06E34"/>
    <w:rsid w:val="00D309C3"/>
    <w:rsid w:val="00D33177"/>
    <w:rsid w:val="00D4312D"/>
    <w:rsid w:val="00D7544A"/>
    <w:rsid w:val="00D80FD4"/>
    <w:rsid w:val="00D87A85"/>
    <w:rsid w:val="00D969FD"/>
    <w:rsid w:val="00DA352D"/>
    <w:rsid w:val="00DB0570"/>
    <w:rsid w:val="00DB2206"/>
    <w:rsid w:val="00DC2E54"/>
    <w:rsid w:val="00DC4B62"/>
    <w:rsid w:val="00DD18A6"/>
    <w:rsid w:val="00DE3C04"/>
    <w:rsid w:val="00DE6737"/>
    <w:rsid w:val="00DE77DA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C54DD"/>
    <w:rsid w:val="00ED5300"/>
    <w:rsid w:val="00ED6375"/>
    <w:rsid w:val="00EE12E7"/>
    <w:rsid w:val="00EE19DF"/>
    <w:rsid w:val="00EE287D"/>
    <w:rsid w:val="00EE7556"/>
    <w:rsid w:val="00F214A3"/>
    <w:rsid w:val="00F333E6"/>
    <w:rsid w:val="00F33842"/>
    <w:rsid w:val="00F4644B"/>
    <w:rsid w:val="00F47A62"/>
    <w:rsid w:val="00F5048D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28FABF0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49117B"/>
    <w:pPr>
      <w:spacing w:before="120" w:after="120"/>
      <w:ind w:right="284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C22CDA"/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C55D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4E80BB-D35D-46DF-8BAD-F51B14C40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9</TotalTime>
  <Pages>4</Pages>
  <Words>363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Mandy Townson</cp:lastModifiedBy>
  <cp:revision>3</cp:revision>
  <cp:lastPrinted>2019-01-21T20:21:00Z</cp:lastPrinted>
  <dcterms:created xsi:type="dcterms:W3CDTF">2024-11-19T16:35:00Z</dcterms:created>
  <dcterms:modified xsi:type="dcterms:W3CDTF">2024-11-28T21:09:00Z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