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29230" w14:textId="77777777" w:rsidR="00DE3C04" w:rsidRDefault="00C76BF0" w:rsidP="00993269">
      <w:pPr>
        <w:pStyle w:val="Title"/>
      </w:pPr>
      <w:r w:rsidRPr="0096541E">
        <w:t xml:space="preserve">Programme for </w:t>
      </w:r>
      <w:r w:rsidR="00B81521" w:rsidRPr="0096541E">
        <w:t xml:space="preserve">Brymbo </w:t>
      </w:r>
      <w:r w:rsidR="00A17D95" w:rsidRPr="0096541E">
        <w:t>Youth Provision</w:t>
      </w:r>
    </w:p>
    <w:p w14:paraId="3B5F387E" w14:textId="247B56C9" w:rsidR="00C76BF0" w:rsidRPr="00013F2C" w:rsidRDefault="0072377C" w:rsidP="00993269">
      <w:pPr>
        <w:pStyle w:val="Title"/>
      </w:pPr>
      <w:r>
        <w:t>April</w:t>
      </w:r>
      <w:r w:rsidR="00544CDB">
        <w:t xml:space="preserve"> 202</w:t>
      </w:r>
      <w:r>
        <w:t>4</w:t>
      </w:r>
      <w:r w:rsidR="00544CDB">
        <w:t xml:space="preserve"> - </w:t>
      </w:r>
      <w:r>
        <w:t>July</w:t>
      </w:r>
      <w:r w:rsidR="00544CDB">
        <w:t xml:space="preserve"> 202</w:t>
      </w:r>
      <w:r w:rsidR="00364D5A">
        <w:t>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5"/>
        <w:gridCol w:w="2716"/>
        <w:gridCol w:w="2277"/>
        <w:gridCol w:w="2756"/>
      </w:tblGrid>
      <w:tr w:rsidR="00C76BF0" w:rsidRPr="00013F2C" w14:paraId="17A47922" w14:textId="77777777" w:rsidTr="0072377C">
        <w:trPr>
          <w:trHeight w:val="301"/>
        </w:trPr>
        <w:tc>
          <w:tcPr>
            <w:tcW w:w="1165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4F0719C2" w14:textId="77777777" w:rsidR="00C76BF0" w:rsidRPr="00013F2C" w:rsidRDefault="00C76BF0" w:rsidP="00993269">
            <w:pPr>
              <w:pStyle w:val="TableHeader"/>
            </w:pPr>
            <w:r w:rsidRPr="00013F2C">
              <w:t>Date</w:t>
            </w:r>
          </w:p>
        </w:tc>
        <w:tc>
          <w:tcPr>
            <w:tcW w:w="1344" w:type="pct"/>
            <w:tcBorders>
              <w:top w:val="single" w:sz="18" w:space="0" w:color="006699"/>
            </w:tcBorders>
            <w:shd w:val="clear" w:color="auto" w:fill="FF9900"/>
          </w:tcPr>
          <w:p w14:paraId="5E73F51A" w14:textId="77777777" w:rsidR="00C76BF0" w:rsidRPr="00013F2C" w:rsidRDefault="00C76BF0" w:rsidP="00993269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218EC72E" w14:textId="77777777" w:rsidR="00C76BF0" w:rsidRPr="00013F2C" w:rsidRDefault="00C76BF0" w:rsidP="00993269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7D7BF64A" w14:textId="77777777" w:rsidR="00C76BF0" w:rsidRPr="00013F2C" w:rsidRDefault="00C76BF0" w:rsidP="00993269">
            <w:pPr>
              <w:pStyle w:val="TableHeader"/>
            </w:pPr>
            <w:r w:rsidRPr="00013F2C">
              <w:t>Location</w:t>
            </w:r>
          </w:p>
        </w:tc>
      </w:tr>
      <w:tr w:rsidR="00BF55BA" w:rsidRPr="00013F2C" w14:paraId="6960EBE2" w14:textId="77777777" w:rsidTr="0072377C">
        <w:trPr>
          <w:trHeight w:val="301"/>
        </w:trPr>
        <w:tc>
          <w:tcPr>
            <w:tcW w:w="1165" w:type="pct"/>
            <w:shd w:val="clear" w:color="auto" w:fill="auto"/>
          </w:tcPr>
          <w:p w14:paraId="353EE262" w14:textId="5E3416B4" w:rsidR="00BF55BA" w:rsidRPr="001C67FB" w:rsidRDefault="0076554F" w:rsidP="00993269">
            <w:r>
              <w:t xml:space="preserve">Thurs </w:t>
            </w:r>
            <w:r w:rsidR="001656D1">
              <w:t>3rd</w:t>
            </w:r>
            <w:r>
              <w:t xml:space="preserve"> April</w:t>
            </w:r>
          </w:p>
        </w:tc>
        <w:tc>
          <w:tcPr>
            <w:tcW w:w="1344" w:type="pct"/>
            <w:shd w:val="clear" w:color="auto" w:fill="auto"/>
          </w:tcPr>
          <w:p w14:paraId="487FA025" w14:textId="601A32D4" w:rsidR="00E311E0" w:rsidRDefault="00E37646" w:rsidP="00993269">
            <w:r>
              <w:t>Easter Activities cooking Easter Treats</w:t>
            </w:r>
          </w:p>
        </w:tc>
        <w:tc>
          <w:tcPr>
            <w:tcW w:w="1127" w:type="pct"/>
            <w:shd w:val="clear" w:color="auto" w:fill="auto"/>
          </w:tcPr>
          <w:p w14:paraId="632F7D69" w14:textId="77777777" w:rsidR="00BF55BA" w:rsidRDefault="009568E3" w:rsidP="00993269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2FEB1A69" w14:textId="77777777" w:rsidR="00BF55BA" w:rsidRDefault="00BF55BA" w:rsidP="00993269">
            <w:r w:rsidRPr="004959F2">
              <w:t>Cheshire View Container</w:t>
            </w:r>
          </w:p>
        </w:tc>
      </w:tr>
      <w:tr w:rsidR="002C338E" w:rsidRPr="00013F2C" w14:paraId="09896764" w14:textId="77777777" w:rsidTr="0072377C">
        <w:trPr>
          <w:trHeight w:val="301"/>
        </w:trPr>
        <w:tc>
          <w:tcPr>
            <w:tcW w:w="1165" w:type="pct"/>
            <w:shd w:val="clear" w:color="auto" w:fill="auto"/>
          </w:tcPr>
          <w:p w14:paraId="464630B7" w14:textId="19776B6A" w:rsidR="002C338E" w:rsidRPr="000D241E" w:rsidRDefault="002C338E" w:rsidP="00993269">
            <w:pPr>
              <w:pStyle w:val="TableHeader"/>
            </w:pPr>
            <w:r>
              <w:t>Mon</w:t>
            </w:r>
            <w:r w:rsidR="0076554F">
              <w:t xml:space="preserve"> </w:t>
            </w:r>
            <w:r w:rsidR="001656D1">
              <w:t>7th</w:t>
            </w:r>
            <w:r w:rsidR="0076554F">
              <w:t xml:space="preserve"> April</w:t>
            </w:r>
          </w:p>
        </w:tc>
        <w:tc>
          <w:tcPr>
            <w:tcW w:w="1344" w:type="pct"/>
            <w:shd w:val="clear" w:color="auto" w:fill="auto"/>
          </w:tcPr>
          <w:p w14:paraId="0DC7C0BD" w14:textId="6D3D9538" w:rsidR="002C338E" w:rsidRPr="001C67FB" w:rsidRDefault="00E37646" w:rsidP="00993269">
            <w:r>
              <w:t>Overview of Info shop</w:t>
            </w:r>
          </w:p>
        </w:tc>
        <w:tc>
          <w:tcPr>
            <w:tcW w:w="1127" w:type="pct"/>
            <w:shd w:val="clear" w:color="auto" w:fill="auto"/>
          </w:tcPr>
          <w:p w14:paraId="4339C77C" w14:textId="77777777" w:rsidR="002C338E" w:rsidRDefault="002C338E" w:rsidP="00993269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1AA6BC10" w14:textId="77777777" w:rsidR="002C338E" w:rsidRDefault="002C338E" w:rsidP="00993269">
            <w:r w:rsidRPr="004959F2">
              <w:t>Cheshire View Container</w:t>
            </w:r>
          </w:p>
        </w:tc>
      </w:tr>
      <w:tr w:rsidR="00C20C77" w:rsidRPr="00013F2C" w14:paraId="71DD6AF1" w14:textId="77777777" w:rsidTr="0072377C">
        <w:trPr>
          <w:trHeight w:val="301"/>
        </w:trPr>
        <w:tc>
          <w:tcPr>
            <w:tcW w:w="1165" w:type="pct"/>
            <w:shd w:val="clear" w:color="auto" w:fill="auto"/>
          </w:tcPr>
          <w:p w14:paraId="0EE66A18" w14:textId="32347652" w:rsidR="00C20C77" w:rsidRDefault="00C20C77" w:rsidP="00993269">
            <w:pPr>
              <w:pStyle w:val="TableHeader"/>
            </w:pPr>
            <w:r>
              <w:t>Thurs</w:t>
            </w:r>
            <w:r w:rsidR="00CB4590">
              <w:t xml:space="preserve"> 10</w:t>
            </w:r>
            <w:r w:rsidR="00CB4590" w:rsidRPr="00CB4590">
              <w:rPr>
                <w:vertAlign w:val="superscript"/>
              </w:rPr>
              <w:t>th</w:t>
            </w:r>
            <w:r w:rsidR="00CB4590">
              <w:t xml:space="preserve"> April</w:t>
            </w:r>
          </w:p>
        </w:tc>
        <w:tc>
          <w:tcPr>
            <w:tcW w:w="1344" w:type="pct"/>
            <w:shd w:val="clear" w:color="auto" w:fill="auto"/>
          </w:tcPr>
          <w:p w14:paraId="3880E306" w14:textId="3BA1CF6F" w:rsidR="00C20C77" w:rsidRPr="001C67FB" w:rsidRDefault="00E37646" w:rsidP="00993269">
            <w:r>
              <w:t>Closed (time off in Lieu)</w:t>
            </w:r>
          </w:p>
        </w:tc>
        <w:tc>
          <w:tcPr>
            <w:tcW w:w="1127" w:type="pct"/>
            <w:shd w:val="clear" w:color="auto" w:fill="auto"/>
          </w:tcPr>
          <w:p w14:paraId="439241E2" w14:textId="3EE2D2F3" w:rsidR="00C20C77" w:rsidRDefault="00CB4590" w:rsidP="00993269">
            <w:r>
              <w:t>18</w:t>
            </w:r>
            <w:r w:rsidR="004D1B67">
              <w:t>:00-20:00</w:t>
            </w:r>
          </w:p>
        </w:tc>
        <w:tc>
          <w:tcPr>
            <w:tcW w:w="1364" w:type="pct"/>
            <w:shd w:val="clear" w:color="auto" w:fill="auto"/>
          </w:tcPr>
          <w:p w14:paraId="5CF659BC" w14:textId="3442B5EB" w:rsidR="00C20C77" w:rsidRPr="004959F2" w:rsidRDefault="004D1B67" w:rsidP="00993269">
            <w:r>
              <w:t>Cheshire View Container</w:t>
            </w:r>
          </w:p>
        </w:tc>
      </w:tr>
      <w:tr w:rsidR="007550AF" w:rsidRPr="00013F2C" w14:paraId="047F88D3" w14:textId="77777777" w:rsidTr="00F643DA">
        <w:trPr>
          <w:trHeight w:val="301"/>
        </w:trPr>
        <w:tc>
          <w:tcPr>
            <w:tcW w:w="1165" w:type="pct"/>
            <w:shd w:val="clear" w:color="auto" w:fill="FABF8F" w:themeFill="accent6" w:themeFillTint="99"/>
          </w:tcPr>
          <w:p w14:paraId="47A901AD" w14:textId="40D4EDED" w:rsidR="007550AF" w:rsidRDefault="004D1B67" w:rsidP="00993269">
            <w:pPr>
              <w:pStyle w:val="TableHeader"/>
            </w:pPr>
            <w:r>
              <w:t>12</w:t>
            </w:r>
            <w:r w:rsidR="008E4066" w:rsidRPr="008E4066">
              <w:rPr>
                <w:vertAlign w:val="superscript"/>
              </w:rPr>
              <w:t>th</w:t>
            </w:r>
            <w:r w:rsidR="008E4066">
              <w:t>-2</w:t>
            </w:r>
            <w:r w:rsidR="008F72CE">
              <w:t>7</w:t>
            </w:r>
            <w:r w:rsidR="008E4066" w:rsidRPr="008E4066">
              <w:rPr>
                <w:vertAlign w:val="superscript"/>
              </w:rPr>
              <w:t>th</w:t>
            </w:r>
            <w:r w:rsidR="008E4066">
              <w:t xml:space="preserve"> April</w:t>
            </w:r>
          </w:p>
        </w:tc>
        <w:tc>
          <w:tcPr>
            <w:tcW w:w="1344" w:type="pct"/>
            <w:shd w:val="clear" w:color="auto" w:fill="FABF8F" w:themeFill="accent6" w:themeFillTint="99"/>
          </w:tcPr>
          <w:p w14:paraId="39B2337F" w14:textId="05B9670D" w:rsidR="007550AF" w:rsidRPr="001C67FB" w:rsidRDefault="00E8210C" w:rsidP="00993269">
            <w:r>
              <w:t>EASTER BREAK</w:t>
            </w:r>
          </w:p>
        </w:tc>
        <w:tc>
          <w:tcPr>
            <w:tcW w:w="1127" w:type="pct"/>
            <w:shd w:val="clear" w:color="auto" w:fill="FABF8F" w:themeFill="accent6" w:themeFillTint="99"/>
          </w:tcPr>
          <w:p w14:paraId="046E6D53" w14:textId="77777777" w:rsidR="007550AF" w:rsidRDefault="007550AF" w:rsidP="00993269"/>
        </w:tc>
        <w:tc>
          <w:tcPr>
            <w:tcW w:w="1364" w:type="pct"/>
            <w:shd w:val="clear" w:color="auto" w:fill="FABF8F" w:themeFill="accent6" w:themeFillTint="99"/>
          </w:tcPr>
          <w:p w14:paraId="1B64C8FE" w14:textId="77777777" w:rsidR="007550AF" w:rsidRPr="004959F2" w:rsidRDefault="007550AF" w:rsidP="00993269"/>
        </w:tc>
      </w:tr>
      <w:tr w:rsidR="002C338E" w:rsidRPr="00013F2C" w14:paraId="4FC07D5C" w14:textId="77777777" w:rsidTr="0072377C">
        <w:trPr>
          <w:trHeight w:val="301"/>
        </w:trPr>
        <w:tc>
          <w:tcPr>
            <w:tcW w:w="1165" w:type="pct"/>
            <w:shd w:val="clear" w:color="auto" w:fill="auto"/>
          </w:tcPr>
          <w:p w14:paraId="4D8D6100" w14:textId="1ADD99F6" w:rsidR="002C338E" w:rsidRPr="000D241E" w:rsidRDefault="002C338E" w:rsidP="00993269">
            <w:pPr>
              <w:pStyle w:val="TableHeader"/>
            </w:pPr>
            <w:r>
              <w:t>Mon</w:t>
            </w:r>
            <w:r w:rsidR="0076554F">
              <w:t xml:space="preserve"> </w:t>
            </w:r>
            <w:r w:rsidR="0025622B">
              <w:t>28th</w:t>
            </w:r>
            <w:r w:rsidR="0076554F">
              <w:t xml:space="preserve"> April</w:t>
            </w:r>
          </w:p>
        </w:tc>
        <w:tc>
          <w:tcPr>
            <w:tcW w:w="1344" w:type="pct"/>
            <w:shd w:val="clear" w:color="auto" w:fill="auto"/>
          </w:tcPr>
          <w:p w14:paraId="43CF13B1" w14:textId="34B0FBBD" w:rsidR="002C338E" w:rsidRDefault="00E37646" w:rsidP="00993269">
            <w:r>
              <w:t>Welcome Back</w:t>
            </w:r>
          </w:p>
        </w:tc>
        <w:tc>
          <w:tcPr>
            <w:tcW w:w="1127" w:type="pct"/>
            <w:shd w:val="clear" w:color="auto" w:fill="auto"/>
          </w:tcPr>
          <w:p w14:paraId="7A334D35" w14:textId="77777777" w:rsidR="002C338E" w:rsidRDefault="002C338E" w:rsidP="00993269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1D25D747" w14:textId="77777777" w:rsidR="002C338E" w:rsidRDefault="002C338E" w:rsidP="00993269">
            <w:r w:rsidRPr="004959F2">
              <w:t>Cheshire View Container</w:t>
            </w:r>
          </w:p>
        </w:tc>
      </w:tr>
      <w:tr w:rsidR="002C338E" w:rsidRPr="00013F2C" w14:paraId="1175190A" w14:textId="77777777" w:rsidTr="0072377C">
        <w:trPr>
          <w:trHeight w:val="301"/>
        </w:trPr>
        <w:tc>
          <w:tcPr>
            <w:tcW w:w="1165" w:type="pct"/>
            <w:shd w:val="clear" w:color="auto" w:fill="auto"/>
          </w:tcPr>
          <w:p w14:paraId="2695FF9A" w14:textId="428BED06" w:rsidR="002C338E" w:rsidRPr="001C67FB" w:rsidRDefault="0076554F" w:rsidP="00993269">
            <w:r>
              <w:t>Thurs</w:t>
            </w:r>
            <w:r w:rsidR="00B3411F">
              <w:t xml:space="preserve"> 1st</w:t>
            </w:r>
            <w:r>
              <w:t xml:space="preserve">  </w:t>
            </w:r>
            <w:r w:rsidR="0025622B">
              <w:t>May</w:t>
            </w:r>
          </w:p>
        </w:tc>
        <w:tc>
          <w:tcPr>
            <w:tcW w:w="1344" w:type="pct"/>
            <w:shd w:val="clear" w:color="auto" w:fill="auto"/>
          </w:tcPr>
          <w:p w14:paraId="637B6DDE" w14:textId="31F6F8DA" w:rsidR="002C338E" w:rsidRPr="00090992" w:rsidRDefault="00496256" w:rsidP="00993269">
            <w:r>
              <w:t>Games Night</w:t>
            </w:r>
          </w:p>
        </w:tc>
        <w:tc>
          <w:tcPr>
            <w:tcW w:w="1127" w:type="pct"/>
            <w:shd w:val="clear" w:color="auto" w:fill="auto"/>
          </w:tcPr>
          <w:p w14:paraId="1132BCF6" w14:textId="77777777" w:rsidR="002C338E" w:rsidRDefault="002C338E" w:rsidP="00993269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6287DEA4" w14:textId="77777777" w:rsidR="002C338E" w:rsidRDefault="002C338E" w:rsidP="00993269">
            <w:r w:rsidRPr="004959F2">
              <w:t>Cheshire View Container</w:t>
            </w:r>
          </w:p>
        </w:tc>
      </w:tr>
      <w:tr w:rsidR="002C338E" w:rsidRPr="00013F2C" w14:paraId="14B11D0D" w14:textId="77777777" w:rsidTr="00140D67">
        <w:trPr>
          <w:trHeight w:val="301"/>
        </w:trPr>
        <w:tc>
          <w:tcPr>
            <w:tcW w:w="1165" w:type="pct"/>
            <w:shd w:val="clear" w:color="auto" w:fill="FABF8F" w:themeFill="accent6" w:themeFillTint="99"/>
          </w:tcPr>
          <w:p w14:paraId="544E57D8" w14:textId="031AED3E" w:rsidR="002C338E" w:rsidRPr="000D241E" w:rsidRDefault="002C338E" w:rsidP="00993269">
            <w:pPr>
              <w:pStyle w:val="TableHeader"/>
            </w:pPr>
            <w:r>
              <w:t>Mon</w:t>
            </w:r>
            <w:r w:rsidR="00B3411F">
              <w:t xml:space="preserve"> 5</w:t>
            </w:r>
            <w:r w:rsidR="00B3411F" w:rsidRPr="00B3411F">
              <w:rPr>
                <w:vertAlign w:val="superscript"/>
              </w:rPr>
              <w:t>th</w:t>
            </w:r>
            <w:r w:rsidR="00B3411F">
              <w:t xml:space="preserve"> May</w:t>
            </w:r>
            <w:r w:rsidR="0076554F">
              <w:t xml:space="preserve"> </w:t>
            </w:r>
          </w:p>
        </w:tc>
        <w:tc>
          <w:tcPr>
            <w:tcW w:w="1344" w:type="pct"/>
            <w:shd w:val="clear" w:color="auto" w:fill="FABF8F" w:themeFill="accent6" w:themeFillTint="99"/>
          </w:tcPr>
          <w:p w14:paraId="5C8CD0AF" w14:textId="5604AABE" w:rsidR="002C338E" w:rsidRPr="00942BDD" w:rsidRDefault="008F72CE" w:rsidP="00993269">
            <w:r>
              <w:t>BANK HOLIDAY</w:t>
            </w:r>
          </w:p>
        </w:tc>
        <w:tc>
          <w:tcPr>
            <w:tcW w:w="1127" w:type="pct"/>
            <w:shd w:val="clear" w:color="auto" w:fill="FABF8F" w:themeFill="accent6" w:themeFillTint="99"/>
          </w:tcPr>
          <w:p w14:paraId="212EB3E6" w14:textId="20FF30D7" w:rsidR="002C338E" w:rsidRDefault="002C338E" w:rsidP="00993269"/>
        </w:tc>
        <w:tc>
          <w:tcPr>
            <w:tcW w:w="1364" w:type="pct"/>
            <w:shd w:val="clear" w:color="auto" w:fill="FABF8F" w:themeFill="accent6" w:themeFillTint="99"/>
          </w:tcPr>
          <w:p w14:paraId="17B84EBB" w14:textId="5BFA5C43" w:rsidR="002C338E" w:rsidRDefault="002C338E" w:rsidP="00993269"/>
        </w:tc>
      </w:tr>
      <w:tr w:rsidR="002C338E" w:rsidRPr="00013F2C" w14:paraId="27A9E630" w14:textId="77777777" w:rsidTr="0072377C">
        <w:trPr>
          <w:trHeight w:val="301"/>
        </w:trPr>
        <w:tc>
          <w:tcPr>
            <w:tcW w:w="1165" w:type="pct"/>
            <w:shd w:val="clear" w:color="auto" w:fill="auto"/>
          </w:tcPr>
          <w:p w14:paraId="69B42947" w14:textId="0D18F9C1" w:rsidR="002C338E" w:rsidRPr="001C67FB" w:rsidRDefault="0076554F" w:rsidP="00993269">
            <w:r>
              <w:t xml:space="preserve">Thurs </w:t>
            </w:r>
            <w:r w:rsidR="00E3731C">
              <w:t>8th</w:t>
            </w:r>
            <w:r>
              <w:t xml:space="preserve"> May</w:t>
            </w:r>
          </w:p>
        </w:tc>
        <w:tc>
          <w:tcPr>
            <w:tcW w:w="1344" w:type="pct"/>
            <w:shd w:val="clear" w:color="auto" w:fill="auto"/>
          </w:tcPr>
          <w:p w14:paraId="3FA0736B" w14:textId="50FBCB82" w:rsidR="002C338E" w:rsidRPr="00090992" w:rsidRDefault="00A363D7" w:rsidP="00993269">
            <w:r>
              <w:t>Sporting Activities</w:t>
            </w:r>
          </w:p>
        </w:tc>
        <w:tc>
          <w:tcPr>
            <w:tcW w:w="1127" w:type="pct"/>
            <w:shd w:val="clear" w:color="auto" w:fill="auto"/>
          </w:tcPr>
          <w:p w14:paraId="0978958F" w14:textId="77777777" w:rsidR="002C338E" w:rsidRDefault="002C338E" w:rsidP="00993269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720E3F93" w14:textId="77777777" w:rsidR="002C338E" w:rsidRDefault="002C338E" w:rsidP="00993269">
            <w:r w:rsidRPr="004959F2">
              <w:t>Cheshire View Container</w:t>
            </w:r>
          </w:p>
        </w:tc>
      </w:tr>
      <w:tr w:rsidR="002C338E" w:rsidRPr="00013F2C" w14:paraId="3CA7102B" w14:textId="77777777" w:rsidTr="0072377C">
        <w:trPr>
          <w:trHeight w:val="301"/>
        </w:trPr>
        <w:tc>
          <w:tcPr>
            <w:tcW w:w="1165" w:type="pct"/>
          </w:tcPr>
          <w:p w14:paraId="30437DBB" w14:textId="5B0A6930" w:rsidR="002C338E" w:rsidRPr="000D241E" w:rsidRDefault="002C338E" w:rsidP="00993269">
            <w:pPr>
              <w:pStyle w:val="TableHeader"/>
            </w:pPr>
            <w:r>
              <w:t>Mon</w:t>
            </w:r>
            <w:r w:rsidR="0076554F">
              <w:t xml:space="preserve"> 1</w:t>
            </w:r>
            <w:r w:rsidR="0040291F">
              <w:t>2</w:t>
            </w:r>
            <w:r w:rsidR="0076554F" w:rsidRPr="0076554F">
              <w:rPr>
                <w:vertAlign w:val="superscript"/>
              </w:rPr>
              <w:t>th</w:t>
            </w:r>
            <w:r w:rsidR="0076554F">
              <w:t xml:space="preserve"> May</w:t>
            </w:r>
          </w:p>
        </w:tc>
        <w:tc>
          <w:tcPr>
            <w:tcW w:w="1344" w:type="pct"/>
          </w:tcPr>
          <w:p w14:paraId="283B4614" w14:textId="22B810E6" w:rsidR="002C338E" w:rsidRPr="00A20140" w:rsidRDefault="00B431F9" w:rsidP="00993269">
            <w:pPr>
              <w:rPr>
                <w:highlight w:val="yellow"/>
              </w:rPr>
            </w:pPr>
            <w:r w:rsidRPr="00B431F9">
              <w:t>National Limerick Day</w:t>
            </w:r>
          </w:p>
        </w:tc>
        <w:tc>
          <w:tcPr>
            <w:tcW w:w="1127" w:type="pct"/>
          </w:tcPr>
          <w:p w14:paraId="04FC2A43" w14:textId="77777777" w:rsidR="002C338E" w:rsidRDefault="002C338E" w:rsidP="00993269">
            <w:r>
              <w:t>18:00-20:00</w:t>
            </w:r>
          </w:p>
        </w:tc>
        <w:tc>
          <w:tcPr>
            <w:tcW w:w="1364" w:type="pct"/>
          </w:tcPr>
          <w:p w14:paraId="58EDFA45" w14:textId="77777777" w:rsidR="002C338E" w:rsidRDefault="002C338E" w:rsidP="00993269">
            <w:r w:rsidRPr="004959F2">
              <w:t>Cheshire View Container</w:t>
            </w:r>
          </w:p>
        </w:tc>
      </w:tr>
      <w:tr w:rsidR="002C338E" w:rsidRPr="00013F2C" w14:paraId="770D1C01" w14:textId="77777777" w:rsidTr="0072377C">
        <w:trPr>
          <w:trHeight w:val="301"/>
        </w:trPr>
        <w:tc>
          <w:tcPr>
            <w:tcW w:w="1165" w:type="pct"/>
          </w:tcPr>
          <w:p w14:paraId="7024190F" w14:textId="4A44DCE5" w:rsidR="002C338E" w:rsidRPr="001C67FB" w:rsidRDefault="0076554F" w:rsidP="00993269">
            <w:r>
              <w:t xml:space="preserve">Thurs </w:t>
            </w:r>
            <w:r w:rsidR="0040291F">
              <w:t>15</w:t>
            </w:r>
            <w:r w:rsidRPr="0076554F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1344" w:type="pct"/>
          </w:tcPr>
          <w:p w14:paraId="567580E7" w14:textId="77777777" w:rsidR="00213569" w:rsidRDefault="00213569" w:rsidP="00993269"/>
          <w:p w14:paraId="33E253AE" w14:textId="28B58329" w:rsidR="002C338E" w:rsidRPr="00090992" w:rsidRDefault="00213569" w:rsidP="00993269">
            <w:r>
              <w:t xml:space="preserve">Decorate a Pot </w:t>
            </w:r>
          </w:p>
        </w:tc>
        <w:tc>
          <w:tcPr>
            <w:tcW w:w="1127" w:type="pct"/>
          </w:tcPr>
          <w:p w14:paraId="0CB0FE2D" w14:textId="77777777" w:rsidR="002C338E" w:rsidRDefault="002C338E" w:rsidP="00993269">
            <w:r>
              <w:t>18:00-20:00</w:t>
            </w:r>
          </w:p>
        </w:tc>
        <w:tc>
          <w:tcPr>
            <w:tcW w:w="1364" w:type="pct"/>
          </w:tcPr>
          <w:p w14:paraId="7D13AE27" w14:textId="77777777" w:rsidR="002C338E" w:rsidRDefault="002C338E" w:rsidP="00993269">
            <w:r w:rsidRPr="004959F2">
              <w:t>Cheshire View Container</w:t>
            </w:r>
          </w:p>
        </w:tc>
      </w:tr>
      <w:tr w:rsidR="002C338E" w:rsidRPr="00013F2C" w14:paraId="62EC35C7" w14:textId="77777777" w:rsidTr="0072377C">
        <w:trPr>
          <w:trHeight w:val="301"/>
        </w:trPr>
        <w:tc>
          <w:tcPr>
            <w:tcW w:w="1165" w:type="pct"/>
          </w:tcPr>
          <w:p w14:paraId="4CF84CB9" w14:textId="4263B46F" w:rsidR="002C338E" w:rsidRPr="000D241E" w:rsidRDefault="002C338E" w:rsidP="00993269">
            <w:pPr>
              <w:pStyle w:val="TableHeader"/>
            </w:pPr>
            <w:r>
              <w:t>Mon</w:t>
            </w:r>
            <w:r w:rsidR="0076554F">
              <w:t xml:space="preserve"> </w:t>
            </w:r>
            <w:r w:rsidR="0040291F">
              <w:t>19</w:t>
            </w:r>
            <w:r w:rsidR="0076554F" w:rsidRPr="0076554F">
              <w:rPr>
                <w:vertAlign w:val="superscript"/>
              </w:rPr>
              <w:t>th</w:t>
            </w:r>
            <w:r w:rsidR="0076554F">
              <w:t xml:space="preserve"> May</w:t>
            </w:r>
          </w:p>
        </w:tc>
        <w:tc>
          <w:tcPr>
            <w:tcW w:w="1344" w:type="pct"/>
          </w:tcPr>
          <w:p w14:paraId="76940F3B" w14:textId="77777777" w:rsidR="00993269" w:rsidRDefault="00993269" w:rsidP="00993269"/>
          <w:p w14:paraId="6CA42082" w14:textId="31286AC0" w:rsidR="002C338E" w:rsidRPr="00090992" w:rsidRDefault="00213569" w:rsidP="00993269">
            <w:r>
              <w:t>Pot a plant</w:t>
            </w:r>
          </w:p>
        </w:tc>
        <w:tc>
          <w:tcPr>
            <w:tcW w:w="1127" w:type="pct"/>
          </w:tcPr>
          <w:p w14:paraId="6F800A1E" w14:textId="77777777" w:rsidR="002C338E" w:rsidRDefault="002C338E" w:rsidP="00993269">
            <w:r>
              <w:t>18:00-20:00</w:t>
            </w:r>
          </w:p>
        </w:tc>
        <w:tc>
          <w:tcPr>
            <w:tcW w:w="1364" w:type="pct"/>
          </w:tcPr>
          <w:p w14:paraId="1E111A82" w14:textId="77777777" w:rsidR="002C338E" w:rsidRDefault="002C338E" w:rsidP="00993269">
            <w:r w:rsidRPr="004959F2">
              <w:t>Cheshire View Container</w:t>
            </w:r>
          </w:p>
          <w:p w14:paraId="1132BF93" w14:textId="77777777" w:rsidR="002C338E" w:rsidRDefault="002C338E" w:rsidP="00993269"/>
        </w:tc>
      </w:tr>
      <w:tr w:rsidR="002C338E" w:rsidRPr="00013F2C" w14:paraId="7F431954" w14:textId="77777777" w:rsidTr="0072377C">
        <w:trPr>
          <w:trHeight w:val="301"/>
        </w:trPr>
        <w:tc>
          <w:tcPr>
            <w:tcW w:w="1165" w:type="pct"/>
          </w:tcPr>
          <w:p w14:paraId="1AD80928" w14:textId="5DB978CA" w:rsidR="002C338E" w:rsidRPr="001C67FB" w:rsidRDefault="0076554F" w:rsidP="00993269">
            <w:r>
              <w:t>Thurs 2</w:t>
            </w:r>
            <w:r w:rsidR="0040291F">
              <w:t>2</w:t>
            </w:r>
            <w:r w:rsidRPr="0076554F">
              <w:rPr>
                <w:vertAlign w:val="superscript"/>
              </w:rPr>
              <w:t>rd</w:t>
            </w:r>
            <w:r>
              <w:t xml:space="preserve"> May</w:t>
            </w:r>
          </w:p>
        </w:tc>
        <w:tc>
          <w:tcPr>
            <w:tcW w:w="1344" w:type="pct"/>
          </w:tcPr>
          <w:p w14:paraId="2F170225" w14:textId="18038C9C" w:rsidR="00B431F9" w:rsidRDefault="00213569" w:rsidP="00993269">
            <w:proofErr w:type="spellStart"/>
            <w:r>
              <w:t>Don</w:t>
            </w:r>
            <w:r w:rsidR="00B431F9">
              <w:t>ught</w:t>
            </w:r>
            <w:proofErr w:type="spellEnd"/>
            <w:r w:rsidR="00B431F9">
              <w:t xml:space="preserve"> Week </w:t>
            </w:r>
          </w:p>
          <w:p w14:paraId="6CE412A7" w14:textId="0756FC3A" w:rsidR="002C338E" w:rsidRPr="00090992" w:rsidRDefault="00B431F9" w:rsidP="00993269">
            <w:r>
              <w:t>18</w:t>
            </w:r>
            <w:r w:rsidRPr="00B431F9">
              <w:rPr>
                <w:vertAlign w:val="superscript"/>
              </w:rPr>
              <w:t>th</w:t>
            </w:r>
            <w:r>
              <w:t xml:space="preserve"> to 26th</w:t>
            </w:r>
          </w:p>
        </w:tc>
        <w:tc>
          <w:tcPr>
            <w:tcW w:w="1127" w:type="pct"/>
          </w:tcPr>
          <w:p w14:paraId="04AC89AE" w14:textId="77777777" w:rsidR="002C338E" w:rsidRDefault="002C338E" w:rsidP="00993269">
            <w:r>
              <w:t>18:00-20:00</w:t>
            </w:r>
          </w:p>
        </w:tc>
        <w:tc>
          <w:tcPr>
            <w:tcW w:w="1364" w:type="pct"/>
          </w:tcPr>
          <w:p w14:paraId="6A2A992C" w14:textId="77777777" w:rsidR="002C338E" w:rsidRDefault="002C338E" w:rsidP="00993269">
            <w:r w:rsidRPr="004959F2">
              <w:t>Cheshire View Container</w:t>
            </w:r>
          </w:p>
        </w:tc>
      </w:tr>
      <w:tr w:rsidR="0072377C" w:rsidRPr="00013F2C" w14:paraId="243CD318" w14:textId="77777777" w:rsidTr="00B82492">
        <w:trPr>
          <w:trHeight w:val="608"/>
        </w:trPr>
        <w:tc>
          <w:tcPr>
            <w:tcW w:w="1165" w:type="pct"/>
            <w:shd w:val="clear" w:color="auto" w:fill="FABF8F" w:themeFill="accent6" w:themeFillTint="99"/>
          </w:tcPr>
          <w:p w14:paraId="360AACD2" w14:textId="1F5D04E6" w:rsidR="0072377C" w:rsidRPr="0072377C" w:rsidRDefault="00A5020D" w:rsidP="00993269">
            <w:pPr>
              <w:rPr>
                <w:highlight w:val="yellow"/>
              </w:rPr>
            </w:pPr>
            <w:r w:rsidRPr="00A5020D">
              <w:t>24</w:t>
            </w:r>
            <w:r w:rsidRPr="00A5020D">
              <w:rPr>
                <w:vertAlign w:val="superscript"/>
              </w:rPr>
              <w:t>th</w:t>
            </w:r>
            <w:r w:rsidRPr="00A5020D">
              <w:t xml:space="preserve"> May-1</w:t>
            </w:r>
            <w:r w:rsidRPr="00A5020D">
              <w:rPr>
                <w:vertAlign w:val="superscript"/>
              </w:rPr>
              <w:t>st</w:t>
            </w:r>
            <w:r w:rsidRPr="00A5020D">
              <w:t xml:space="preserve"> June</w:t>
            </w:r>
          </w:p>
        </w:tc>
        <w:tc>
          <w:tcPr>
            <w:tcW w:w="1344" w:type="pct"/>
            <w:shd w:val="clear" w:color="auto" w:fill="FABF8F" w:themeFill="accent6" w:themeFillTint="99"/>
          </w:tcPr>
          <w:p w14:paraId="5294B9BF" w14:textId="55E979D8" w:rsidR="0072377C" w:rsidRPr="0072377C" w:rsidRDefault="0072377C" w:rsidP="00993269">
            <w:pPr>
              <w:rPr>
                <w:highlight w:val="yellow"/>
              </w:rPr>
            </w:pPr>
            <w:r w:rsidRPr="008F72CE">
              <w:t>HALF TERM</w:t>
            </w:r>
          </w:p>
        </w:tc>
        <w:tc>
          <w:tcPr>
            <w:tcW w:w="1127" w:type="pct"/>
            <w:shd w:val="clear" w:color="auto" w:fill="FABF8F" w:themeFill="accent6" w:themeFillTint="99"/>
          </w:tcPr>
          <w:p w14:paraId="2EA6BCD7" w14:textId="77777777" w:rsidR="0072377C" w:rsidRDefault="0072377C" w:rsidP="00993269"/>
        </w:tc>
        <w:tc>
          <w:tcPr>
            <w:tcW w:w="1364" w:type="pct"/>
            <w:shd w:val="clear" w:color="auto" w:fill="FABF8F" w:themeFill="accent6" w:themeFillTint="99"/>
          </w:tcPr>
          <w:p w14:paraId="4DA73F86" w14:textId="77777777" w:rsidR="0072377C" w:rsidRPr="004959F2" w:rsidRDefault="0072377C" w:rsidP="00993269"/>
        </w:tc>
      </w:tr>
      <w:tr w:rsidR="002C338E" w:rsidRPr="0096541E" w14:paraId="7BCD186F" w14:textId="77777777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4C2F9E61" w14:textId="73625360" w:rsidR="002C338E" w:rsidRPr="000D241E" w:rsidRDefault="0076554F" w:rsidP="00993269">
            <w:pPr>
              <w:pStyle w:val="TableHeader"/>
            </w:pPr>
            <w:r>
              <w:t xml:space="preserve">Mon </w:t>
            </w:r>
            <w:r w:rsidR="0024218D">
              <w:t>2nd</w:t>
            </w:r>
            <w:r>
              <w:t xml:space="preserve"> June</w:t>
            </w:r>
          </w:p>
        </w:tc>
        <w:tc>
          <w:tcPr>
            <w:tcW w:w="1344" w:type="pct"/>
            <w:shd w:val="clear" w:color="auto" w:fill="FFFFFF" w:themeFill="background1"/>
          </w:tcPr>
          <w:p w14:paraId="59DBDA9C" w14:textId="4AD428A7" w:rsidR="002C338E" w:rsidRPr="003D1646" w:rsidRDefault="00213569" w:rsidP="00993269">
            <w:r>
              <w:t>Welcome Back</w:t>
            </w:r>
          </w:p>
        </w:tc>
        <w:tc>
          <w:tcPr>
            <w:tcW w:w="1127" w:type="pct"/>
            <w:shd w:val="clear" w:color="auto" w:fill="FFFFFF" w:themeFill="background1"/>
          </w:tcPr>
          <w:p w14:paraId="625E77AC" w14:textId="77777777" w:rsidR="002C338E" w:rsidRDefault="002C338E" w:rsidP="00993269">
            <w:r>
              <w:t>18:00-20:00</w:t>
            </w:r>
          </w:p>
        </w:tc>
        <w:tc>
          <w:tcPr>
            <w:tcW w:w="1364" w:type="pct"/>
            <w:shd w:val="clear" w:color="auto" w:fill="FFFFFF" w:themeFill="background1"/>
          </w:tcPr>
          <w:p w14:paraId="5D21FBFE" w14:textId="77777777" w:rsidR="002C338E" w:rsidRDefault="002C338E" w:rsidP="00993269">
            <w:r w:rsidRPr="006376B4">
              <w:t>Cheshire View Container</w:t>
            </w:r>
          </w:p>
        </w:tc>
      </w:tr>
      <w:tr w:rsidR="002C338E" w:rsidRPr="00013F2C" w14:paraId="7F1776F8" w14:textId="77777777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062F6060" w14:textId="1CFEC354" w:rsidR="002C338E" w:rsidRPr="001C67FB" w:rsidRDefault="0076554F" w:rsidP="00993269">
            <w:r>
              <w:lastRenderedPageBreak/>
              <w:t xml:space="preserve">Thurs </w:t>
            </w:r>
            <w:r w:rsidR="0024218D">
              <w:t>5</w:t>
            </w:r>
            <w:r w:rsidRPr="0076554F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344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6290F4B3" w14:textId="21B5321E" w:rsidR="002C338E" w:rsidRPr="001C67FB" w:rsidRDefault="00B431F9" w:rsidP="00993269">
            <w:r>
              <w:t>Fish N Chip Day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6E086F36" w14:textId="77777777" w:rsidR="002C338E" w:rsidRDefault="002C338E" w:rsidP="00993269">
            <w:r>
              <w:t>18:00-20:00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14:paraId="549F51F1" w14:textId="77777777" w:rsidR="002C338E" w:rsidRDefault="002C338E" w:rsidP="00993269">
            <w:r w:rsidRPr="006376B4">
              <w:t>Cheshire View Container</w:t>
            </w:r>
          </w:p>
        </w:tc>
      </w:tr>
      <w:tr w:rsidR="002C338E" w:rsidRPr="00013F2C" w14:paraId="7CD2506C" w14:textId="77777777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386FC395" w14:textId="484B6163" w:rsidR="002C338E" w:rsidRPr="000D241E" w:rsidRDefault="002C338E" w:rsidP="00993269">
            <w:pPr>
              <w:pStyle w:val="TableHeader"/>
            </w:pPr>
            <w:r>
              <w:t>Mon</w:t>
            </w:r>
            <w:r w:rsidR="0076554F">
              <w:t xml:space="preserve"> </w:t>
            </w:r>
            <w:r w:rsidR="00397C9F">
              <w:t>9</w:t>
            </w:r>
            <w:r w:rsidR="0076554F" w:rsidRPr="0076554F">
              <w:rPr>
                <w:vertAlign w:val="superscript"/>
              </w:rPr>
              <w:t>th</w:t>
            </w:r>
            <w:r w:rsidR="0076554F">
              <w:t xml:space="preserve"> June</w:t>
            </w:r>
          </w:p>
        </w:tc>
        <w:tc>
          <w:tcPr>
            <w:tcW w:w="1344" w:type="pct"/>
            <w:shd w:val="clear" w:color="auto" w:fill="FFFFFF" w:themeFill="background1"/>
          </w:tcPr>
          <w:p w14:paraId="4F85A6F1" w14:textId="77777777" w:rsidR="00213569" w:rsidRDefault="00213569" w:rsidP="00993269">
            <w:r>
              <w:t>Quiz Night</w:t>
            </w:r>
          </w:p>
          <w:p w14:paraId="34CAED7C" w14:textId="77777777" w:rsidR="00213569" w:rsidRDefault="00213569" w:rsidP="00993269"/>
          <w:p w14:paraId="32AEF7A2" w14:textId="55623CFF" w:rsidR="002C338E" w:rsidRPr="001C67FB" w:rsidRDefault="00213569" w:rsidP="00993269">
            <w:r>
              <w:t>Inspire</w:t>
            </w:r>
          </w:p>
        </w:tc>
        <w:tc>
          <w:tcPr>
            <w:tcW w:w="1127" w:type="pct"/>
            <w:shd w:val="clear" w:color="auto" w:fill="FFFFFF" w:themeFill="background1"/>
          </w:tcPr>
          <w:p w14:paraId="7D5EC6C8" w14:textId="706FDF60" w:rsidR="002C338E" w:rsidRPr="001C67FB" w:rsidRDefault="00546F08" w:rsidP="00993269">
            <w:pPr>
              <w:pStyle w:val="TableText"/>
            </w:pPr>
            <w:r>
              <w:t>18:00-20:00</w:t>
            </w:r>
          </w:p>
        </w:tc>
        <w:tc>
          <w:tcPr>
            <w:tcW w:w="1364" w:type="pct"/>
            <w:shd w:val="clear" w:color="auto" w:fill="FFFFFF" w:themeFill="background1"/>
          </w:tcPr>
          <w:p w14:paraId="37FCEB0E" w14:textId="77777777" w:rsidR="002C338E" w:rsidRDefault="002C338E" w:rsidP="00993269">
            <w:r w:rsidRPr="006376B4">
              <w:t>Cheshire View Container</w:t>
            </w:r>
          </w:p>
        </w:tc>
      </w:tr>
      <w:tr w:rsidR="00213569" w:rsidRPr="00013F2C" w14:paraId="1AED3FC5" w14:textId="77777777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2B64455C" w14:textId="7D1E2A5A" w:rsidR="00213569" w:rsidRPr="001C67FB" w:rsidRDefault="00213569" w:rsidP="00993269">
            <w:r>
              <w:t>Thurs 12</w:t>
            </w:r>
            <w:r w:rsidRPr="0076554F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344" w:type="pct"/>
            <w:shd w:val="clear" w:color="auto" w:fill="auto"/>
          </w:tcPr>
          <w:p w14:paraId="29E4B8D2" w14:textId="77777777" w:rsidR="00BD5785" w:rsidRDefault="00BD5785" w:rsidP="00993269">
            <w:r>
              <w:t>Bingo Day</w:t>
            </w:r>
            <w:r w:rsidRPr="00052E47">
              <w:t xml:space="preserve"> </w:t>
            </w:r>
          </w:p>
          <w:p w14:paraId="40C5934B" w14:textId="64D3BC1E" w:rsidR="00213569" w:rsidRPr="00B03917" w:rsidRDefault="00213569" w:rsidP="00993269">
            <w:r w:rsidRPr="00052E47">
              <w:t>Inspire</w:t>
            </w:r>
          </w:p>
        </w:tc>
        <w:tc>
          <w:tcPr>
            <w:tcW w:w="1127" w:type="pct"/>
          </w:tcPr>
          <w:p w14:paraId="76B078E9" w14:textId="77777777" w:rsidR="00213569" w:rsidRPr="00BF55BA" w:rsidRDefault="00213569" w:rsidP="00993269">
            <w:r>
              <w:t xml:space="preserve"> 18:00-20:00</w:t>
            </w:r>
          </w:p>
        </w:tc>
        <w:tc>
          <w:tcPr>
            <w:tcW w:w="1364" w:type="pct"/>
          </w:tcPr>
          <w:p w14:paraId="6B1B8C96" w14:textId="77777777" w:rsidR="00213569" w:rsidRPr="00BF55BA" w:rsidRDefault="00213569" w:rsidP="00993269">
            <w:r w:rsidRPr="0026160A">
              <w:t>Cheshire View Container</w:t>
            </w:r>
          </w:p>
        </w:tc>
      </w:tr>
      <w:tr w:rsidR="00213569" w:rsidRPr="00013F2C" w14:paraId="5C43D5E9" w14:textId="77777777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124F88ED" w14:textId="0C1F7C8F" w:rsidR="00213569" w:rsidRPr="000D241E" w:rsidRDefault="00213569" w:rsidP="00993269">
            <w:pPr>
              <w:pStyle w:val="TableHeader"/>
            </w:pPr>
            <w:r>
              <w:t>Mon 16</w:t>
            </w:r>
            <w:r w:rsidRPr="0072377C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344" w:type="pct"/>
          </w:tcPr>
          <w:p w14:paraId="27D9D11A" w14:textId="77777777" w:rsidR="00213569" w:rsidRDefault="00213569" w:rsidP="00993269">
            <w:r>
              <w:t>Cooking Event</w:t>
            </w:r>
          </w:p>
          <w:p w14:paraId="10449550" w14:textId="501F2E05" w:rsidR="00213569" w:rsidRPr="00443CBD" w:rsidRDefault="00213569" w:rsidP="00993269">
            <w:r w:rsidRPr="00052E47">
              <w:t>Inspire</w:t>
            </w:r>
          </w:p>
        </w:tc>
        <w:tc>
          <w:tcPr>
            <w:tcW w:w="1127" w:type="pct"/>
            <w:vAlign w:val="center"/>
          </w:tcPr>
          <w:p w14:paraId="3220CDCB" w14:textId="3683CC21" w:rsidR="00213569" w:rsidRPr="00443CBD" w:rsidRDefault="00213569" w:rsidP="00993269">
            <w:r>
              <w:t>18:00-20:00</w:t>
            </w:r>
          </w:p>
        </w:tc>
        <w:tc>
          <w:tcPr>
            <w:tcW w:w="1364" w:type="pct"/>
          </w:tcPr>
          <w:p w14:paraId="7C5B7927" w14:textId="58B8FA02" w:rsidR="00213569" w:rsidRPr="00443CBD" w:rsidRDefault="00213569" w:rsidP="00993269">
            <w:r>
              <w:t>Cheshire View Container</w:t>
            </w:r>
          </w:p>
        </w:tc>
      </w:tr>
      <w:tr w:rsidR="00213569" w:rsidRPr="00013F2C" w14:paraId="0CAF7CA9" w14:textId="77777777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31723884" w14:textId="6EF071A8" w:rsidR="00213569" w:rsidRPr="001C67FB" w:rsidRDefault="00213569" w:rsidP="00993269">
            <w:r>
              <w:t>Thurs 19</w:t>
            </w:r>
            <w:r w:rsidRPr="0072377C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344" w:type="pct"/>
            <w:shd w:val="clear" w:color="auto" w:fill="auto"/>
          </w:tcPr>
          <w:p w14:paraId="189C422E" w14:textId="77777777" w:rsidR="00213569" w:rsidRDefault="00213569" w:rsidP="00993269">
            <w:r>
              <w:t>Cooking Event</w:t>
            </w:r>
          </w:p>
          <w:p w14:paraId="05EEF6E0" w14:textId="03FA95DA" w:rsidR="00213569" w:rsidRPr="00E33D61" w:rsidRDefault="00213569" w:rsidP="00993269">
            <w:r w:rsidRPr="00052E47">
              <w:t>Inspire</w:t>
            </w:r>
          </w:p>
        </w:tc>
        <w:tc>
          <w:tcPr>
            <w:tcW w:w="1127" w:type="pct"/>
            <w:shd w:val="clear" w:color="auto" w:fill="auto"/>
          </w:tcPr>
          <w:p w14:paraId="3B819776" w14:textId="77777777" w:rsidR="00213569" w:rsidRDefault="00213569" w:rsidP="00993269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14:paraId="759C6A86" w14:textId="77777777" w:rsidR="00213569" w:rsidRDefault="00213569" w:rsidP="00993269">
            <w:r w:rsidRPr="0026160A">
              <w:t>Cheshire View Container</w:t>
            </w:r>
          </w:p>
        </w:tc>
      </w:tr>
      <w:tr w:rsidR="002C338E" w:rsidRPr="00013F2C" w14:paraId="0925FA59" w14:textId="77777777" w:rsidTr="0072377C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14:paraId="434E1B1D" w14:textId="0F6D8668" w:rsidR="002C338E" w:rsidRPr="000D241E" w:rsidRDefault="002C338E" w:rsidP="00993269">
            <w:pPr>
              <w:pStyle w:val="TableHeader"/>
            </w:pPr>
            <w:r>
              <w:t>Mon</w:t>
            </w:r>
            <w:r w:rsidR="0072377C">
              <w:t xml:space="preserve"> 2</w:t>
            </w:r>
            <w:r w:rsidR="004736D9">
              <w:t>3</w:t>
            </w:r>
            <w:r w:rsidR="0072377C" w:rsidRPr="0072377C">
              <w:rPr>
                <w:vertAlign w:val="superscript"/>
              </w:rPr>
              <w:t>th</w:t>
            </w:r>
            <w:r w:rsidR="0072377C">
              <w:t xml:space="preserve"> June</w:t>
            </w:r>
          </w:p>
        </w:tc>
        <w:tc>
          <w:tcPr>
            <w:tcW w:w="1344" w:type="pct"/>
          </w:tcPr>
          <w:p w14:paraId="2672F876" w14:textId="4635104B" w:rsidR="002C338E" w:rsidRPr="00942BDD" w:rsidRDefault="00BD5785" w:rsidP="00993269">
            <w:r>
              <w:t xml:space="preserve">Youth Work </w:t>
            </w:r>
            <w:r w:rsidR="00993269">
              <w:t>W</w:t>
            </w:r>
            <w:r>
              <w:t xml:space="preserve">eek </w:t>
            </w:r>
          </w:p>
        </w:tc>
        <w:tc>
          <w:tcPr>
            <w:tcW w:w="1127" w:type="pct"/>
          </w:tcPr>
          <w:p w14:paraId="23B280F0" w14:textId="77777777" w:rsidR="002C338E" w:rsidRDefault="002C338E" w:rsidP="00993269">
            <w:r>
              <w:t>18:00-20:00</w:t>
            </w:r>
          </w:p>
        </w:tc>
        <w:tc>
          <w:tcPr>
            <w:tcW w:w="1364" w:type="pct"/>
          </w:tcPr>
          <w:p w14:paraId="12094843" w14:textId="77777777" w:rsidR="002C338E" w:rsidRDefault="002C338E" w:rsidP="00993269">
            <w:r w:rsidRPr="0026160A">
              <w:t>Cheshire View Container</w:t>
            </w:r>
          </w:p>
        </w:tc>
      </w:tr>
      <w:tr w:rsidR="002C338E" w:rsidRPr="00B55C79" w14:paraId="6CB8CFDB" w14:textId="77777777" w:rsidTr="0072377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14:paraId="1101F12A" w14:textId="1BFF7B0E" w:rsidR="002C338E" w:rsidRPr="001C67FB" w:rsidRDefault="0072377C" w:rsidP="00993269">
            <w:r>
              <w:t>Thurs 2</w:t>
            </w:r>
            <w:r w:rsidR="004736D9">
              <w:t>6</w:t>
            </w:r>
            <w:r w:rsidRPr="0072377C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28DA104" w14:textId="0A532874" w:rsidR="002C338E" w:rsidRPr="00E33D61" w:rsidRDefault="00BD5785" w:rsidP="00993269">
            <w:r>
              <w:t>Youth Work Week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5E66D83D" w14:textId="77777777" w:rsidR="002C338E" w:rsidRDefault="002C338E" w:rsidP="00993269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A82886F" w14:textId="77777777" w:rsidR="002C338E" w:rsidRDefault="002C338E" w:rsidP="00993269">
            <w:r w:rsidRPr="0026160A">
              <w:t>Cheshire View Container</w:t>
            </w:r>
          </w:p>
        </w:tc>
      </w:tr>
      <w:tr w:rsidR="002C338E" w:rsidRPr="00B55C79" w14:paraId="69AD8484" w14:textId="77777777" w:rsidTr="0072377C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14:paraId="090AF3FB" w14:textId="532508D1" w:rsidR="002C338E" w:rsidRPr="000D241E" w:rsidRDefault="002C338E" w:rsidP="00993269">
            <w:pPr>
              <w:pStyle w:val="TableHeader"/>
            </w:pPr>
            <w:r>
              <w:t>Mon</w:t>
            </w:r>
            <w:r w:rsidR="0072377C">
              <w:t xml:space="preserve"> </w:t>
            </w:r>
            <w:r w:rsidR="000A482E">
              <w:t>30</w:t>
            </w:r>
            <w:r w:rsidR="000A482E" w:rsidRPr="000A482E">
              <w:rPr>
                <w:vertAlign w:val="superscript"/>
              </w:rPr>
              <w:t>th</w:t>
            </w:r>
            <w:r w:rsidR="000A482E">
              <w:t xml:space="preserve"> June</w:t>
            </w:r>
            <w:r w:rsidR="0072377C">
              <w:t xml:space="preserve"> 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43E9B8F" w14:textId="6CB17BE8" w:rsidR="00B431F9" w:rsidRPr="00E33D61" w:rsidRDefault="00993269" w:rsidP="00993269">
            <w:r>
              <w:t xml:space="preserve">Closed Market Place Event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0E27957" w14:textId="77777777" w:rsidR="002C338E" w:rsidRDefault="002C338E" w:rsidP="00993269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B55E7E1" w14:textId="77777777" w:rsidR="002C338E" w:rsidRDefault="002C338E" w:rsidP="00993269">
            <w:r w:rsidRPr="0026160A">
              <w:t>Cheshire View Container</w:t>
            </w:r>
          </w:p>
        </w:tc>
      </w:tr>
      <w:tr w:rsidR="00B431F9" w:rsidRPr="00B55C79" w14:paraId="5564AE2D" w14:textId="77777777" w:rsidTr="0072377C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14:paraId="40C1BDBB" w14:textId="221B8C0D" w:rsidR="00B431F9" w:rsidRPr="001C67FB" w:rsidRDefault="00B431F9" w:rsidP="00993269">
            <w:r>
              <w:t>Thurs 3rd July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75236B2" w14:textId="422EB75D" w:rsidR="00B431F9" w:rsidRDefault="00213569" w:rsidP="00993269">
            <w:r>
              <w:t>Children’s</w:t>
            </w:r>
            <w:r w:rsidR="00B431F9">
              <w:t xml:space="preserve"> Art week</w:t>
            </w:r>
          </w:p>
          <w:p w14:paraId="6398797C" w14:textId="4808FE70" w:rsidR="00B431F9" w:rsidRPr="00E33D61" w:rsidRDefault="00B431F9" w:rsidP="00993269">
            <w:r>
              <w:t>29</w:t>
            </w:r>
            <w:r w:rsidRPr="00B431F9">
              <w:rPr>
                <w:vertAlign w:val="superscript"/>
              </w:rPr>
              <w:t>th</w:t>
            </w:r>
            <w:r>
              <w:t xml:space="preserve"> to 7</w:t>
            </w:r>
            <w:r w:rsidRPr="00B431F9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B797FFB" w14:textId="77777777" w:rsidR="00B431F9" w:rsidRDefault="00B431F9" w:rsidP="00993269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F2FBCA4" w14:textId="77777777" w:rsidR="00B431F9" w:rsidRDefault="00B431F9" w:rsidP="00993269">
            <w:r w:rsidRPr="0026160A">
              <w:t>Cheshire View Container</w:t>
            </w:r>
          </w:p>
        </w:tc>
      </w:tr>
      <w:tr w:rsidR="00B431F9" w:rsidRPr="00B55C79" w14:paraId="2994FD19" w14:textId="77777777" w:rsidTr="0072377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14:paraId="127AE2F2" w14:textId="30D64FDE" w:rsidR="00B431F9" w:rsidRPr="000D241E" w:rsidRDefault="00B431F9" w:rsidP="00993269">
            <w:pPr>
              <w:pStyle w:val="TableHeader"/>
            </w:pPr>
            <w:r>
              <w:t>Mon 7</w:t>
            </w:r>
            <w:r w:rsidRPr="0072377C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F61154A" w14:textId="7D3E1CB1" w:rsidR="00B431F9" w:rsidRPr="00E33D61" w:rsidRDefault="00BD5785" w:rsidP="00993269">
            <w:r>
              <w:t>Outdoor Activities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A7A7447" w14:textId="77777777" w:rsidR="00B431F9" w:rsidRDefault="00B431F9" w:rsidP="00993269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6CB8AB4" w14:textId="77777777" w:rsidR="00B431F9" w:rsidRDefault="00B431F9" w:rsidP="00993269">
            <w:r w:rsidRPr="0026160A">
              <w:t>Cheshire View Container</w:t>
            </w:r>
          </w:p>
        </w:tc>
      </w:tr>
      <w:tr w:rsidR="00B431F9" w:rsidRPr="00B55C79" w14:paraId="1B65C1CE" w14:textId="77777777" w:rsidTr="0072377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14:paraId="53BE7C86" w14:textId="55AEF149" w:rsidR="00B431F9" w:rsidRPr="001C67FB" w:rsidRDefault="00B431F9" w:rsidP="00993269">
            <w:r>
              <w:t>Thurs 10</w:t>
            </w:r>
            <w:r w:rsidRPr="0072377C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DBC15B8" w14:textId="3E4DFB01" w:rsidR="00B431F9" w:rsidRPr="00E33D61" w:rsidRDefault="00BD5785" w:rsidP="00993269">
            <w:r>
              <w:t>Games Night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39A030B" w14:textId="77777777" w:rsidR="00B431F9" w:rsidRDefault="00B431F9" w:rsidP="00993269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673969D" w14:textId="77777777" w:rsidR="00B431F9" w:rsidRDefault="00B431F9" w:rsidP="00993269">
            <w:r w:rsidRPr="0026160A">
              <w:t>Cheshire View Container</w:t>
            </w:r>
          </w:p>
        </w:tc>
      </w:tr>
      <w:tr w:rsidR="00B431F9" w:rsidRPr="00B55C79" w14:paraId="2B9A62AF" w14:textId="77777777" w:rsidTr="0072377C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14:paraId="29C8BB3A" w14:textId="76466564" w:rsidR="00B431F9" w:rsidRPr="000D241E" w:rsidRDefault="00B431F9" w:rsidP="00993269">
            <w:pPr>
              <w:pStyle w:val="TableHeader"/>
            </w:pPr>
            <w:r>
              <w:t>Mon 14</w:t>
            </w:r>
            <w:r w:rsidRPr="0072377C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4C36D2D" w14:textId="7A9A7000" w:rsidR="00B431F9" w:rsidRPr="00E33D61" w:rsidRDefault="00A27B43" w:rsidP="00993269">
            <w:r>
              <w:t>Team Building Activities</w:t>
            </w:r>
            <w:bookmarkStart w:id="0" w:name="_GoBack"/>
            <w:bookmarkEnd w:id="0"/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840074E" w14:textId="77777777" w:rsidR="00B431F9" w:rsidRDefault="00B431F9" w:rsidP="00993269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B64F867" w14:textId="77777777" w:rsidR="00B431F9" w:rsidRDefault="00B431F9" w:rsidP="00993269">
            <w:r w:rsidRPr="0026160A">
              <w:t>Cheshire View Container</w:t>
            </w:r>
          </w:p>
        </w:tc>
      </w:tr>
      <w:tr w:rsidR="00B431F9" w:rsidRPr="00B55C79" w14:paraId="57276E54" w14:textId="77777777" w:rsidTr="004F70DF">
        <w:trPr>
          <w:trHeight w:val="694"/>
        </w:trPr>
        <w:tc>
          <w:tcPr>
            <w:tcW w:w="1165" w:type="pct"/>
            <w:shd w:val="clear" w:color="auto" w:fill="FFFFFF" w:themeFill="background1"/>
          </w:tcPr>
          <w:p w14:paraId="5CC89031" w14:textId="4B3C9B28" w:rsidR="00B431F9" w:rsidRPr="001C67FB" w:rsidRDefault="00B431F9" w:rsidP="00993269">
            <w:r>
              <w:t>Thurs 17</w:t>
            </w:r>
            <w:r w:rsidRPr="0072377C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5507F9F" w14:textId="6DC4B25F" w:rsidR="00B431F9" w:rsidRPr="00E33D61" w:rsidRDefault="00213569" w:rsidP="00993269">
            <w:r>
              <w:t>Celebration Week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C3CA5BE" w14:textId="77777777" w:rsidR="00B431F9" w:rsidRDefault="00B431F9" w:rsidP="00993269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DAF3F97" w14:textId="77777777" w:rsidR="00B431F9" w:rsidRDefault="00B431F9" w:rsidP="00993269">
            <w:r w:rsidRPr="0026160A">
              <w:t>Cheshire View Container</w:t>
            </w:r>
          </w:p>
        </w:tc>
      </w:tr>
      <w:tr w:rsidR="00993269" w:rsidRPr="00B55C79" w14:paraId="45F66796" w14:textId="77777777" w:rsidTr="004F70DF">
        <w:trPr>
          <w:trHeight w:val="694"/>
        </w:trPr>
        <w:tc>
          <w:tcPr>
            <w:tcW w:w="1165" w:type="pct"/>
            <w:shd w:val="clear" w:color="auto" w:fill="FFFFFF" w:themeFill="background1"/>
          </w:tcPr>
          <w:p w14:paraId="23C85036" w14:textId="2FCD7659" w:rsidR="00993269" w:rsidRDefault="00993269" w:rsidP="00993269">
            <w:r>
              <w:t>Mon 21</w:t>
            </w:r>
            <w:r w:rsidRPr="00993269">
              <w:rPr>
                <w:vertAlign w:val="superscript"/>
              </w:rPr>
              <w:t>st</w:t>
            </w:r>
            <w:r>
              <w:t xml:space="preserve"> July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56B9EE80" w14:textId="04166F11" w:rsidR="00993269" w:rsidRDefault="00993269" w:rsidP="00993269">
            <w:r>
              <w:t>Celebration Week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5FF77E5" w14:textId="70A3E274" w:rsidR="00993269" w:rsidRDefault="00993269" w:rsidP="00993269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4A76C67" w14:textId="5A337B84" w:rsidR="00993269" w:rsidRPr="0026160A" w:rsidRDefault="00993269" w:rsidP="00993269">
            <w:r w:rsidRPr="0026160A">
              <w:t>Cheshire View Container</w:t>
            </w:r>
          </w:p>
        </w:tc>
      </w:tr>
      <w:tr w:rsidR="00993269" w:rsidRPr="0026160A" w14:paraId="76437BD4" w14:textId="77777777" w:rsidTr="0072377C">
        <w:trPr>
          <w:trHeight w:val="397"/>
        </w:trPr>
        <w:tc>
          <w:tcPr>
            <w:tcW w:w="5000" w:type="pct"/>
            <w:gridSpan w:val="4"/>
            <w:shd w:val="clear" w:color="auto" w:fill="FABF8F" w:themeFill="accent6" w:themeFillTint="99"/>
            <w:vAlign w:val="center"/>
          </w:tcPr>
          <w:p w14:paraId="5823F38E" w14:textId="204877D4" w:rsidR="00993269" w:rsidRPr="0026160A" w:rsidRDefault="00993269" w:rsidP="00993269">
            <w:r>
              <w:t>SUMMER HALF TERM</w:t>
            </w:r>
          </w:p>
        </w:tc>
      </w:tr>
    </w:tbl>
    <w:p w14:paraId="15F26DC7" w14:textId="77777777" w:rsidR="00087BB6" w:rsidRDefault="00087BB6" w:rsidP="00993269"/>
    <w:p w14:paraId="106A2537" w14:textId="77777777" w:rsidR="00C76BF0" w:rsidRPr="00807842" w:rsidRDefault="00C76BF0" w:rsidP="00993269">
      <w:r w:rsidRPr="00807842">
        <w:lastRenderedPageBreak/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14:paraId="5322721E" w14:textId="77777777" w:rsidR="00C76BF0" w:rsidRPr="007D74B4" w:rsidRDefault="00C76BF0" w:rsidP="00993269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37C8AA" w14:textId="77777777" w:rsidR="00DE2F62" w:rsidRDefault="00DE2F62" w:rsidP="00993269">
      <w:r>
        <w:separator/>
      </w:r>
    </w:p>
  </w:endnote>
  <w:endnote w:type="continuationSeparator" w:id="0">
    <w:p w14:paraId="6473B01E" w14:textId="77777777" w:rsidR="00DE2F62" w:rsidRDefault="00DE2F62" w:rsidP="00993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FD645" w14:textId="77777777" w:rsidR="00DC2E54" w:rsidRPr="00DF4D3E" w:rsidRDefault="00DC2E54" w:rsidP="00993269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580BE053" wp14:editId="5AA9A5CB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B043A0" w14:textId="77777777" w:rsidR="00DE2F62" w:rsidRDefault="00DE2F62" w:rsidP="00993269">
      <w:r>
        <w:separator/>
      </w:r>
    </w:p>
  </w:footnote>
  <w:footnote w:type="continuationSeparator" w:id="0">
    <w:p w14:paraId="0A6BE1AE" w14:textId="77777777" w:rsidR="00DE2F62" w:rsidRDefault="00DE2F62" w:rsidP="009932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5BFF4" w14:textId="77777777" w:rsidR="00F86700" w:rsidRDefault="00DE3C04" w:rsidP="00993269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84198C2" wp14:editId="378E4416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91DC29" w14:textId="77777777" w:rsidR="00F86700" w:rsidRDefault="00DE3C04" w:rsidP="0099326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67D6D243" wp14:editId="374D3F1D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297B0F28" wp14:editId="71014047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B82003" w14:textId="77777777" w:rsidR="00F86700" w:rsidRDefault="00F86700" w:rsidP="00993269">
    <w:pPr>
      <w:pStyle w:val="Header"/>
    </w:pPr>
  </w:p>
  <w:p w14:paraId="47B0C42B" w14:textId="77777777" w:rsidR="00F86700" w:rsidRDefault="005C00E8" w:rsidP="00993269">
    <w:pPr>
      <w:pStyle w:val="Header"/>
    </w:pPr>
    <w:r>
      <w:t xml:space="preserve">                               </w:t>
    </w:r>
  </w:p>
  <w:p w14:paraId="63627E7C" w14:textId="77777777" w:rsidR="00F86700" w:rsidRDefault="00F86700" w:rsidP="00993269">
    <w:pPr>
      <w:pStyle w:val="Header"/>
    </w:pPr>
  </w:p>
  <w:p w14:paraId="549B4538" w14:textId="77777777" w:rsidR="00DC2E54" w:rsidRDefault="00DC2E54" w:rsidP="009932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2E56"/>
    <w:rsid w:val="000135DC"/>
    <w:rsid w:val="00013F2C"/>
    <w:rsid w:val="00016CD9"/>
    <w:rsid w:val="0002174A"/>
    <w:rsid w:val="00032A94"/>
    <w:rsid w:val="0006190D"/>
    <w:rsid w:val="00066056"/>
    <w:rsid w:val="00066E8B"/>
    <w:rsid w:val="00070707"/>
    <w:rsid w:val="0007554E"/>
    <w:rsid w:val="00076EAF"/>
    <w:rsid w:val="00083953"/>
    <w:rsid w:val="00085D19"/>
    <w:rsid w:val="00087BB6"/>
    <w:rsid w:val="00090992"/>
    <w:rsid w:val="000A1F71"/>
    <w:rsid w:val="000A33B0"/>
    <w:rsid w:val="000A3A85"/>
    <w:rsid w:val="000A482E"/>
    <w:rsid w:val="000C3BA4"/>
    <w:rsid w:val="000D241E"/>
    <w:rsid w:val="000E229B"/>
    <w:rsid w:val="000E62B9"/>
    <w:rsid w:val="00103B7D"/>
    <w:rsid w:val="00106962"/>
    <w:rsid w:val="00111490"/>
    <w:rsid w:val="001251B9"/>
    <w:rsid w:val="00140D67"/>
    <w:rsid w:val="00141945"/>
    <w:rsid w:val="00147151"/>
    <w:rsid w:val="00150502"/>
    <w:rsid w:val="00161B34"/>
    <w:rsid w:val="00164D8C"/>
    <w:rsid w:val="001656D1"/>
    <w:rsid w:val="00167A66"/>
    <w:rsid w:val="001715E3"/>
    <w:rsid w:val="00176BE5"/>
    <w:rsid w:val="00180B76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579E"/>
    <w:rsid w:val="001F664F"/>
    <w:rsid w:val="001F6A4F"/>
    <w:rsid w:val="001F6C72"/>
    <w:rsid w:val="00212C68"/>
    <w:rsid w:val="00213569"/>
    <w:rsid w:val="00230296"/>
    <w:rsid w:val="00230857"/>
    <w:rsid w:val="00231F7A"/>
    <w:rsid w:val="0024218D"/>
    <w:rsid w:val="0025622B"/>
    <w:rsid w:val="00263683"/>
    <w:rsid w:val="00285AB6"/>
    <w:rsid w:val="00290022"/>
    <w:rsid w:val="00294ABF"/>
    <w:rsid w:val="002A1AD5"/>
    <w:rsid w:val="002A6108"/>
    <w:rsid w:val="002B116D"/>
    <w:rsid w:val="002B5526"/>
    <w:rsid w:val="002C0B14"/>
    <w:rsid w:val="002C338E"/>
    <w:rsid w:val="002C3BEC"/>
    <w:rsid w:val="002D6895"/>
    <w:rsid w:val="002E4C36"/>
    <w:rsid w:val="002E52EF"/>
    <w:rsid w:val="002E7CCA"/>
    <w:rsid w:val="003055CA"/>
    <w:rsid w:val="0032784E"/>
    <w:rsid w:val="00335726"/>
    <w:rsid w:val="00335E4F"/>
    <w:rsid w:val="00362E17"/>
    <w:rsid w:val="00364D5A"/>
    <w:rsid w:val="00367CB3"/>
    <w:rsid w:val="00374343"/>
    <w:rsid w:val="00397ACE"/>
    <w:rsid w:val="00397C9F"/>
    <w:rsid w:val="003A0DA4"/>
    <w:rsid w:val="003A4BB0"/>
    <w:rsid w:val="003B29D8"/>
    <w:rsid w:val="003D1646"/>
    <w:rsid w:val="0040291F"/>
    <w:rsid w:val="00404144"/>
    <w:rsid w:val="00404CA2"/>
    <w:rsid w:val="00415F5D"/>
    <w:rsid w:val="00422661"/>
    <w:rsid w:val="00423215"/>
    <w:rsid w:val="00430B31"/>
    <w:rsid w:val="00435AD3"/>
    <w:rsid w:val="00443CBD"/>
    <w:rsid w:val="004451C8"/>
    <w:rsid w:val="00462119"/>
    <w:rsid w:val="00464F54"/>
    <w:rsid w:val="00466709"/>
    <w:rsid w:val="00467BE4"/>
    <w:rsid w:val="004736D9"/>
    <w:rsid w:val="00475B5A"/>
    <w:rsid w:val="00480600"/>
    <w:rsid w:val="00487D63"/>
    <w:rsid w:val="0049277A"/>
    <w:rsid w:val="00496256"/>
    <w:rsid w:val="004B2A38"/>
    <w:rsid w:val="004C53F4"/>
    <w:rsid w:val="004C7E87"/>
    <w:rsid w:val="004D1B67"/>
    <w:rsid w:val="004D211B"/>
    <w:rsid w:val="004E1145"/>
    <w:rsid w:val="004F5185"/>
    <w:rsid w:val="004F70DF"/>
    <w:rsid w:val="004F780C"/>
    <w:rsid w:val="00505DF3"/>
    <w:rsid w:val="005135BA"/>
    <w:rsid w:val="00525D24"/>
    <w:rsid w:val="00535C01"/>
    <w:rsid w:val="00544CDB"/>
    <w:rsid w:val="00546F08"/>
    <w:rsid w:val="005539E8"/>
    <w:rsid w:val="0055449E"/>
    <w:rsid w:val="00564E44"/>
    <w:rsid w:val="005650EB"/>
    <w:rsid w:val="00566903"/>
    <w:rsid w:val="00570FFC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36D9C"/>
    <w:rsid w:val="00636FE3"/>
    <w:rsid w:val="00676666"/>
    <w:rsid w:val="0067694B"/>
    <w:rsid w:val="00685153"/>
    <w:rsid w:val="00686A0E"/>
    <w:rsid w:val="00691359"/>
    <w:rsid w:val="0069559A"/>
    <w:rsid w:val="006A0459"/>
    <w:rsid w:val="006B04FD"/>
    <w:rsid w:val="006B12B6"/>
    <w:rsid w:val="006B2D03"/>
    <w:rsid w:val="006B2FF1"/>
    <w:rsid w:val="006B31EB"/>
    <w:rsid w:val="006B7863"/>
    <w:rsid w:val="006E02C0"/>
    <w:rsid w:val="006E711B"/>
    <w:rsid w:val="00711FDD"/>
    <w:rsid w:val="00715184"/>
    <w:rsid w:val="00721B24"/>
    <w:rsid w:val="0072377C"/>
    <w:rsid w:val="007244A9"/>
    <w:rsid w:val="007428C7"/>
    <w:rsid w:val="00754518"/>
    <w:rsid w:val="007550AF"/>
    <w:rsid w:val="00755715"/>
    <w:rsid w:val="0076554F"/>
    <w:rsid w:val="00775A50"/>
    <w:rsid w:val="007764CA"/>
    <w:rsid w:val="00780AC0"/>
    <w:rsid w:val="0079370A"/>
    <w:rsid w:val="007A7213"/>
    <w:rsid w:val="007B0049"/>
    <w:rsid w:val="007B00F2"/>
    <w:rsid w:val="007B5724"/>
    <w:rsid w:val="007B6DF2"/>
    <w:rsid w:val="007C739A"/>
    <w:rsid w:val="007D154E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A6BD1"/>
    <w:rsid w:val="008B22CA"/>
    <w:rsid w:val="008B6BE0"/>
    <w:rsid w:val="008C6978"/>
    <w:rsid w:val="008D5441"/>
    <w:rsid w:val="008E4066"/>
    <w:rsid w:val="008E5D20"/>
    <w:rsid w:val="008F72CE"/>
    <w:rsid w:val="009163FF"/>
    <w:rsid w:val="00942BDD"/>
    <w:rsid w:val="00952565"/>
    <w:rsid w:val="00956136"/>
    <w:rsid w:val="009568E3"/>
    <w:rsid w:val="0096541E"/>
    <w:rsid w:val="00972BD7"/>
    <w:rsid w:val="0098233A"/>
    <w:rsid w:val="00984807"/>
    <w:rsid w:val="00987D58"/>
    <w:rsid w:val="0099010A"/>
    <w:rsid w:val="00993269"/>
    <w:rsid w:val="009A22F8"/>
    <w:rsid w:val="009B4D8C"/>
    <w:rsid w:val="009C1B68"/>
    <w:rsid w:val="009C33FA"/>
    <w:rsid w:val="009C52B5"/>
    <w:rsid w:val="009D4433"/>
    <w:rsid w:val="009E3381"/>
    <w:rsid w:val="009F02DB"/>
    <w:rsid w:val="009F1D1F"/>
    <w:rsid w:val="00A12940"/>
    <w:rsid w:val="00A17D95"/>
    <w:rsid w:val="00A20140"/>
    <w:rsid w:val="00A27B43"/>
    <w:rsid w:val="00A3374C"/>
    <w:rsid w:val="00A363D7"/>
    <w:rsid w:val="00A5020D"/>
    <w:rsid w:val="00A55A6D"/>
    <w:rsid w:val="00A610DC"/>
    <w:rsid w:val="00A619DD"/>
    <w:rsid w:val="00A61C07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329"/>
    <w:rsid w:val="00AE5A26"/>
    <w:rsid w:val="00AF7BA2"/>
    <w:rsid w:val="00B03917"/>
    <w:rsid w:val="00B33E31"/>
    <w:rsid w:val="00B3411F"/>
    <w:rsid w:val="00B431F9"/>
    <w:rsid w:val="00B43804"/>
    <w:rsid w:val="00B448FB"/>
    <w:rsid w:val="00B46C52"/>
    <w:rsid w:val="00B57B8A"/>
    <w:rsid w:val="00B61C2B"/>
    <w:rsid w:val="00B657B9"/>
    <w:rsid w:val="00B70D9E"/>
    <w:rsid w:val="00B73D16"/>
    <w:rsid w:val="00B77D08"/>
    <w:rsid w:val="00B81521"/>
    <w:rsid w:val="00B82492"/>
    <w:rsid w:val="00BB0778"/>
    <w:rsid w:val="00BC6BAD"/>
    <w:rsid w:val="00BC7AF5"/>
    <w:rsid w:val="00BD5785"/>
    <w:rsid w:val="00BF268A"/>
    <w:rsid w:val="00BF55BA"/>
    <w:rsid w:val="00C03743"/>
    <w:rsid w:val="00C0746E"/>
    <w:rsid w:val="00C163C7"/>
    <w:rsid w:val="00C20C77"/>
    <w:rsid w:val="00C33ED2"/>
    <w:rsid w:val="00C512E1"/>
    <w:rsid w:val="00C727D2"/>
    <w:rsid w:val="00C72F32"/>
    <w:rsid w:val="00C751D9"/>
    <w:rsid w:val="00C76BF0"/>
    <w:rsid w:val="00C80222"/>
    <w:rsid w:val="00C83ECE"/>
    <w:rsid w:val="00C86094"/>
    <w:rsid w:val="00C906E4"/>
    <w:rsid w:val="00C91595"/>
    <w:rsid w:val="00CA0330"/>
    <w:rsid w:val="00CA4FF0"/>
    <w:rsid w:val="00CB0F54"/>
    <w:rsid w:val="00CB4590"/>
    <w:rsid w:val="00CB761D"/>
    <w:rsid w:val="00CD4812"/>
    <w:rsid w:val="00CE7834"/>
    <w:rsid w:val="00D225D5"/>
    <w:rsid w:val="00D309C3"/>
    <w:rsid w:val="00D329D3"/>
    <w:rsid w:val="00D33177"/>
    <w:rsid w:val="00D4312D"/>
    <w:rsid w:val="00D718C6"/>
    <w:rsid w:val="00D727A9"/>
    <w:rsid w:val="00D87A85"/>
    <w:rsid w:val="00D969FD"/>
    <w:rsid w:val="00DB0463"/>
    <w:rsid w:val="00DB0570"/>
    <w:rsid w:val="00DC2E54"/>
    <w:rsid w:val="00DC3090"/>
    <w:rsid w:val="00DC4B62"/>
    <w:rsid w:val="00DD18A6"/>
    <w:rsid w:val="00DE2F62"/>
    <w:rsid w:val="00DE3C04"/>
    <w:rsid w:val="00DE6737"/>
    <w:rsid w:val="00DF2636"/>
    <w:rsid w:val="00DF3E74"/>
    <w:rsid w:val="00DF4D3E"/>
    <w:rsid w:val="00DF71E8"/>
    <w:rsid w:val="00DF7DC3"/>
    <w:rsid w:val="00E154B5"/>
    <w:rsid w:val="00E250C0"/>
    <w:rsid w:val="00E25CD4"/>
    <w:rsid w:val="00E311E0"/>
    <w:rsid w:val="00E33D61"/>
    <w:rsid w:val="00E3731C"/>
    <w:rsid w:val="00E37646"/>
    <w:rsid w:val="00E42472"/>
    <w:rsid w:val="00E43C02"/>
    <w:rsid w:val="00E51232"/>
    <w:rsid w:val="00E53A4B"/>
    <w:rsid w:val="00E55E4F"/>
    <w:rsid w:val="00E56320"/>
    <w:rsid w:val="00E7086C"/>
    <w:rsid w:val="00E7632F"/>
    <w:rsid w:val="00E8210C"/>
    <w:rsid w:val="00E94019"/>
    <w:rsid w:val="00E95A48"/>
    <w:rsid w:val="00EA508C"/>
    <w:rsid w:val="00EC23CF"/>
    <w:rsid w:val="00ED5300"/>
    <w:rsid w:val="00EE0004"/>
    <w:rsid w:val="00EE12E7"/>
    <w:rsid w:val="00EE19DF"/>
    <w:rsid w:val="00EE7556"/>
    <w:rsid w:val="00F0670C"/>
    <w:rsid w:val="00F214A3"/>
    <w:rsid w:val="00F22B29"/>
    <w:rsid w:val="00F333E6"/>
    <w:rsid w:val="00F33842"/>
    <w:rsid w:val="00F35807"/>
    <w:rsid w:val="00F47A62"/>
    <w:rsid w:val="00F50FDC"/>
    <w:rsid w:val="00F54D19"/>
    <w:rsid w:val="00F643DA"/>
    <w:rsid w:val="00F760F9"/>
    <w:rsid w:val="00F86700"/>
    <w:rsid w:val="00FA6E99"/>
    <w:rsid w:val="00FB508E"/>
    <w:rsid w:val="00FB65C4"/>
    <w:rsid w:val="00FB6690"/>
    <w:rsid w:val="00FC025D"/>
    <w:rsid w:val="00FC53B1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A6616C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993269"/>
    <w:pPr>
      <w:jc w:val="center"/>
    </w:pPr>
    <w:rPr>
      <w:rFonts w:ascii="Arial" w:hAnsi="Arial" w:cs="Arial"/>
      <w:b/>
      <w:i/>
      <w:color w:val="0F243E" w:themeColor="text2" w:themeShade="80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  <w14:textFill>
        <w14:solidFill>
          <w14:srgbClr w14:val="D73333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  <w14:textFill>
        <w14:solidFill>
          <w14:srgbClr w14:val="D73333">
            <w14:lumMod w14:val="50000"/>
          </w14:srgbClr>
        </w14:solidFill>
      </w14:textFill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  <w14:textFill>
        <w14:solidFill>
          <w14:srgbClr w14:val="006699">
            <w14:lumMod w14:val="50000"/>
          </w14:srgbClr>
        </w14:solidFill>
      </w14:textFill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  <w14:textFill>
        <w14:solidFill>
          <w14:srgbClr w14:val="999999">
            <w14:lumMod w14:val="50000"/>
          </w14:srgbClr>
        </w14:solidFill>
      </w14:textFill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  <w14:textFill>
        <w14:solidFill>
          <w14:srgbClr w14:val="003399">
            <w14:lumMod w14:val="50000"/>
          </w14:srgb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8557F-FB18-456F-B2F1-1372E4F37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131</TotalTime>
  <Pages>3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Mandy Townson</cp:lastModifiedBy>
  <cp:revision>4</cp:revision>
  <cp:lastPrinted>2023-09-18T12:28:00Z</cp:lastPrinted>
  <dcterms:created xsi:type="dcterms:W3CDTF">2025-03-17T20:36:00Z</dcterms:created>
  <dcterms:modified xsi:type="dcterms:W3CDTF">2025-03-27T18:51:00Z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