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729230" w14:textId="77777777" w:rsidR="00DE3C04" w:rsidRPr="003B1D09" w:rsidRDefault="00C76BF0" w:rsidP="00875615">
      <w:pPr>
        <w:pStyle w:val="Title"/>
      </w:pPr>
      <w:r w:rsidRPr="003B1D09">
        <w:t xml:space="preserve">Programme for </w:t>
      </w:r>
      <w:r w:rsidR="00B81521" w:rsidRPr="003B1D09">
        <w:t xml:space="preserve">Brymbo </w:t>
      </w:r>
      <w:r w:rsidR="00A17D95" w:rsidRPr="003B1D09">
        <w:t>Youth Provision</w:t>
      </w:r>
    </w:p>
    <w:p w14:paraId="3B5F387E" w14:textId="24B773E6" w:rsidR="00C76BF0" w:rsidRPr="003B1D09" w:rsidRDefault="000E016B" w:rsidP="00875615">
      <w:pPr>
        <w:pStyle w:val="Title"/>
      </w:pPr>
      <w:r w:rsidRPr="003B1D09">
        <w:t>September 2025</w:t>
      </w:r>
      <w:r w:rsidR="00544CDB" w:rsidRPr="003B1D09">
        <w:t xml:space="preserve"> - </w:t>
      </w:r>
      <w:r w:rsidRPr="003B1D09">
        <w:t>December</w:t>
      </w:r>
      <w:r w:rsidR="00544CDB" w:rsidRPr="003B1D09">
        <w:t xml:space="preserve"> 202</w:t>
      </w:r>
      <w:r w:rsidR="00364D5A" w:rsidRPr="003B1D09">
        <w:t>5</w:t>
      </w:r>
    </w:p>
    <w:tbl>
      <w:tblPr>
        <w:tblW w:w="5017" w:type="pct"/>
        <w:tblInd w:w="-34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355"/>
        <w:gridCol w:w="2716"/>
        <w:gridCol w:w="2277"/>
        <w:gridCol w:w="2756"/>
      </w:tblGrid>
      <w:tr w:rsidR="00C76BF0" w:rsidRPr="00013F2C" w14:paraId="17A47922" w14:textId="77777777" w:rsidTr="0072377C">
        <w:trPr>
          <w:trHeight w:val="301"/>
        </w:trPr>
        <w:tc>
          <w:tcPr>
            <w:tcW w:w="1165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14:paraId="4F0719C2" w14:textId="77777777" w:rsidR="00C76BF0" w:rsidRPr="00013F2C" w:rsidRDefault="00C76BF0" w:rsidP="00875615">
            <w:pPr>
              <w:pStyle w:val="TableHeader"/>
            </w:pPr>
            <w:r w:rsidRPr="00013F2C">
              <w:t>Date</w:t>
            </w:r>
          </w:p>
        </w:tc>
        <w:tc>
          <w:tcPr>
            <w:tcW w:w="1344" w:type="pct"/>
            <w:tcBorders>
              <w:top w:val="single" w:sz="18" w:space="0" w:color="006699"/>
            </w:tcBorders>
            <w:shd w:val="clear" w:color="auto" w:fill="FF9900"/>
          </w:tcPr>
          <w:p w14:paraId="5E73F51A" w14:textId="77777777" w:rsidR="00C76BF0" w:rsidRPr="00013F2C" w:rsidRDefault="00C76BF0" w:rsidP="00875615">
            <w:pPr>
              <w:pStyle w:val="TableHeader"/>
            </w:pPr>
            <w:r w:rsidRPr="00013F2C">
              <w:t>Activity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14:paraId="218EC72E" w14:textId="77777777" w:rsidR="00C76BF0" w:rsidRPr="00013F2C" w:rsidRDefault="00C76BF0" w:rsidP="00875615">
            <w:pPr>
              <w:pStyle w:val="TableHeader"/>
            </w:pPr>
            <w:r w:rsidRPr="00013F2C">
              <w:t>Time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14:paraId="7D7BF64A" w14:textId="77777777" w:rsidR="00C76BF0" w:rsidRPr="00013F2C" w:rsidRDefault="00C76BF0" w:rsidP="00875615">
            <w:pPr>
              <w:pStyle w:val="TableHeader"/>
            </w:pPr>
            <w:r w:rsidRPr="00013F2C">
              <w:t>Location</w:t>
            </w:r>
          </w:p>
        </w:tc>
      </w:tr>
      <w:tr w:rsidR="002C338E" w:rsidRPr="00013F2C" w14:paraId="09896764" w14:textId="77777777" w:rsidTr="00E30BD8">
        <w:trPr>
          <w:trHeight w:val="301"/>
        </w:trPr>
        <w:tc>
          <w:tcPr>
            <w:tcW w:w="1165" w:type="pct"/>
            <w:shd w:val="clear" w:color="auto" w:fill="FABF8F" w:themeFill="accent6" w:themeFillTint="99"/>
          </w:tcPr>
          <w:p w14:paraId="464630B7" w14:textId="15EED180" w:rsidR="002C338E" w:rsidRPr="000D241E" w:rsidRDefault="002C338E" w:rsidP="00875615">
            <w:pPr>
              <w:pStyle w:val="TableHeader"/>
            </w:pPr>
            <w:r>
              <w:t>Mon</w:t>
            </w:r>
            <w:r w:rsidR="0076554F">
              <w:t xml:space="preserve"> </w:t>
            </w:r>
            <w:r w:rsidR="008A718B">
              <w:t>1</w:t>
            </w:r>
            <w:r w:rsidR="008A718B" w:rsidRPr="008A718B">
              <w:rPr>
                <w:vertAlign w:val="superscript"/>
              </w:rPr>
              <w:t>st</w:t>
            </w:r>
            <w:r w:rsidR="008A718B">
              <w:t xml:space="preserve"> Sept</w:t>
            </w:r>
          </w:p>
        </w:tc>
        <w:tc>
          <w:tcPr>
            <w:tcW w:w="1344" w:type="pct"/>
            <w:shd w:val="clear" w:color="auto" w:fill="FABF8F" w:themeFill="accent6" w:themeFillTint="99"/>
          </w:tcPr>
          <w:p w14:paraId="0DC7C0BD" w14:textId="3F44EF57" w:rsidR="002C338E" w:rsidRPr="001C67FB" w:rsidRDefault="007F6C0F" w:rsidP="00875615">
            <w:r>
              <w:t>Team Meeting</w:t>
            </w:r>
          </w:p>
        </w:tc>
        <w:tc>
          <w:tcPr>
            <w:tcW w:w="1127" w:type="pct"/>
            <w:shd w:val="clear" w:color="auto" w:fill="FABF8F" w:themeFill="accent6" w:themeFillTint="99"/>
          </w:tcPr>
          <w:p w14:paraId="4339C77C" w14:textId="2DCFC4D4" w:rsidR="002C338E" w:rsidRDefault="002C338E" w:rsidP="00875615"/>
        </w:tc>
        <w:tc>
          <w:tcPr>
            <w:tcW w:w="1364" w:type="pct"/>
            <w:shd w:val="clear" w:color="auto" w:fill="FABF8F" w:themeFill="accent6" w:themeFillTint="99"/>
          </w:tcPr>
          <w:p w14:paraId="1AA6BC10" w14:textId="529EB698" w:rsidR="002C338E" w:rsidRDefault="002C338E" w:rsidP="00875615"/>
        </w:tc>
      </w:tr>
      <w:tr w:rsidR="00C20C77" w:rsidRPr="00013F2C" w14:paraId="71DD6AF1" w14:textId="77777777" w:rsidTr="0072377C">
        <w:trPr>
          <w:trHeight w:val="301"/>
        </w:trPr>
        <w:tc>
          <w:tcPr>
            <w:tcW w:w="1165" w:type="pct"/>
            <w:shd w:val="clear" w:color="auto" w:fill="auto"/>
          </w:tcPr>
          <w:p w14:paraId="0EE66A18" w14:textId="2D165535" w:rsidR="00C20C77" w:rsidRDefault="00C20C77" w:rsidP="00875615">
            <w:pPr>
              <w:pStyle w:val="TableHeader"/>
            </w:pPr>
            <w:r>
              <w:t>Thurs</w:t>
            </w:r>
            <w:r w:rsidR="00CB4590">
              <w:t xml:space="preserve"> </w:t>
            </w:r>
            <w:r w:rsidR="00902C5D">
              <w:t>4</w:t>
            </w:r>
            <w:r w:rsidR="00902C5D" w:rsidRPr="00902C5D">
              <w:rPr>
                <w:vertAlign w:val="superscript"/>
              </w:rPr>
              <w:t>th</w:t>
            </w:r>
            <w:r w:rsidR="00902C5D">
              <w:t xml:space="preserve"> Sept</w:t>
            </w:r>
          </w:p>
        </w:tc>
        <w:tc>
          <w:tcPr>
            <w:tcW w:w="1344" w:type="pct"/>
            <w:shd w:val="clear" w:color="auto" w:fill="auto"/>
          </w:tcPr>
          <w:p w14:paraId="55F80EC8" w14:textId="77777777" w:rsidR="00C20C77" w:rsidRDefault="007F6C0F" w:rsidP="00875615">
            <w:r>
              <w:t>Welcome back or</w:t>
            </w:r>
            <w:r w:rsidR="00C56580">
              <w:t xml:space="preserve"> Games Night</w:t>
            </w:r>
          </w:p>
          <w:p w14:paraId="3880E306" w14:textId="12F59A40" w:rsidR="00940D2D" w:rsidRPr="001C67FB" w:rsidRDefault="00940D2D" w:rsidP="00875615"/>
        </w:tc>
        <w:tc>
          <w:tcPr>
            <w:tcW w:w="1127" w:type="pct"/>
            <w:shd w:val="clear" w:color="auto" w:fill="auto"/>
          </w:tcPr>
          <w:p w14:paraId="439241E2" w14:textId="3EE2D2F3" w:rsidR="00C20C77" w:rsidRDefault="00CB4590" w:rsidP="00875615">
            <w:r>
              <w:t>18</w:t>
            </w:r>
            <w:r w:rsidR="004D1B67">
              <w:t>:00-20:00</w:t>
            </w:r>
          </w:p>
        </w:tc>
        <w:tc>
          <w:tcPr>
            <w:tcW w:w="1364" w:type="pct"/>
            <w:shd w:val="clear" w:color="auto" w:fill="auto"/>
          </w:tcPr>
          <w:p w14:paraId="5CF659BC" w14:textId="3442B5EB" w:rsidR="00C20C77" w:rsidRPr="004959F2" w:rsidRDefault="004D1B67" w:rsidP="00875615">
            <w:r>
              <w:t>Cheshire View Container</w:t>
            </w:r>
          </w:p>
        </w:tc>
      </w:tr>
      <w:tr w:rsidR="002C338E" w:rsidRPr="00013F2C" w14:paraId="4FC07D5C" w14:textId="77777777" w:rsidTr="0072377C">
        <w:trPr>
          <w:trHeight w:val="301"/>
        </w:trPr>
        <w:tc>
          <w:tcPr>
            <w:tcW w:w="1165" w:type="pct"/>
            <w:shd w:val="clear" w:color="auto" w:fill="auto"/>
          </w:tcPr>
          <w:p w14:paraId="4D8D6100" w14:textId="328F57D2" w:rsidR="002C338E" w:rsidRPr="000D241E" w:rsidRDefault="002C338E" w:rsidP="00875615">
            <w:pPr>
              <w:pStyle w:val="TableHeader"/>
            </w:pPr>
            <w:r>
              <w:t>Mon</w:t>
            </w:r>
            <w:r w:rsidR="0076554F">
              <w:t xml:space="preserve"> </w:t>
            </w:r>
            <w:r w:rsidR="00F730A1">
              <w:t>8</w:t>
            </w:r>
            <w:r w:rsidR="00F730A1" w:rsidRPr="00F730A1">
              <w:rPr>
                <w:vertAlign w:val="superscript"/>
              </w:rPr>
              <w:t>th</w:t>
            </w:r>
            <w:r w:rsidR="00F730A1">
              <w:t xml:space="preserve"> Sept</w:t>
            </w:r>
          </w:p>
        </w:tc>
        <w:tc>
          <w:tcPr>
            <w:tcW w:w="1344" w:type="pct"/>
            <w:shd w:val="clear" w:color="auto" w:fill="auto"/>
          </w:tcPr>
          <w:p w14:paraId="6BBC01BC" w14:textId="50418BC5" w:rsidR="002C338E" w:rsidRDefault="00D527A5" w:rsidP="00875615">
            <w:r>
              <w:t>Coll</w:t>
            </w:r>
            <w:r w:rsidR="00062C4E">
              <w:t xml:space="preserve">aborative Art </w:t>
            </w:r>
            <w:r w:rsidR="00AF0D76">
              <w:t>Work</w:t>
            </w:r>
          </w:p>
          <w:p w14:paraId="43CF13B1" w14:textId="05D455A4" w:rsidR="00940D2D" w:rsidRDefault="00940D2D" w:rsidP="00875615"/>
        </w:tc>
        <w:tc>
          <w:tcPr>
            <w:tcW w:w="1127" w:type="pct"/>
            <w:shd w:val="clear" w:color="auto" w:fill="auto"/>
          </w:tcPr>
          <w:p w14:paraId="7A334D35" w14:textId="77777777" w:rsidR="002C338E" w:rsidRDefault="002C338E" w:rsidP="00875615">
            <w:r>
              <w:t>18:00-20:00</w:t>
            </w:r>
          </w:p>
        </w:tc>
        <w:tc>
          <w:tcPr>
            <w:tcW w:w="1364" w:type="pct"/>
            <w:shd w:val="clear" w:color="auto" w:fill="auto"/>
          </w:tcPr>
          <w:p w14:paraId="1D25D747" w14:textId="77777777" w:rsidR="002C338E" w:rsidRDefault="002C338E" w:rsidP="00875615">
            <w:r w:rsidRPr="004959F2">
              <w:t>Cheshire View Container</w:t>
            </w:r>
          </w:p>
        </w:tc>
      </w:tr>
      <w:tr w:rsidR="002C338E" w:rsidRPr="00013F2C" w14:paraId="1175190A" w14:textId="77777777" w:rsidTr="0072377C">
        <w:trPr>
          <w:trHeight w:val="301"/>
        </w:trPr>
        <w:tc>
          <w:tcPr>
            <w:tcW w:w="1165" w:type="pct"/>
            <w:shd w:val="clear" w:color="auto" w:fill="auto"/>
          </w:tcPr>
          <w:p w14:paraId="2695FF9A" w14:textId="7CDFBB19" w:rsidR="002C338E" w:rsidRPr="001C67FB" w:rsidRDefault="0076554F" w:rsidP="00875615">
            <w:r>
              <w:t>Thurs</w:t>
            </w:r>
            <w:r w:rsidR="00B3411F">
              <w:t xml:space="preserve"> </w:t>
            </w:r>
            <w:r w:rsidR="00F730A1">
              <w:t>11</w:t>
            </w:r>
            <w:r w:rsidR="00F730A1" w:rsidRPr="00F730A1">
              <w:rPr>
                <w:vertAlign w:val="superscript"/>
              </w:rPr>
              <w:t>th</w:t>
            </w:r>
            <w:r w:rsidR="00F730A1">
              <w:t xml:space="preserve"> Sept</w:t>
            </w:r>
          </w:p>
        </w:tc>
        <w:tc>
          <w:tcPr>
            <w:tcW w:w="1344" w:type="pct"/>
            <w:shd w:val="clear" w:color="auto" w:fill="auto"/>
          </w:tcPr>
          <w:p w14:paraId="2124F0FD" w14:textId="77777777" w:rsidR="002C338E" w:rsidRDefault="000E456E" w:rsidP="00875615">
            <w:r>
              <w:t xml:space="preserve">Young People </w:t>
            </w:r>
            <w:r w:rsidR="00135B2F">
              <w:t>Design BYC Logo</w:t>
            </w:r>
          </w:p>
          <w:p w14:paraId="637B6DDE" w14:textId="222B4F4E" w:rsidR="002B4306" w:rsidRPr="00090992" w:rsidRDefault="002B4306" w:rsidP="00875615"/>
        </w:tc>
        <w:tc>
          <w:tcPr>
            <w:tcW w:w="1127" w:type="pct"/>
            <w:shd w:val="clear" w:color="auto" w:fill="auto"/>
          </w:tcPr>
          <w:p w14:paraId="1132BCF6" w14:textId="77777777" w:rsidR="002C338E" w:rsidRDefault="002C338E" w:rsidP="00875615">
            <w:r>
              <w:t>18:00-20:00</w:t>
            </w:r>
          </w:p>
        </w:tc>
        <w:tc>
          <w:tcPr>
            <w:tcW w:w="1364" w:type="pct"/>
            <w:shd w:val="clear" w:color="auto" w:fill="auto"/>
          </w:tcPr>
          <w:p w14:paraId="6287DEA4" w14:textId="77777777" w:rsidR="002C338E" w:rsidRDefault="002C338E" w:rsidP="00875615">
            <w:r w:rsidRPr="004959F2">
              <w:t>Cheshire View Container</w:t>
            </w:r>
          </w:p>
        </w:tc>
      </w:tr>
      <w:tr w:rsidR="002C338E" w:rsidRPr="00013F2C" w14:paraId="3CA7102B" w14:textId="77777777" w:rsidTr="0072377C">
        <w:trPr>
          <w:trHeight w:val="301"/>
        </w:trPr>
        <w:tc>
          <w:tcPr>
            <w:tcW w:w="1165" w:type="pct"/>
          </w:tcPr>
          <w:p w14:paraId="30437DBB" w14:textId="231D4AF8" w:rsidR="002C338E" w:rsidRPr="000D241E" w:rsidRDefault="002C338E" w:rsidP="00875615">
            <w:pPr>
              <w:pStyle w:val="TableHeader"/>
            </w:pPr>
            <w:r>
              <w:t>Mon</w:t>
            </w:r>
            <w:r w:rsidR="0076554F">
              <w:t xml:space="preserve"> </w:t>
            </w:r>
            <w:r w:rsidR="00551884">
              <w:t>15</w:t>
            </w:r>
            <w:r w:rsidR="00551884" w:rsidRPr="00551884">
              <w:rPr>
                <w:vertAlign w:val="superscript"/>
              </w:rPr>
              <w:t>th</w:t>
            </w:r>
            <w:r w:rsidR="00551884">
              <w:t xml:space="preserve"> Sept</w:t>
            </w:r>
          </w:p>
        </w:tc>
        <w:tc>
          <w:tcPr>
            <w:tcW w:w="1344" w:type="pct"/>
          </w:tcPr>
          <w:p w14:paraId="5B61BC1C" w14:textId="7D9BD629" w:rsidR="002C338E" w:rsidRDefault="00DA7E49" w:rsidP="00875615">
            <w:r w:rsidRPr="00B50985">
              <w:t>Quiz</w:t>
            </w:r>
            <w:r w:rsidR="00B50985" w:rsidRPr="00B50985">
              <w:t xml:space="preserve"> Night</w:t>
            </w:r>
            <w:r w:rsidR="0029718E">
              <w:t xml:space="preserve"> </w:t>
            </w:r>
          </w:p>
          <w:p w14:paraId="283B4614" w14:textId="2F76BA75" w:rsidR="002B4306" w:rsidRPr="00A20140" w:rsidRDefault="002B4306" w:rsidP="00875615">
            <w:pPr>
              <w:rPr>
                <w:highlight w:val="yellow"/>
              </w:rPr>
            </w:pPr>
          </w:p>
        </w:tc>
        <w:tc>
          <w:tcPr>
            <w:tcW w:w="1127" w:type="pct"/>
          </w:tcPr>
          <w:p w14:paraId="04FC2A43" w14:textId="77777777" w:rsidR="002C338E" w:rsidRDefault="002C338E" w:rsidP="00875615">
            <w:r>
              <w:t>18:00-20:00</w:t>
            </w:r>
          </w:p>
        </w:tc>
        <w:tc>
          <w:tcPr>
            <w:tcW w:w="1364" w:type="pct"/>
          </w:tcPr>
          <w:p w14:paraId="58EDFA45" w14:textId="77777777" w:rsidR="002C338E" w:rsidRDefault="002C338E" w:rsidP="00875615">
            <w:r w:rsidRPr="004959F2">
              <w:t>Cheshire View Container</w:t>
            </w:r>
          </w:p>
        </w:tc>
      </w:tr>
      <w:tr w:rsidR="002C338E" w:rsidRPr="00013F2C" w14:paraId="770D1C01" w14:textId="77777777" w:rsidTr="0072377C">
        <w:trPr>
          <w:trHeight w:val="301"/>
        </w:trPr>
        <w:tc>
          <w:tcPr>
            <w:tcW w:w="1165" w:type="pct"/>
          </w:tcPr>
          <w:p w14:paraId="7024190F" w14:textId="5139C1AB" w:rsidR="002C338E" w:rsidRPr="001C67FB" w:rsidRDefault="0076554F" w:rsidP="00875615">
            <w:r>
              <w:t xml:space="preserve">Thurs </w:t>
            </w:r>
            <w:r w:rsidR="00551884">
              <w:t>18</w:t>
            </w:r>
            <w:r w:rsidR="00551884" w:rsidRPr="00551884">
              <w:rPr>
                <w:vertAlign w:val="superscript"/>
              </w:rPr>
              <w:t>th</w:t>
            </w:r>
            <w:r w:rsidR="00551884">
              <w:t xml:space="preserve"> Sept</w:t>
            </w:r>
          </w:p>
        </w:tc>
        <w:tc>
          <w:tcPr>
            <w:tcW w:w="1344" w:type="pct"/>
          </w:tcPr>
          <w:p w14:paraId="24DF8DA2" w14:textId="161B4F91" w:rsidR="002C338E" w:rsidRDefault="003571FA" w:rsidP="00875615">
            <w:r>
              <w:t>Team Buil</w:t>
            </w:r>
            <w:r w:rsidR="00921648">
              <w:t xml:space="preserve">ding </w:t>
            </w:r>
            <w:r w:rsidR="00AF0D76">
              <w:t>Activities</w:t>
            </w:r>
          </w:p>
          <w:p w14:paraId="33E253AE" w14:textId="1C1FAE75" w:rsidR="002B4306" w:rsidRPr="00090992" w:rsidRDefault="002B4306" w:rsidP="00875615"/>
        </w:tc>
        <w:tc>
          <w:tcPr>
            <w:tcW w:w="1127" w:type="pct"/>
          </w:tcPr>
          <w:p w14:paraId="0CB0FE2D" w14:textId="77777777" w:rsidR="002C338E" w:rsidRDefault="002C338E" w:rsidP="00875615">
            <w:r>
              <w:t>18:00-20:00</w:t>
            </w:r>
          </w:p>
        </w:tc>
        <w:tc>
          <w:tcPr>
            <w:tcW w:w="1364" w:type="pct"/>
          </w:tcPr>
          <w:p w14:paraId="7D13AE27" w14:textId="77777777" w:rsidR="002C338E" w:rsidRDefault="002C338E" w:rsidP="00875615">
            <w:r w:rsidRPr="004959F2">
              <w:t>Cheshire View Container</w:t>
            </w:r>
          </w:p>
        </w:tc>
      </w:tr>
      <w:tr w:rsidR="002C338E" w:rsidRPr="00013F2C" w14:paraId="62EC35C7" w14:textId="77777777" w:rsidTr="0072377C">
        <w:trPr>
          <w:trHeight w:val="301"/>
        </w:trPr>
        <w:tc>
          <w:tcPr>
            <w:tcW w:w="1165" w:type="pct"/>
          </w:tcPr>
          <w:p w14:paraId="4CF84CB9" w14:textId="1E7C6EBC" w:rsidR="002C338E" w:rsidRPr="000D241E" w:rsidRDefault="002C338E" w:rsidP="00875615">
            <w:pPr>
              <w:pStyle w:val="TableHeader"/>
            </w:pPr>
            <w:r>
              <w:t>Mon</w:t>
            </w:r>
            <w:r w:rsidR="0076554F">
              <w:t xml:space="preserve"> </w:t>
            </w:r>
            <w:r w:rsidR="00551884">
              <w:t>22</w:t>
            </w:r>
            <w:r w:rsidR="00551884" w:rsidRPr="00551884">
              <w:rPr>
                <w:vertAlign w:val="superscript"/>
              </w:rPr>
              <w:t>nd</w:t>
            </w:r>
            <w:r w:rsidR="00551884">
              <w:t xml:space="preserve"> Sept</w:t>
            </w:r>
          </w:p>
        </w:tc>
        <w:tc>
          <w:tcPr>
            <w:tcW w:w="1344" w:type="pct"/>
          </w:tcPr>
          <w:p w14:paraId="62ACBA76" w14:textId="16BECA2A" w:rsidR="006E5ECB" w:rsidRDefault="006E5ECB" w:rsidP="00875615">
            <w:r>
              <w:t xml:space="preserve">Creativity Challenge </w:t>
            </w:r>
          </w:p>
          <w:p w14:paraId="6CA42082" w14:textId="00F2BED8" w:rsidR="002B4306" w:rsidRPr="00090992" w:rsidRDefault="002B4306" w:rsidP="00875615"/>
        </w:tc>
        <w:tc>
          <w:tcPr>
            <w:tcW w:w="1127" w:type="pct"/>
          </w:tcPr>
          <w:p w14:paraId="6F800A1E" w14:textId="77777777" w:rsidR="002C338E" w:rsidRDefault="002C338E" w:rsidP="00875615">
            <w:r>
              <w:t>18:00-20:00</w:t>
            </w:r>
          </w:p>
        </w:tc>
        <w:tc>
          <w:tcPr>
            <w:tcW w:w="1364" w:type="pct"/>
          </w:tcPr>
          <w:p w14:paraId="1132BF93" w14:textId="46EE5BA8" w:rsidR="002C338E" w:rsidRDefault="002C338E" w:rsidP="00875615">
            <w:r w:rsidRPr="004959F2">
              <w:t>Cheshire View Container</w:t>
            </w:r>
          </w:p>
        </w:tc>
      </w:tr>
      <w:tr w:rsidR="002C338E" w:rsidRPr="00013F2C" w14:paraId="7F431954" w14:textId="77777777" w:rsidTr="0072377C">
        <w:trPr>
          <w:trHeight w:val="301"/>
        </w:trPr>
        <w:tc>
          <w:tcPr>
            <w:tcW w:w="1165" w:type="pct"/>
          </w:tcPr>
          <w:p w14:paraId="1AD80928" w14:textId="5ECE3A1D" w:rsidR="002C338E" w:rsidRPr="001C67FB" w:rsidRDefault="0076554F" w:rsidP="00875615">
            <w:r>
              <w:lastRenderedPageBreak/>
              <w:t xml:space="preserve">Thurs </w:t>
            </w:r>
            <w:r w:rsidR="00C51F3B">
              <w:t>25</w:t>
            </w:r>
            <w:r w:rsidR="00C51F3B" w:rsidRPr="00C51F3B">
              <w:rPr>
                <w:vertAlign w:val="superscript"/>
              </w:rPr>
              <w:t>th</w:t>
            </w:r>
            <w:r w:rsidR="00C51F3B">
              <w:t xml:space="preserve"> Sept</w:t>
            </w:r>
          </w:p>
        </w:tc>
        <w:tc>
          <w:tcPr>
            <w:tcW w:w="1344" w:type="pct"/>
          </w:tcPr>
          <w:p w14:paraId="760837D5" w14:textId="77777777" w:rsidR="002C338E" w:rsidRDefault="008A659C" w:rsidP="00875615">
            <w:r>
              <w:t xml:space="preserve">Young People </w:t>
            </w:r>
            <w:r w:rsidR="00C15831">
              <w:t>Running a Session</w:t>
            </w:r>
          </w:p>
          <w:p w14:paraId="6CE412A7" w14:textId="0C1125CD" w:rsidR="002B4306" w:rsidRPr="00090992" w:rsidRDefault="002B4306" w:rsidP="00875615"/>
        </w:tc>
        <w:tc>
          <w:tcPr>
            <w:tcW w:w="1127" w:type="pct"/>
          </w:tcPr>
          <w:p w14:paraId="04AC89AE" w14:textId="77777777" w:rsidR="002C338E" w:rsidRDefault="002C338E" w:rsidP="00875615">
            <w:r>
              <w:t>18:00-20:00</w:t>
            </w:r>
          </w:p>
        </w:tc>
        <w:tc>
          <w:tcPr>
            <w:tcW w:w="1364" w:type="pct"/>
          </w:tcPr>
          <w:p w14:paraId="6A2A992C" w14:textId="77777777" w:rsidR="002C338E" w:rsidRDefault="002C338E" w:rsidP="00875615">
            <w:r w:rsidRPr="004959F2">
              <w:t>Cheshire View Container</w:t>
            </w:r>
          </w:p>
        </w:tc>
      </w:tr>
      <w:tr w:rsidR="002C338E" w:rsidRPr="0096541E" w14:paraId="7BCD186F" w14:textId="77777777" w:rsidTr="0072377C">
        <w:trPr>
          <w:trHeight w:val="301"/>
        </w:trPr>
        <w:tc>
          <w:tcPr>
            <w:tcW w:w="1165" w:type="pct"/>
            <w:shd w:val="clear" w:color="auto" w:fill="FFFFFF" w:themeFill="background1"/>
          </w:tcPr>
          <w:p w14:paraId="4C2F9E61" w14:textId="34A1A510" w:rsidR="002C338E" w:rsidRPr="000D241E" w:rsidRDefault="0076554F" w:rsidP="00875615">
            <w:pPr>
              <w:pStyle w:val="TableHeader"/>
            </w:pPr>
            <w:r>
              <w:t xml:space="preserve">Mon </w:t>
            </w:r>
            <w:r w:rsidR="00C51F3B">
              <w:t>29</w:t>
            </w:r>
            <w:r w:rsidR="00C51F3B" w:rsidRPr="00C51F3B">
              <w:rPr>
                <w:vertAlign w:val="superscript"/>
              </w:rPr>
              <w:t>th</w:t>
            </w:r>
            <w:r w:rsidR="00C51F3B">
              <w:t xml:space="preserve"> Sept</w:t>
            </w:r>
          </w:p>
        </w:tc>
        <w:tc>
          <w:tcPr>
            <w:tcW w:w="1344" w:type="pct"/>
            <w:shd w:val="clear" w:color="auto" w:fill="FFFFFF" w:themeFill="background1"/>
          </w:tcPr>
          <w:p w14:paraId="6ACC5ACD" w14:textId="77777777" w:rsidR="002C338E" w:rsidRDefault="003B64E3" w:rsidP="00875615">
            <w:r>
              <w:t>Cookie Decorating Competition</w:t>
            </w:r>
          </w:p>
          <w:p w14:paraId="59DBDA9C" w14:textId="7E95EFAA" w:rsidR="002B4306" w:rsidRPr="003D1646" w:rsidRDefault="002B4306" w:rsidP="00875615"/>
        </w:tc>
        <w:tc>
          <w:tcPr>
            <w:tcW w:w="1127" w:type="pct"/>
            <w:shd w:val="clear" w:color="auto" w:fill="FFFFFF" w:themeFill="background1"/>
          </w:tcPr>
          <w:p w14:paraId="625E77AC" w14:textId="77777777" w:rsidR="002C338E" w:rsidRDefault="002C338E" w:rsidP="00875615">
            <w:r>
              <w:t>18:00-20:00</w:t>
            </w:r>
          </w:p>
        </w:tc>
        <w:tc>
          <w:tcPr>
            <w:tcW w:w="1364" w:type="pct"/>
            <w:shd w:val="clear" w:color="auto" w:fill="FFFFFF" w:themeFill="background1"/>
          </w:tcPr>
          <w:p w14:paraId="5D21FBFE" w14:textId="77777777" w:rsidR="002C338E" w:rsidRDefault="002C338E" w:rsidP="00875615">
            <w:r w:rsidRPr="006376B4">
              <w:t>Cheshire View Container</w:t>
            </w:r>
          </w:p>
        </w:tc>
      </w:tr>
      <w:tr w:rsidR="002C338E" w:rsidRPr="00013F2C" w14:paraId="7F1776F8" w14:textId="77777777" w:rsidTr="0072377C">
        <w:trPr>
          <w:trHeight w:val="301"/>
        </w:trPr>
        <w:tc>
          <w:tcPr>
            <w:tcW w:w="1165" w:type="pct"/>
            <w:shd w:val="clear" w:color="auto" w:fill="FFFFFF" w:themeFill="background1"/>
          </w:tcPr>
          <w:p w14:paraId="062F6060" w14:textId="0F5D7A65" w:rsidR="002C338E" w:rsidRPr="001C67FB" w:rsidRDefault="0076554F" w:rsidP="00875615">
            <w:r>
              <w:t xml:space="preserve">Thurs </w:t>
            </w:r>
            <w:r w:rsidR="00E818E7">
              <w:t>2</w:t>
            </w:r>
            <w:r w:rsidR="00E818E7" w:rsidRPr="00E818E7">
              <w:rPr>
                <w:vertAlign w:val="superscript"/>
              </w:rPr>
              <w:t>nd</w:t>
            </w:r>
            <w:r w:rsidR="00E818E7">
              <w:t xml:space="preserve"> Oct</w:t>
            </w:r>
          </w:p>
        </w:tc>
        <w:tc>
          <w:tcPr>
            <w:tcW w:w="1344" w:type="pct"/>
            <w:tcBorders>
              <w:bottom w:val="single" w:sz="4" w:space="0" w:color="006699"/>
            </w:tcBorders>
            <w:shd w:val="clear" w:color="auto" w:fill="FFFFFF" w:themeFill="background1"/>
          </w:tcPr>
          <w:p w14:paraId="6290F4B3" w14:textId="3FD91A7D" w:rsidR="002C338E" w:rsidRPr="001C67FB" w:rsidRDefault="004D3A6F" w:rsidP="00875615">
            <w:r>
              <w:t>Design Your Own Positivity Poster</w:t>
            </w:r>
          </w:p>
        </w:tc>
        <w:tc>
          <w:tcPr>
            <w:tcW w:w="1127" w:type="pct"/>
            <w:tcBorders>
              <w:bottom w:val="single" w:sz="4" w:space="0" w:color="006699"/>
            </w:tcBorders>
            <w:shd w:val="clear" w:color="auto" w:fill="FFFFFF" w:themeFill="background1"/>
          </w:tcPr>
          <w:p w14:paraId="6E086F36" w14:textId="77777777" w:rsidR="002C338E" w:rsidRDefault="002C338E" w:rsidP="00875615">
            <w:r>
              <w:t>18:00-20:00</w:t>
            </w:r>
          </w:p>
        </w:tc>
        <w:tc>
          <w:tcPr>
            <w:tcW w:w="1364" w:type="pct"/>
            <w:tcBorders>
              <w:bottom w:val="single" w:sz="4" w:space="0" w:color="006699"/>
            </w:tcBorders>
            <w:shd w:val="clear" w:color="auto" w:fill="FFFFFF" w:themeFill="background1"/>
          </w:tcPr>
          <w:p w14:paraId="549F51F1" w14:textId="77777777" w:rsidR="002C338E" w:rsidRDefault="002C338E" w:rsidP="00875615">
            <w:r w:rsidRPr="006376B4">
              <w:t>Cheshire View Container</w:t>
            </w:r>
          </w:p>
        </w:tc>
      </w:tr>
      <w:tr w:rsidR="002C338E" w:rsidRPr="00013F2C" w14:paraId="7CD2506C" w14:textId="77777777" w:rsidTr="0072377C">
        <w:trPr>
          <w:trHeight w:val="301"/>
        </w:trPr>
        <w:tc>
          <w:tcPr>
            <w:tcW w:w="1165" w:type="pct"/>
            <w:shd w:val="clear" w:color="auto" w:fill="FFFFFF" w:themeFill="background1"/>
          </w:tcPr>
          <w:p w14:paraId="386FC395" w14:textId="41AB8F65" w:rsidR="002C338E" w:rsidRPr="000D241E" w:rsidRDefault="002C338E" w:rsidP="00875615">
            <w:pPr>
              <w:pStyle w:val="TableHeader"/>
            </w:pPr>
            <w:r>
              <w:t>Mon</w:t>
            </w:r>
            <w:r w:rsidR="0076554F">
              <w:t xml:space="preserve"> </w:t>
            </w:r>
            <w:r w:rsidR="00372D97">
              <w:t>6</w:t>
            </w:r>
            <w:r w:rsidR="00372D97" w:rsidRPr="00372D97">
              <w:rPr>
                <w:vertAlign w:val="superscript"/>
              </w:rPr>
              <w:t>th</w:t>
            </w:r>
            <w:r w:rsidR="00372D97">
              <w:t xml:space="preserve"> Oct</w:t>
            </w:r>
          </w:p>
        </w:tc>
        <w:tc>
          <w:tcPr>
            <w:tcW w:w="1344" w:type="pct"/>
            <w:shd w:val="clear" w:color="auto" w:fill="FFFFFF" w:themeFill="background1"/>
          </w:tcPr>
          <w:p w14:paraId="4C68E5C8" w14:textId="59F4BA69" w:rsidR="002C338E" w:rsidRDefault="00AB6015" w:rsidP="00875615">
            <w:r>
              <w:t xml:space="preserve">Outdoor Cooking </w:t>
            </w:r>
          </w:p>
          <w:p w14:paraId="32AEF7A2" w14:textId="0069F7F7" w:rsidR="002B4306" w:rsidRPr="001C67FB" w:rsidRDefault="002B4306" w:rsidP="00875615"/>
        </w:tc>
        <w:tc>
          <w:tcPr>
            <w:tcW w:w="1127" w:type="pct"/>
            <w:shd w:val="clear" w:color="auto" w:fill="FFFFFF" w:themeFill="background1"/>
          </w:tcPr>
          <w:p w14:paraId="7D5EC6C8" w14:textId="706FDF60" w:rsidR="002C338E" w:rsidRPr="001C67FB" w:rsidRDefault="00546F08" w:rsidP="00875615">
            <w:pPr>
              <w:pStyle w:val="TableText"/>
            </w:pPr>
            <w:r>
              <w:t>18:00-20:00</w:t>
            </w:r>
          </w:p>
        </w:tc>
        <w:tc>
          <w:tcPr>
            <w:tcW w:w="1364" w:type="pct"/>
            <w:shd w:val="clear" w:color="auto" w:fill="FFFFFF" w:themeFill="background1"/>
          </w:tcPr>
          <w:p w14:paraId="37FCEB0E" w14:textId="77777777" w:rsidR="002C338E" w:rsidRDefault="002C338E" w:rsidP="00875615">
            <w:r w:rsidRPr="006376B4">
              <w:t>Cheshire View Container</w:t>
            </w:r>
          </w:p>
        </w:tc>
      </w:tr>
      <w:tr w:rsidR="002C338E" w:rsidRPr="00013F2C" w14:paraId="1AED3FC5" w14:textId="77777777" w:rsidTr="0072377C">
        <w:trPr>
          <w:trHeight w:val="301"/>
        </w:trPr>
        <w:tc>
          <w:tcPr>
            <w:tcW w:w="1165" w:type="pct"/>
            <w:shd w:val="clear" w:color="auto" w:fill="FFFFFF" w:themeFill="background1"/>
          </w:tcPr>
          <w:p w14:paraId="2B64455C" w14:textId="7C12A35F" w:rsidR="002C338E" w:rsidRPr="001C67FB" w:rsidRDefault="0076554F" w:rsidP="00875615">
            <w:r>
              <w:t xml:space="preserve">Thurs </w:t>
            </w:r>
            <w:r w:rsidR="00DF7216">
              <w:t>9</w:t>
            </w:r>
            <w:r w:rsidR="00DF7216" w:rsidRPr="00DF7216">
              <w:rPr>
                <w:vertAlign w:val="superscript"/>
              </w:rPr>
              <w:t>th</w:t>
            </w:r>
            <w:r w:rsidR="00DF7216">
              <w:t xml:space="preserve"> Oct</w:t>
            </w:r>
          </w:p>
        </w:tc>
        <w:tc>
          <w:tcPr>
            <w:tcW w:w="1344" w:type="pct"/>
            <w:shd w:val="clear" w:color="auto" w:fill="auto"/>
          </w:tcPr>
          <w:p w14:paraId="2169183D" w14:textId="1CA0279D" w:rsidR="002B4306" w:rsidRDefault="001720F1" w:rsidP="00875615">
            <w:r>
              <w:t xml:space="preserve">Outdoor Cooking </w:t>
            </w:r>
          </w:p>
          <w:p w14:paraId="40C5934B" w14:textId="6F4411BB" w:rsidR="002C338E" w:rsidRPr="00B03917" w:rsidRDefault="001720F1" w:rsidP="00875615">
            <w:r>
              <w:t xml:space="preserve"> </w:t>
            </w:r>
          </w:p>
        </w:tc>
        <w:tc>
          <w:tcPr>
            <w:tcW w:w="1127" w:type="pct"/>
          </w:tcPr>
          <w:p w14:paraId="76B078E9" w14:textId="77777777" w:rsidR="002C338E" w:rsidRPr="00BF55BA" w:rsidRDefault="002C338E" w:rsidP="00875615">
            <w:r>
              <w:t xml:space="preserve"> 18:00-20:00</w:t>
            </w:r>
          </w:p>
        </w:tc>
        <w:tc>
          <w:tcPr>
            <w:tcW w:w="1364" w:type="pct"/>
          </w:tcPr>
          <w:p w14:paraId="6B1B8C96" w14:textId="77777777" w:rsidR="002C338E" w:rsidRPr="00BF55BA" w:rsidRDefault="002C338E" w:rsidP="00875615">
            <w:r w:rsidRPr="0026160A">
              <w:t>Cheshire View Container</w:t>
            </w:r>
          </w:p>
        </w:tc>
      </w:tr>
      <w:tr w:rsidR="002C338E" w:rsidRPr="00013F2C" w14:paraId="5C43D5E9" w14:textId="77777777" w:rsidTr="0072377C">
        <w:trPr>
          <w:trHeight w:val="301"/>
        </w:trPr>
        <w:tc>
          <w:tcPr>
            <w:tcW w:w="1165" w:type="pct"/>
            <w:shd w:val="clear" w:color="auto" w:fill="FFFFFF" w:themeFill="background1"/>
          </w:tcPr>
          <w:p w14:paraId="124F88ED" w14:textId="126B30F9" w:rsidR="002C338E" w:rsidRPr="000D241E" w:rsidRDefault="002C338E" w:rsidP="00875615">
            <w:pPr>
              <w:pStyle w:val="TableHeader"/>
            </w:pPr>
            <w:r>
              <w:t>Mon</w:t>
            </w:r>
            <w:r w:rsidR="0072377C">
              <w:t xml:space="preserve"> </w:t>
            </w:r>
            <w:r w:rsidR="00DF7216">
              <w:t>13</w:t>
            </w:r>
            <w:r w:rsidR="00DF7216" w:rsidRPr="00DF7216">
              <w:rPr>
                <w:vertAlign w:val="superscript"/>
              </w:rPr>
              <w:t>th</w:t>
            </w:r>
            <w:r w:rsidR="00DF7216">
              <w:t xml:space="preserve"> Oct</w:t>
            </w:r>
          </w:p>
        </w:tc>
        <w:tc>
          <w:tcPr>
            <w:tcW w:w="1344" w:type="pct"/>
          </w:tcPr>
          <w:p w14:paraId="150AE297" w14:textId="77777777" w:rsidR="006E5ECB" w:rsidRDefault="006E5ECB" w:rsidP="00875615">
            <w:r>
              <w:t>Session planning with Young people</w:t>
            </w:r>
          </w:p>
          <w:p w14:paraId="5A2D405C" w14:textId="77777777" w:rsidR="006E5ECB" w:rsidRDefault="006E5ECB" w:rsidP="00875615"/>
          <w:p w14:paraId="10449550" w14:textId="4BA7591D" w:rsidR="002B4306" w:rsidRPr="00443CBD" w:rsidRDefault="002B4306" w:rsidP="00875615"/>
        </w:tc>
        <w:tc>
          <w:tcPr>
            <w:tcW w:w="1127" w:type="pct"/>
            <w:vAlign w:val="center"/>
          </w:tcPr>
          <w:p w14:paraId="3220CDCB" w14:textId="3683CC21" w:rsidR="002C338E" w:rsidRPr="00443CBD" w:rsidRDefault="0072377C" w:rsidP="00875615">
            <w:r>
              <w:t>18:00-20:00</w:t>
            </w:r>
          </w:p>
        </w:tc>
        <w:tc>
          <w:tcPr>
            <w:tcW w:w="1364" w:type="pct"/>
          </w:tcPr>
          <w:p w14:paraId="7C5B7927" w14:textId="58B8FA02" w:rsidR="002C338E" w:rsidRPr="00443CBD" w:rsidRDefault="0072377C" w:rsidP="00875615">
            <w:r>
              <w:t>Cheshire View Container</w:t>
            </w:r>
          </w:p>
        </w:tc>
      </w:tr>
      <w:tr w:rsidR="002C338E" w:rsidRPr="00013F2C" w14:paraId="0CAF7CA9" w14:textId="77777777" w:rsidTr="0072377C">
        <w:trPr>
          <w:trHeight w:val="301"/>
        </w:trPr>
        <w:tc>
          <w:tcPr>
            <w:tcW w:w="1165" w:type="pct"/>
            <w:shd w:val="clear" w:color="auto" w:fill="FFFFFF" w:themeFill="background1"/>
          </w:tcPr>
          <w:p w14:paraId="31723884" w14:textId="67D2B0EC" w:rsidR="002C338E" w:rsidRPr="001C67FB" w:rsidRDefault="0072377C" w:rsidP="00875615">
            <w:r>
              <w:t xml:space="preserve">Thurs </w:t>
            </w:r>
            <w:r w:rsidR="00DF7216">
              <w:t>16</w:t>
            </w:r>
            <w:r w:rsidR="00DF7216" w:rsidRPr="00DF7216">
              <w:rPr>
                <w:vertAlign w:val="superscript"/>
              </w:rPr>
              <w:t>th</w:t>
            </w:r>
            <w:r w:rsidR="00DF7216">
              <w:t xml:space="preserve"> Oct</w:t>
            </w:r>
          </w:p>
        </w:tc>
        <w:tc>
          <w:tcPr>
            <w:tcW w:w="1344" w:type="pct"/>
            <w:shd w:val="clear" w:color="auto" w:fill="auto"/>
          </w:tcPr>
          <w:p w14:paraId="2D1C1DE1" w14:textId="77777777" w:rsidR="002C338E" w:rsidRDefault="0004551E" w:rsidP="00875615">
            <w:r>
              <w:t xml:space="preserve">Firework </w:t>
            </w:r>
            <w:r w:rsidR="00985F69">
              <w:t>S</w:t>
            </w:r>
            <w:r>
              <w:t>afety – Quiz/</w:t>
            </w:r>
            <w:r w:rsidR="00985F69">
              <w:t>Design a Poster</w:t>
            </w:r>
          </w:p>
          <w:p w14:paraId="05EEF6E0" w14:textId="1993B03A" w:rsidR="002B4306" w:rsidRPr="00E33D61" w:rsidRDefault="002B4306" w:rsidP="00875615"/>
        </w:tc>
        <w:tc>
          <w:tcPr>
            <w:tcW w:w="1127" w:type="pct"/>
            <w:shd w:val="clear" w:color="auto" w:fill="auto"/>
          </w:tcPr>
          <w:p w14:paraId="3B819776" w14:textId="77777777" w:rsidR="002C338E" w:rsidRDefault="002C338E" w:rsidP="00875615">
            <w:r>
              <w:lastRenderedPageBreak/>
              <w:t>18:00-20:00</w:t>
            </w:r>
          </w:p>
        </w:tc>
        <w:tc>
          <w:tcPr>
            <w:tcW w:w="1364" w:type="pct"/>
            <w:shd w:val="clear" w:color="auto" w:fill="auto"/>
          </w:tcPr>
          <w:p w14:paraId="759C6A86" w14:textId="77777777" w:rsidR="002C338E" w:rsidRDefault="002C338E" w:rsidP="00875615">
            <w:r w:rsidRPr="0026160A">
              <w:t>Cheshire View Container</w:t>
            </w:r>
          </w:p>
        </w:tc>
      </w:tr>
      <w:tr w:rsidR="00FD4EEA" w:rsidRPr="00013F2C" w14:paraId="0925FA59" w14:textId="77777777" w:rsidTr="00FD4EEA">
        <w:trPr>
          <w:trHeight w:val="301"/>
        </w:trPr>
        <w:tc>
          <w:tcPr>
            <w:tcW w:w="1165" w:type="pct"/>
            <w:shd w:val="clear" w:color="auto" w:fill="FFFFFF" w:themeFill="background1"/>
          </w:tcPr>
          <w:p w14:paraId="434E1B1D" w14:textId="1790C49F" w:rsidR="00FD4EEA" w:rsidRPr="000D241E" w:rsidRDefault="00FD4EEA" w:rsidP="00875615">
            <w:pPr>
              <w:pStyle w:val="TableHeader"/>
            </w:pPr>
            <w:r>
              <w:t>Mon 20</w:t>
            </w:r>
            <w:r w:rsidRPr="005072B9">
              <w:rPr>
                <w:vertAlign w:val="superscript"/>
              </w:rPr>
              <w:t>th</w:t>
            </w:r>
            <w:r>
              <w:t xml:space="preserve"> Oct</w:t>
            </w:r>
          </w:p>
        </w:tc>
        <w:tc>
          <w:tcPr>
            <w:tcW w:w="3835" w:type="pct"/>
            <w:gridSpan w:val="3"/>
          </w:tcPr>
          <w:p w14:paraId="12094843" w14:textId="58724F1B" w:rsidR="00FD4EEA" w:rsidRDefault="00FD4EEA" w:rsidP="00875615">
            <w:r>
              <w:t>CLOSED</w:t>
            </w:r>
            <w:bookmarkStart w:id="0" w:name="_GoBack"/>
            <w:bookmarkEnd w:id="0"/>
          </w:p>
        </w:tc>
      </w:tr>
      <w:tr w:rsidR="002C338E" w:rsidRPr="00B55C79" w14:paraId="6CB8CFDB" w14:textId="77777777" w:rsidTr="0072377C">
        <w:trPr>
          <w:trHeight w:val="579"/>
        </w:trPr>
        <w:tc>
          <w:tcPr>
            <w:tcW w:w="1165" w:type="pct"/>
            <w:shd w:val="clear" w:color="auto" w:fill="FFFFFF" w:themeFill="background1"/>
          </w:tcPr>
          <w:p w14:paraId="1101F12A" w14:textId="7467A528" w:rsidR="002C338E" w:rsidRPr="001C67FB" w:rsidRDefault="0072377C" w:rsidP="00875615">
            <w:r>
              <w:t xml:space="preserve">Thurs </w:t>
            </w:r>
            <w:r w:rsidR="005072B9">
              <w:t>23</w:t>
            </w:r>
            <w:r w:rsidR="005072B9" w:rsidRPr="005072B9">
              <w:rPr>
                <w:vertAlign w:val="superscript"/>
              </w:rPr>
              <w:t>rd</w:t>
            </w:r>
            <w:r w:rsidR="005072B9">
              <w:t xml:space="preserve"> Oct</w:t>
            </w:r>
          </w:p>
        </w:tc>
        <w:tc>
          <w:tcPr>
            <w:tcW w:w="134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128DA104" w14:textId="4E43C646" w:rsidR="002C338E" w:rsidRPr="00E33D61" w:rsidRDefault="00FD4EEA" w:rsidP="00875615">
            <w:r>
              <w:t>Halloween Activities &amp; Craft</w:t>
            </w:r>
            <w:r>
              <w:t xml:space="preserve"> &amp; </w:t>
            </w:r>
            <w:r w:rsidR="00630F40">
              <w:t>C</w:t>
            </w:r>
            <w:r w:rsidR="006A17C8">
              <w:t>elebration</w:t>
            </w:r>
            <w:r w:rsidR="00630F40">
              <w:t xml:space="preserve"> Night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5E66D83D" w14:textId="77777777" w:rsidR="002C338E" w:rsidRDefault="002C338E" w:rsidP="00875615">
            <w:r>
              <w:t>18:00-20:00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2A82886F" w14:textId="77777777" w:rsidR="002C338E" w:rsidRDefault="002C338E" w:rsidP="00875615">
            <w:r w:rsidRPr="0026160A">
              <w:t>Cheshire View Container</w:t>
            </w:r>
          </w:p>
        </w:tc>
      </w:tr>
      <w:tr w:rsidR="00C81788" w:rsidRPr="00B55C79" w14:paraId="6EEAAA13" w14:textId="77777777" w:rsidTr="00C81788">
        <w:trPr>
          <w:trHeight w:val="579"/>
        </w:trPr>
        <w:tc>
          <w:tcPr>
            <w:tcW w:w="1165" w:type="pct"/>
            <w:shd w:val="clear" w:color="auto" w:fill="FBD4B4" w:themeFill="accent6" w:themeFillTint="66"/>
          </w:tcPr>
          <w:p w14:paraId="18620247" w14:textId="77777777" w:rsidR="00C81788" w:rsidRDefault="00C81788" w:rsidP="00875615"/>
        </w:tc>
        <w:tc>
          <w:tcPr>
            <w:tcW w:w="134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BD4B4" w:themeFill="accent6" w:themeFillTint="66"/>
          </w:tcPr>
          <w:p w14:paraId="02FE14A5" w14:textId="663FDB8E" w:rsidR="00CD68A1" w:rsidRPr="00E33D61" w:rsidRDefault="00CF3138" w:rsidP="00875615">
            <w:r>
              <w:t>O</w:t>
            </w:r>
            <w:r w:rsidR="008A6CF0">
              <w:t>CTOBER HALF TERM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BD4B4" w:themeFill="accent6" w:themeFillTint="66"/>
          </w:tcPr>
          <w:p w14:paraId="686AAFEB" w14:textId="77777777" w:rsidR="00C81788" w:rsidRDefault="00C81788" w:rsidP="00875615"/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BD4B4" w:themeFill="accent6" w:themeFillTint="66"/>
          </w:tcPr>
          <w:p w14:paraId="5FEBAA21" w14:textId="77777777" w:rsidR="00C81788" w:rsidRPr="0026160A" w:rsidRDefault="00C81788" w:rsidP="00875615"/>
        </w:tc>
      </w:tr>
      <w:tr w:rsidR="002C338E" w:rsidRPr="00B55C79" w14:paraId="69AD8484" w14:textId="77777777" w:rsidTr="0072377C">
        <w:trPr>
          <w:trHeight w:val="579"/>
        </w:trPr>
        <w:tc>
          <w:tcPr>
            <w:tcW w:w="1165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auto"/>
          </w:tcPr>
          <w:p w14:paraId="090AF3FB" w14:textId="1BCE5A2D" w:rsidR="002C338E" w:rsidRPr="000D241E" w:rsidRDefault="002C338E" w:rsidP="00875615">
            <w:pPr>
              <w:pStyle w:val="TableHeader"/>
            </w:pPr>
            <w:r>
              <w:t>Mon</w:t>
            </w:r>
            <w:r w:rsidR="0072377C">
              <w:t xml:space="preserve"> </w:t>
            </w:r>
            <w:r w:rsidR="00905606">
              <w:t>3</w:t>
            </w:r>
            <w:r w:rsidR="00905606" w:rsidRPr="00905606">
              <w:rPr>
                <w:vertAlign w:val="superscript"/>
              </w:rPr>
              <w:t>rd</w:t>
            </w:r>
            <w:r w:rsidR="00905606">
              <w:t xml:space="preserve"> Nov</w:t>
            </w:r>
            <w:r w:rsidR="0072377C">
              <w:t xml:space="preserve"> </w:t>
            </w:r>
          </w:p>
        </w:tc>
        <w:tc>
          <w:tcPr>
            <w:tcW w:w="134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043E9B8F" w14:textId="0D9492D6" w:rsidR="002C338E" w:rsidRPr="00E33D61" w:rsidRDefault="000D6222" w:rsidP="00875615">
            <w:r>
              <w:t>We</w:t>
            </w:r>
            <w:r w:rsidR="00E30BD8">
              <w:t xml:space="preserve">lcome Back - </w:t>
            </w:r>
            <w:r w:rsidR="009F492F">
              <w:t xml:space="preserve">Remembrance </w:t>
            </w:r>
            <w:r w:rsidR="00211C24">
              <w:t>Sun</w:t>
            </w:r>
            <w:r w:rsidR="00A1587A">
              <w:t>d</w:t>
            </w:r>
            <w:r w:rsidR="009F492F">
              <w:t>ay</w:t>
            </w:r>
            <w:r w:rsidR="00072848">
              <w:t xml:space="preserve"> Activities</w:t>
            </w:r>
            <w:r w:rsidR="006A6A18">
              <w:t xml:space="preserve"> 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70E27957" w14:textId="77777777" w:rsidR="002C338E" w:rsidRDefault="002C338E" w:rsidP="00875615">
            <w:r>
              <w:t>18:00-20:00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3B55E7E1" w14:textId="77777777" w:rsidR="002C338E" w:rsidRDefault="002C338E" w:rsidP="00875615">
            <w:r w:rsidRPr="0026160A">
              <w:t>Cheshire View Container</w:t>
            </w:r>
          </w:p>
        </w:tc>
      </w:tr>
      <w:tr w:rsidR="002C338E" w:rsidRPr="00B55C79" w14:paraId="5564AE2D" w14:textId="77777777" w:rsidTr="0072377C">
        <w:trPr>
          <w:trHeight w:val="579"/>
        </w:trPr>
        <w:tc>
          <w:tcPr>
            <w:tcW w:w="1165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auto"/>
          </w:tcPr>
          <w:p w14:paraId="17B815A1" w14:textId="77777777" w:rsidR="002C338E" w:rsidRDefault="0072377C" w:rsidP="00875615">
            <w:r>
              <w:t xml:space="preserve">Thurs </w:t>
            </w:r>
            <w:r w:rsidR="00905606">
              <w:t>6</w:t>
            </w:r>
            <w:r w:rsidR="00905606" w:rsidRPr="00905606">
              <w:rPr>
                <w:vertAlign w:val="superscript"/>
              </w:rPr>
              <w:t>th</w:t>
            </w:r>
            <w:r w:rsidR="00905606">
              <w:t xml:space="preserve"> Nov</w:t>
            </w:r>
          </w:p>
          <w:p w14:paraId="40C1BDBB" w14:textId="471C60DE" w:rsidR="002E67F0" w:rsidRPr="001C67FB" w:rsidRDefault="002E67F0" w:rsidP="00875615"/>
        </w:tc>
        <w:tc>
          <w:tcPr>
            <w:tcW w:w="134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6398797C" w14:textId="2F59EE7D" w:rsidR="002C338E" w:rsidRPr="00E33D61" w:rsidRDefault="00072848" w:rsidP="00875615">
            <w:r w:rsidRPr="00072848">
              <w:t xml:space="preserve">Remembrance </w:t>
            </w:r>
            <w:r w:rsidR="00A1587A">
              <w:t>Sund</w:t>
            </w:r>
            <w:r w:rsidRPr="00072848">
              <w:t>ay Activities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6B797FFB" w14:textId="77777777" w:rsidR="002C338E" w:rsidRDefault="002C338E" w:rsidP="00875615">
            <w:r>
              <w:t>18:00-20:00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2F2FBCA4" w14:textId="77777777" w:rsidR="002C338E" w:rsidRDefault="002C338E" w:rsidP="00875615">
            <w:r w:rsidRPr="0026160A">
              <w:t>Cheshire View Container</w:t>
            </w:r>
          </w:p>
        </w:tc>
      </w:tr>
      <w:tr w:rsidR="002C338E" w:rsidRPr="00B55C79" w14:paraId="2994FD19" w14:textId="77777777" w:rsidTr="0072377C">
        <w:trPr>
          <w:trHeight w:val="579"/>
        </w:trPr>
        <w:tc>
          <w:tcPr>
            <w:tcW w:w="1165" w:type="pct"/>
            <w:shd w:val="clear" w:color="auto" w:fill="FFFFFF" w:themeFill="background1"/>
          </w:tcPr>
          <w:p w14:paraId="127AE2F2" w14:textId="7C25621D" w:rsidR="002C338E" w:rsidRPr="000D241E" w:rsidRDefault="002C338E" w:rsidP="00875615">
            <w:pPr>
              <w:pStyle w:val="TableHeader"/>
            </w:pPr>
            <w:r>
              <w:t>Mon</w:t>
            </w:r>
            <w:r w:rsidR="0072377C">
              <w:t xml:space="preserve"> </w:t>
            </w:r>
            <w:r w:rsidR="005D5DFE">
              <w:t>10</w:t>
            </w:r>
            <w:r w:rsidR="005D5DFE" w:rsidRPr="005D5DFE">
              <w:rPr>
                <w:vertAlign w:val="superscript"/>
              </w:rPr>
              <w:t>th</w:t>
            </w:r>
            <w:r w:rsidR="005D5DFE">
              <w:t xml:space="preserve"> Nov</w:t>
            </w:r>
          </w:p>
        </w:tc>
        <w:tc>
          <w:tcPr>
            <w:tcW w:w="134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00AB5D29" w14:textId="77777777" w:rsidR="002C338E" w:rsidRDefault="00D36A96" w:rsidP="00875615">
            <w:r>
              <w:t>Team Building Activity Evening</w:t>
            </w:r>
          </w:p>
          <w:p w14:paraId="0F61154A" w14:textId="338CFBCE" w:rsidR="00603513" w:rsidRPr="00E33D61" w:rsidRDefault="00603513" w:rsidP="00875615"/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1A7A7447" w14:textId="77777777" w:rsidR="002C338E" w:rsidRDefault="002C338E" w:rsidP="00875615">
            <w:r>
              <w:t>18:00-20:00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66CB8AB4" w14:textId="77777777" w:rsidR="002C338E" w:rsidRDefault="002C338E" w:rsidP="00875615">
            <w:r w:rsidRPr="0026160A">
              <w:t>Cheshire View Container</w:t>
            </w:r>
          </w:p>
        </w:tc>
      </w:tr>
      <w:tr w:rsidR="002C338E" w:rsidRPr="00B55C79" w14:paraId="1B65C1CE" w14:textId="77777777" w:rsidTr="0072377C">
        <w:trPr>
          <w:trHeight w:val="579"/>
        </w:trPr>
        <w:tc>
          <w:tcPr>
            <w:tcW w:w="1165" w:type="pct"/>
            <w:shd w:val="clear" w:color="auto" w:fill="FFFFFF" w:themeFill="background1"/>
          </w:tcPr>
          <w:p w14:paraId="53BE7C86" w14:textId="70C74F52" w:rsidR="002C338E" w:rsidRPr="001C67FB" w:rsidRDefault="0072377C" w:rsidP="00875615">
            <w:r>
              <w:t xml:space="preserve">Thurs </w:t>
            </w:r>
            <w:r w:rsidR="005D5DFE">
              <w:t>13</w:t>
            </w:r>
            <w:r w:rsidR="005D5DFE" w:rsidRPr="005D5DFE">
              <w:rPr>
                <w:vertAlign w:val="superscript"/>
              </w:rPr>
              <w:t>th</w:t>
            </w:r>
            <w:r w:rsidR="005D5DFE">
              <w:t xml:space="preserve"> Nov</w:t>
            </w:r>
          </w:p>
        </w:tc>
        <w:tc>
          <w:tcPr>
            <w:tcW w:w="134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4DBC15B8" w14:textId="60E4CC8D" w:rsidR="00603513" w:rsidRPr="00E33D61" w:rsidRDefault="00323190" w:rsidP="00875615">
            <w:r>
              <w:t xml:space="preserve">Jenga with </w:t>
            </w:r>
            <w:r w:rsidR="00AF0D76">
              <w:t>a twist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439A030B" w14:textId="77777777" w:rsidR="002C338E" w:rsidRDefault="002C338E" w:rsidP="00875615">
            <w:r>
              <w:t>18:00-20:00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0673969D" w14:textId="77777777" w:rsidR="002C338E" w:rsidRDefault="002C338E" w:rsidP="00875615">
            <w:r w:rsidRPr="0026160A">
              <w:t>Cheshire View Container</w:t>
            </w:r>
          </w:p>
        </w:tc>
      </w:tr>
      <w:tr w:rsidR="002C338E" w:rsidRPr="00B55C79" w14:paraId="2B9A62AF" w14:textId="77777777" w:rsidTr="0072377C">
        <w:trPr>
          <w:trHeight w:val="579"/>
        </w:trPr>
        <w:tc>
          <w:tcPr>
            <w:tcW w:w="1165" w:type="pct"/>
            <w:shd w:val="clear" w:color="auto" w:fill="FFFFFF" w:themeFill="background1"/>
          </w:tcPr>
          <w:p w14:paraId="29C8BB3A" w14:textId="519C6F03" w:rsidR="002C338E" w:rsidRPr="000D241E" w:rsidRDefault="002C338E" w:rsidP="00875615">
            <w:pPr>
              <w:pStyle w:val="TableHeader"/>
            </w:pPr>
            <w:r>
              <w:lastRenderedPageBreak/>
              <w:t>Mon</w:t>
            </w:r>
            <w:r w:rsidR="0072377C">
              <w:t xml:space="preserve"> </w:t>
            </w:r>
            <w:r w:rsidR="005D5DFE">
              <w:t>17</w:t>
            </w:r>
            <w:r w:rsidR="005D5DFE" w:rsidRPr="005D5DFE">
              <w:rPr>
                <w:vertAlign w:val="superscript"/>
              </w:rPr>
              <w:t>th</w:t>
            </w:r>
            <w:r w:rsidR="005D5DFE">
              <w:t xml:space="preserve"> Nov</w:t>
            </w:r>
          </w:p>
        </w:tc>
        <w:tc>
          <w:tcPr>
            <w:tcW w:w="134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14C36D2D" w14:textId="4488169D" w:rsidR="002C338E" w:rsidRPr="00E33D61" w:rsidRDefault="006A0BE2" w:rsidP="00875615">
            <w:r w:rsidRPr="006A0BE2">
              <w:t xml:space="preserve">Cooking Skills - </w:t>
            </w:r>
            <w:r w:rsidR="005E3805">
              <w:t>Healthy Snacks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2840074E" w14:textId="77777777" w:rsidR="002C338E" w:rsidRDefault="002C338E" w:rsidP="00875615">
            <w:r>
              <w:t>18:00-20:00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3B64F867" w14:textId="77777777" w:rsidR="002C338E" w:rsidRDefault="002C338E" w:rsidP="00875615">
            <w:r w:rsidRPr="0026160A">
              <w:t>Cheshire View Container</w:t>
            </w:r>
          </w:p>
        </w:tc>
      </w:tr>
      <w:tr w:rsidR="002C338E" w:rsidRPr="00B55C79" w14:paraId="57276E54" w14:textId="77777777" w:rsidTr="004F70DF">
        <w:trPr>
          <w:trHeight w:val="694"/>
        </w:trPr>
        <w:tc>
          <w:tcPr>
            <w:tcW w:w="1165" w:type="pct"/>
            <w:shd w:val="clear" w:color="auto" w:fill="FFFFFF" w:themeFill="background1"/>
          </w:tcPr>
          <w:p w14:paraId="5CC89031" w14:textId="0D6EF12E" w:rsidR="002C338E" w:rsidRPr="001C67FB" w:rsidRDefault="0072377C" w:rsidP="00875615">
            <w:r>
              <w:t xml:space="preserve">Thurs </w:t>
            </w:r>
            <w:r w:rsidR="00F752FB">
              <w:t>20</w:t>
            </w:r>
            <w:r w:rsidR="00F752FB" w:rsidRPr="00F752FB">
              <w:rPr>
                <w:vertAlign w:val="superscript"/>
              </w:rPr>
              <w:t>th</w:t>
            </w:r>
            <w:r w:rsidR="00F752FB">
              <w:t xml:space="preserve"> Nov</w:t>
            </w:r>
          </w:p>
        </w:tc>
        <w:tc>
          <w:tcPr>
            <w:tcW w:w="134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15507F9F" w14:textId="00975371" w:rsidR="000A3A85" w:rsidRPr="00E33D61" w:rsidRDefault="006A0BE2" w:rsidP="00875615">
            <w:r>
              <w:t>Cooking Skills – Sweet</w:t>
            </w:r>
            <w:r w:rsidR="000E7483">
              <w:t xml:space="preserve"> Treats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4C3CA5BE" w14:textId="77777777" w:rsidR="002C338E" w:rsidRDefault="002C338E" w:rsidP="00875615">
            <w:r>
              <w:t>18:00-20:00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4DAF3F97" w14:textId="77777777" w:rsidR="002C338E" w:rsidRDefault="002C338E" w:rsidP="00875615">
            <w:r w:rsidRPr="0026160A">
              <w:t>Cheshire View Container</w:t>
            </w:r>
          </w:p>
        </w:tc>
      </w:tr>
      <w:tr w:rsidR="007D154E" w:rsidRPr="00B55C79" w14:paraId="07143556" w14:textId="77777777" w:rsidTr="004F70DF">
        <w:trPr>
          <w:trHeight w:val="694"/>
        </w:trPr>
        <w:tc>
          <w:tcPr>
            <w:tcW w:w="1165" w:type="pct"/>
            <w:shd w:val="clear" w:color="auto" w:fill="FFFFFF" w:themeFill="background1"/>
          </w:tcPr>
          <w:p w14:paraId="2AA9BC63" w14:textId="53279C37" w:rsidR="007D154E" w:rsidRDefault="007D154E" w:rsidP="00875615">
            <w:r>
              <w:t xml:space="preserve">Mon </w:t>
            </w:r>
            <w:r w:rsidR="00F752FB">
              <w:t>24</w:t>
            </w:r>
            <w:r w:rsidR="00F752FB" w:rsidRPr="00F752FB">
              <w:rPr>
                <w:vertAlign w:val="superscript"/>
              </w:rPr>
              <w:t>th</w:t>
            </w:r>
            <w:r w:rsidR="00F752FB">
              <w:t xml:space="preserve"> Nov</w:t>
            </w:r>
          </w:p>
        </w:tc>
        <w:tc>
          <w:tcPr>
            <w:tcW w:w="134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4CACE3AD" w14:textId="5D2C5543" w:rsidR="007D154E" w:rsidRPr="00E33D61" w:rsidRDefault="0010737D" w:rsidP="00875615">
            <w:r>
              <w:t xml:space="preserve">Design Your Own </w:t>
            </w:r>
            <w:r w:rsidR="001F43DC">
              <w:t>Board/Card game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1FA74927" w14:textId="5FF9DEF5" w:rsidR="007D154E" w:rsidRDefault="000E62B9" w:rsidP="00875615">
            <w:r>
              <w:t>18:00-20:00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6FAE26D2" w14:textId="288E7E68" w:rsidR="007D154E" w:rsidRPr="0026160A" w:rsidRDefault="000E62B9" w:rsidP="00875615">
            <w:r>
              <w:t>Cheshire View Container</w:t>
            </w:r>
          </w:p>
        </w:tc>
      </w:tr>
      <w:tr w:rsidR="00F752FB" w:rsidRPr="00B55C79" w14:paraId="536AA784" w14:textId="77777777" w:rsidTr="004F70DF">
        <w:trPr>
          <w:trHeight w:val="694"/>
        </w:trPr>
        <w:tc>
          <w:tcPr>
            <w:tcW w:w="1165" w:type="pct"/>
            <w:shd w:val="clear" w:color="auto" w:fill="FFFFFF" w:themeFill="background1"/>
          </w:tcPr>
          <w:p w14:paraId="28995575" w14:textId="34662640" w:rsidR="00F752FB" w:rsidRDefault="0020429D" w:rsidP="00875615">
            <w:r>
              <w:t>Thurs 27</w:t>
            </w:r>
            <w:r w:rsidRPr="0020429D">
              <w:rPr>
                <w:vertAlign w:val="superscript"/>
              </w:rPr>
              <w:t>th</w:t>
            </w:r>
            <w:r>
              <w:t xml:space="preserve"> Nov</w:t>
            </w:r>
          </w:p>
        </w:tc>
        <w:tc>
          <w:tcPr>
            <w:tcW w:w="134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1D70254D" w14:textId="33D85343" w:rsidR="00F752FB" w:rsidRPr="00E33D61" w:rsidRDefault="00891BFB" w:rsidP="00875615">
            <w:r>
              <w:t>Games Challenge</w:t>
            </w:r>
            <w:r w:rsidR="00275AB8">
              <w:t xml:space="preserve"> Night 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7253C380" w14:textId="53B45DC3" w:rsidR="00F752FB" w:rsidRDefault="00377A7E" w:rsidP="00875615">
            <w:r w:rsidRPr="00377A7E">
              <w:t>18:00-20:00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127FFF1D" w14:textId="0B4745D5" w:rsidR="00F752FB" w:rsidRDefault="00377A7E" w:rsidP="00875615">
            <w:r w:rsidRPr="00377A7E">
              <w:t>Cheshire View Container</w:t>
            </w:r>
          </w:p>
        </w:tc>
      </w:tr>
      <w:tr w:rsidR="0020429D" w:rsidRPr="00B55C79" w14:paraId="09700365" w14:textId="77777777" w:rsidTr="004F70DF">
        <w:trPr>
          <w:trHeight w:val="694"/>
        </w:trPr>
        <w:tc>
          <w:tcPr>
            <w:tcW w:w="1165" w:type="pct"/>
            <w:shd w:val="clear" w:color="auto" w:fill="FFFFFF" w:themeFill="background1"/>
          </w:tcPr>
          <w:p w14:paraId="126F7DEC" w14:textId="2F733324" w:rsidR="0020429D" w:rsidRDefault="00550412" w:rsidP="00875615">
            <w:r>
              <w:t>Mon 1</w:t>
            </w:r>
            <w:r w:rsidRPr="00550412">
              <w:rPr>
                <w:vertAlign w:val="superscript"/>
              </w:rPr>
              <w:t>st</w:t>
            </w:r>
            <w:r>
              <w:t xml:space="preserve"> Dec</w:t>
            </w:r>
          </w:p>
        </w:tc>
        <w:tc>
          <w:tcPr>
            <w:tcW w:w="134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5A3E939C" w14:textId="5BA927E5" w:rsidR="0020429D" w:rsidRPr="00E33D61" w:rsidRDefault="005E5C99" w:rsidP="00875615">
            <w:r w:rsidRPr="005E5C99">
              <w:t>Escape Room Challenge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2DB1AF73" w14:textId="6A1F46D5" w:rsidR="0020429D" w:rsidRDefault="00377A7E" w:rsidP="00875615">
            <w:r w:rsidRPr="00377A7E">
              <w:t>18:00-20:00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14A49836" w14:textId="5C3504D8" w:rsidR="0020429D" w:rsidRDefault="00377A7E" w:rsidP="00875615">
            <w:r w:rsidRPr="00377A7E">
              <w:t>Cheshire View Container</w:t>
            </w:r>
          </w:p>
        </w:tc>
      </w:tr>
      <w:tr w:rsidR="00550412" w:rsidRPr="00B55C79" w14:paraId="762BCF01" w14:textId="77777777" w:rsidTr="004F70DF">
        <w:trPr>
          <w:trHeight w:val="694"/>
        </w:trPr>
        <w:tc>
          <w:tcPr>
            <w:tcW w:w="1165" w:type="pct"/>
            <w:shd w:val="clear" w:color="auto" w:fill="FFFFFF" w:themeFill="background1"/>
          </w:tcPr>
          <w:p w14:paraId="74D5A464" w14:textId="142DCD25" w:rsidR="00550412" w:rsidRDefault="00550412" w:rsidP="00875615">
            <w:r>
              <w:t>Thurs 4</w:t>
            </w:r>
            <w:r w:rsidRPr="00550412">
              <w:rPr>
                <w:vertAlign w:val="superscript"/>
              </w:rPr>
              <w:t>th</w:t>
            </w:r>
            <w:r>
              <w:t xml:space="preserve"> Dec</w:t>
            </w:r>
          </w:p>
        </w:tc>
        <w:tc>
          <w:tcPr>
            <w:tcW w:w="134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431098EC" w14:textId="6C8F1A5B" w:rsidR="00E27F9A" w:rsidRPr="00E33D61" w:rsidRDefault="00AC5350" w:rsidP="00875615">
            <w:r>
              <w:t xml:space="preserve">Christmas Crafts </w:t>
            </w:r>
            <w:r w:rsidR="0060583F">
              <w:t xml:space="preserve"> 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6EC774AA" w14:textId="67936056" w:rsidR="00550412" w:rsidRDefault="00377A7E" w:rsidP="00875615">
            <w:r w:rsidRPr="00377A7E">
              <w:t>18:00-20:00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74D3A347" w14:textId="1F10A433" w:rsidR="00550412" w:rsidRDefault="00377A7E" w:rsidP="00875615">
            <w:r w:rsidRPr="00377A7E">
              <w:t>Cheshire View Container</w:t>
            </w:r>
          </w:p>
        </w:tc>
      </w:tr>
      <w:tr w:rsidR="00550412" w:rsidRPr="00B55C79" w14:paraId="32EE7098" w14:textId="77777777" w:rsidTr="001C1042">
        <w:trPr>
          <w:trHeight w:val="653"/>
        </w:trPr>
        <w:tc>
          <w:tcPr>
            <w:tcW w:w="1165" w:type="pct"/>
            <w:shd w:val="clear" w:color="auto" w:fill="FFFFFF" w:themeFill="background1"/>
          </w:tcPr>
          <w:p w14:paraId="54C3D570" w14:textId="297F6CFA" w:rsidR="00550412" w:rsidRDefault="009C4500" w:rsidP="00875615">
            <w:r>
              <w:t>Mon 8</w:t>
            </w:r>
            <w:r w:rsidRPr="009C4500">
              <w:rPr>
                <w:vertAlign w:val="superscript"/>
              </w:rPr>
              <w:t>th</w:t>
            </w:r>
            <w:r>
              <w:t xml:space="preserve"> Dec</w:t>
            </w:r>
          </w:p>
        </w:tc>
        <w:tc>
          <w:tcPr>
            <w:tcW w:w="134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18E13888" w14:textId="7A3DDDFA" w:rsidR="008A4A3C" w:rsidRPr="00E33D61" w:rsidRDefault="000718AE" w:rsidP="00875615">
            <w:r w:rsidRPr="000718AE">
              <w:t xml:space="preserve">Christmas </w:t>
            </w:r>
            <w:r w:rsidR="00AC5350">
              <w:t>Cooking Theme</w:t>
            </w:r>
          </w:p>
          <w:p w14:paraId="77E0197A" w14:textId="671325FA" w:rsidR="006B7287" w:rsidRPr="00E33D61" w:rsidRDefault="006B7287" w:rsidP="00875615"/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6B3E5DD2" w14:textId="6518457B" w:rsidR="00550412" w:rsidRDefault="00377A7E" w:rsidP="00875615">
            <w:r w:rsidRPr="00377A7E">
              <w:t>18:00-20:00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52A22EE9" w14:textId="466FC3D4" w:rsidR="00550412" w:rsidRDefault="00625A69" w:rsidP="00875615">
            <w:r w:rsidRPr="00625A69">
              <w:t>Cheshire View Container</w:t>
            </w:r>
          </w:p>
        </w:tc>
      </w:tr>
      <w:tr w:rsidR="009C4500" w:rsidRPr="00B55C79" w14:paraId="60875F53" w14:textId="77777777" w:rsidTr="004F70DF">
        <w:trPr>
          <w:trHeight w:val="694"/>
        </w:trPr>
        <w:tc>
          <w:tcPr>
            <w:tcW w:w="1165" w:type="pct"/>
            <w:shd w:val="clear" w:color="auto" w:fill="FFFFFF" w:themeFill="background1"/>
          </w:tcPr>
          <w:p w14:paraId="48C27431" w14:textId="053DF07A" w:rsidR="009C4500" w:rsidRDefault="009C4500" w:rsidP="00875615">
            <w:r>
              <w:t>Thurs 11</w:t>
            </w:r>
            <w:r w:rsidRPr="009C4500">
              <w:rPr>
                <w:vertAlign w:val="superscript"/>
              </w:rPr>
              <w:t>th</w:t>
            </w:r>
            <w:r>
              <w:t xml:space="preserve"> Dec</w:t>
            </w:r>
          </w:p>
        </w:tc>
        <w:tc>
          <w:tcPr>
            <w:tcW w:w="134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66F05E54" w14:textId="48ADC7E2" w:rsidR="00285909" w:rsidRPr="00E33D61" w:rsidRDefault="00523657" w:rsidP="00875615">
            <w:r>
              <w:t>C</w:t>
            </w:r>
            <w:r w:rsidR="00AF0D76">
              <w:t>hristmas Crafts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2E5FB740" w14:textId="78DC04B7" w:rsidR="009C4500" w:rsidRDefault="00377A7E" w:rsidP="00875615">
            <w:r w:rsidRPr="00377A7E">
              <w:t>18:00-20:00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2905D9F5" w14:textId="65971ADC" w:rsidR="009C4500" w:rsidRDefault="00625A69" w:rsidP="00875615">
            <w:r w:rsidRPr="00625A69">
              <w:t>Cheshire View Container</w:t>
            </w:r>
          </w:p>
        </w:tc>
      </w:tr>
      <w:tr w:rsidR="00875615" w:rsidRPr="00B55C79" w14:paraId="44874640" w14:textId="77777777" w:rsidTr="00875615">
        <w:trPr>
          <w:trHeight w:val="694"/>
        </w:trPr>
        <w:tc>
          <w:tcPr>
            <w:tcW w:w="5000" w:type="pct"/>
            <w:gridSpan w:val="4"/>
            <w:tcBorders>
              <w:right w:val="single" w:sz="4" w:space="0" w:color="006699"/>
            </w:tcBorders>
            <w:shd w:val="clear" w:color="auto" w:fill="FFFFFF" w:themeFill="background1"/>
          </w:tcPr>
          <w:p w14:paraId="1ED68F53" w14:textId="7628D4EA" w:rsidR="00875615" w:rsidRPr="00875615" w:rsidRDefault="00875615" w:rsidP="00875615">
            <w:pPr>
              <w:rPr>
                <w:color w:val="FF0000"/>
              </w:rPr>
            </w:pPr>
            <w:r w:rsidRPr="00875615">
              <w:rPr>
                <w:color w:val="FF0000"/>
              </w:rPr>
              <w:t>Pantomime Trip TBC</w:t>
            </w:r>
          </w:p>
          <w:p w14:paraId="2CB8B1BC" w14:textId="7C697E8D" w:rsidR="00875615" w:rsidRPr="00875615" w:rsidRDefault="00875615" w:rsidP="00875615">
            <w:r w:rsidRPr="00875615">
              <w:rPr>
                <w:color w:val="FF0000"/>
              </w:rPr>
              <w:t>13/12/2025</w:t>
            </w:r>
          </w:p>
        </w:tc>
      </w:tr>
      <w:tr w:rsidR="009C4500" w:rsidRPr="00B55C79" w14:paraId="51A174B9" w14:textId="77777777" w:rsidTr="004F70DF">
        <w:trPr>
          <w:trHeight w:val="694"/>
        </w:trPr>
        <w:tc>
          <w:tcPr>
            <w:tcW w:w="1165" w:type="pct"/>
            <w:shd w:val="clear" w:color="auto" w:fill="FFFFFF" w:themeFill="background1"/>
          </w:tcPr>
          <w:p w14:paraId="580AE2B9" w14:textId="3D8DA97A" w:rsidR="009C4500" w:rsidRDefault="004B577D" w:rsidP="00875615">
            <w:r>
              <w:t>Mon 15</w:t>
            </w:r>
            <w:r w:rsidRPr="004B577D">
              <w:rPr>
                <w:vertAlign w:val="superscript"/>
              </w:rPr>
              <w:t>th</w:t>
            </w:r>
            <w:r>
              <w:t xml:space="preserve"> Dec</w:t>
            </w:r>
          </w:p>
        </w:tc>
        <w:tc>
          <w:tcPr>
            <w:tcW w:w="134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34A8AA0D" w14:textId="4DD9F42E" w:rsidR="00FF49E9" w:rsidRPr="00E33D61" w:rsidRDefault="001A28B9" w:rsidP="00875615">
            <w:r>
              <w:t xml:space="preserve">Christmas </w:t>
            </w:r>
            <w:r w:rsidR="0096640C">
              <w:t xml:space="preserve">Quiz 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45907C34" w14:textId="346AE74B" w:rsidR="009C4500" w:rsidRDefault="00377A7E" w:rsidP="00875615">
            <w:r w:rsidRPr="00377A7E">
              <w:t>18:00-20:00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52F9BBAB" w14:textId="0FA9903C" w:rsidR="009C4500" w:rsidRDefault="00625A69" w:rsidP="00875615">
            <w:r w:rsidRPr="00625A69">
              <w:t>Cheshire View Container</w:t>
            </w:r>
          </w:p>
        </w:tc>
      </w:tr>
      <w:tr w:rsidR="004B577D" w:rsidRPr="00B55C79" w14:paraId="1F9B4362" w14:textId="77777777" w:rsidTr="004F70DF">
        <w:trPr>
          <w:trHeight w:val="694"/>
        </w:trPr>
        <w:tc>
          <w:tcPr>
            <w:tcW w:w="1165" w:type="pct"/>
            <w:shd w:val="clear" w:color="auto" w:fill="FFFFFF" w:themeFill="background1"/>
          </w:tcPr>
          <w:p w14:paraId="2FBFCC64" w14:textId="1C1801A9" w:rsidR="004B577D" w:rsidRDefault="004B577D" w:rsidP="00875615">
            <w:r>
              <w:lastRenderedPageBreak/>
              <w:t>Thurs 18</w:t>
            </w:r>
            <w:r w:rsidRPr="004B577D">
              <w:rPr>
                <w:vertAlign w:val="superscript"/>
              </w:rPr>
              <w:t>th</w:t>
            </w:r>
            <w:r>
              <w:t xml:space="preserve"> Dec</w:t>
            </w:r>
          </w:p>
        </w:tc>
        <w:tc>
          <w:tcPr>
            <w:tcW w:w="134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6C10F40A" w14:textId="6C8016CA" w:rsidR="004B577D" w:rsidRPr="00E33D61" w:rsidRDefault="008159C8" w:rsidP="00875615">
            <w:r>
              <w:t xml:space="preserve">End of </w:t>
            </w:r>
            <w:r w:rsidR="008967A8">
              <w:t>Y</w:t>
            </w:r>
            <w:r w:rsidR="001A28B9">
              <w:t xml:space="preserve">ear </w:t>
            </w:r>
            <w:r w:rsidR="008967A8">
              <w:t>C</w:t>
            </w:r>
            <w:r w:rsidR="001A28B9">
              <w:t>elebrations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616F0A0F" w14:textId="4C13EDF5" w:rsidR="004B577D" w:rsidRDefault="00377A7E" w:rsidP="00875615">
            <w:r w:rsidRPr="00377A7E">
              <w:t>18:00-20:00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7BE1C6F9" w14:textId="0659A3D6" w:rsidR="004B577D" w:rsidRDefault="00625A69" w:rsidP="00875615">
            <w:r w:rsidRPr="00625A69">
              <w:t>Cheshire View Container</w:t>
            </w:r>
          </w:p>
        </w:tc>
      </w:tr>
      <w:tr w:rsidR="0079370A" w:rsidRPr="0026160A" w14:paraId="76437BD4" w14:textId="77777777" w:rsidTr="0072377C">
        <w:trPr>
          <w:trHeight w:val="397"/>
        </w:trPr>
        <w:tc>
          <w:tcPr>
            <w:tcW w:w="5000" w:type="pct"/>
            <w:gridSpan w:val="4"/>
            <w:shd w:val="clear" w:color="auto" w:fill="FABF8F" w:themeFill="accent6" w:themeFillTint="99"/>
            <w:vAlign w:val="center"/>
          </w:tcPr>
          <w:p w14:paraId="5823F38E" w14:textId="18535403" w:rsidR="0079370A" w:rsidRPr="0026160A" w:rsidRDefault="00377A7E" w:rsidP="00875615">
            <w:r>
              <w:t>WINTER BREAK</w:t>
            </w:r>
          </w:p>
        </w:tc>
      </w:tr>
    </w:tbl>
    <w:p w14:paraId="15F26DC7" w14:textId="77777777" w:rsidR="00087BB6" w:rsidRDefault="00087BB6" w:rsidP="00875615"/>
    <w:p w14:paraId="106A2537" w14:textId="77777777" w:rsidR="00C76BF0" w:rsidRPr="00807842" w:rsidRDefault="00C76BF0" w:rsidP="00875615">
      <w:r w:rsidRPr="00807842">
        <w:t xml:space="preserve">For further information about all of the above activities, contact www.youngwrexham.co.uk for regular updates and any changes to the programme.  </w:t>
      </w:r>
      <w:r w:rsidR="00090992">
        <w:t xml:space="preserve"> </w:t>
      </w:r>
      <w:r w:rsidRPr="00807842">
        <w:t xml:space="preserve">This contact information will not be shared with any other party. </w:t>
      </w:r>
    </w:p>
    <w:p w14:paraId="5322721E" w14:textId="77777777" w:rsidR="00C76BF0" w:rsidRPr="007D74B4" w:rsidRDefault="00C76BF0" w:rsidP="00875615">
      <w:r w:rsidRPr="00807842">
        <w:t>Finally, we would love to hear your ideas for future activities so please don’t be afraid to share.</w:t>
      </w:r>
    </w:p>
    <w:sectPr w:rsidR="00C76BF0" w:rsidRPr="007D74B4" w:rsidSect="004C7E87">
      <w:headerReference w:type="default" r:id="rId8"/>
      <w:footerReference w:type="default" r:id="rId9"/>
      <w:pgSz w:w="12240" w:h="15840"/>
      <w:pgMar w:top="1080" w:right="1080" w:bottom="2835" w:left="1080" w:header="11" w:footer="0" w:gutter="0"/>
      <w:pgBorders>
        <w:bottom w:val="thickThinSmallGap" w:sz="24" w:space="1" w:color="00339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FF803B" w14:textId="77777777" w:rsidR="00D23A68" w:rsidRDefault="00D23A68" w:rsidP="00875615">
      <w:r>
        <w:separator/>
      </w:r>
    </w:p>
  </w:endnote>
  <w:endnote w:type="continuationSeparator" w:id="0">
    <w:p w14:paraId="78058F5B" w14:textId="77777777" w:rsidR="00D23A68" w:rsidRDefault="00D23A68" w:rsidP="008756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0FD645" w14:textId="77777777" w:rsidR="00DC2E54" w:rsidRPr="00DF4D3E" w:rsidRDefault="00DC2E54" w:rsidP="00875615">
    <w:pPr>
      <w:pStyle w:val="Footer"/>
      <w:rPr>
        <w:lang w:val="en-GB"/>
      </w:rPr>
    </w:pPr>
    <w:r>
      <w:rPr>
        <w:noProof/>
        <w:lang w:val="en-GB" w:eastAsia="en-GB"/>
      </w:rPr>
      <w:drawing>
        <wp:inline distT="0" distB="0" distL="0" distR="0" wp14:anchorId="580BE053" wp14:editId="5AA9A5CB">
          <wp:extent cx="7866380" cy="1412240"/>
          <wp:effectExtent l="0" t="0" r="1270" b="0"/>
          <wp:docPr id="2" name="Picture 2" descr="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woo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6380" cy="1412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130F10" w14:textId="77777777" w:rsidR="00D23A68" w:rsidRDefault="00D23A68" w:rsidP="00875615">
      <w:r>
        <w:separator/>
      </w:r>
    </w:p>
  </w:footnote>
  <w:footnote w:type="continuationSeparator" w:id="0">
    <w:p w14:paraId="1C27CCF2" w14:textId="77777777" w:rsidR="00D23A68" w:rsidRDefault="00D23A68" w:rsidP="008756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B5BFF4" w14:textId="77777777" w:rsidR="00F86700" w:rsidRDefault="00DE3C04" w:rsidP="00875615">
    <w:pPr>
      <w:pStyle w:val="Header"/>
    </w:pPr>
    <w:r w:rsidRPr="00DE3C04">
      <w:rPr>
        <w:noProof/>
        <w:lang w:val="en-GB" w:eastAsia="en-GB"/>
      </w:rPr>
      <w:drawing>
        <wp:anchor distT="0" distB="0" distL="114300" distR="114300" simplePos="0" relativeHeight="251658241" behindDoc="0" locked="0" layoutInCell="1" allowOverlap="1" wp14:anchorId="684198C2" wp14:editId="378E4416">
          <wp:simplePos x="0" y="0"/>
          <wp:positionH relativeFrom="page">
            <wp:posOffset>295275</wp:posOffset>
          </wp:positionH>
          <wp:positionV relativeFrom="page">
            <wp:posOffset>342900</wp:posOffset>
          </wp:positionV>
          <wp:extent cx="1447800" cy="1457325"/>
          <wp:effectExtent l="0" t="0" r="0" b="9525"/>
          <wp:wrapNone/>
          <wp:docPr id="4" name="Picture 4" descr="Y:\Shared\EDQualityMark\Bronze QM\LOGOS to use\Bronze_Quality_Mark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Y:\Shared\EDQualityMark\Bronze QM\LOGOS to use\Bronze_Quality_Mark 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F91DC29" w14:textId="77777777" w:rsidR="00F86700" w:rsidRDefault="00DE3C04" w:rsidP="00875615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8242" behindDoc="0" locked="0" layoutInCell="1" allowOverlap="1" wp14:anchorId="67D6D243" wp14:editId="374D3F1D">
          <wp:simplePos x="0" y="0"/>
          <wp:positionH relativeFrom="column">
            <wp:posOffset>5267325</wp:posOffset>
          </wp:positionH>
          <wp:positionV relativeFrom="page">
            <wp:posOffset>342900</wp:posOffset>
          </wp:positionV>
          <wp:extent cx="1247775" cy="1397635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397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5153"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 wp14:anchorId="297B0F28" wp14:editId="71014047">
          <wp:simplePos x="0" y="0"/>
          <wp:positionH relativeFrom="margin">
            <wp:posOffset>2133600</wp:posOffset>
          </wp:positionH>
          <wp:positionV relativeFrom="page">
            <wp:posOffset>342900</wp:posOffset>
          </wp:positionV>
          <wp:extent cx="1933575" cy="1391285"/>
          <wp:effectExtent l="0" t="0" r="9525" b="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9B82003" w14:textId="77777777" w:rsidR="00F86700" w:rsidRDefault="00F86700" w:rsidP="00875615">
    <w:pPr>
      <w:pStyle w:val="Header"/>
    </w:pPr>
  </w:p>
  <w:p w14:paraId="47B0C42B" w14:textId="77777777" w:rsidR="00F86700" w:rsidRDefault="005C00E8" w:rsidP="00875615">
    <w:pPr>
      <w:pStyle w:val="Header"/>
    </w:pPr>
    <w:r>
      <w:t xml:space="preserve">                               </w:t>
    </w:r>
  </w:p>
  <w:p w14:paraId="63627E7C" w14:textId="77777777" w:rsidR="00F86700" w:rsidRDefault="00F86700" w:rsidP="00875615">
    <w:pPr>
      <w:pStyle w:val="Header"/>
    </w:pPr>
  </w:p>
  <w:p w14:paraId="549B4538" w14:textId="77777777" w:rsidR="00DC2E54" w:rsidRDefault="00DC2E54" w:rsidP="0087561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2D68936"/>
    <w:lvl w:ilvl="0">
      <w:start w:val="1"/>
      <w:numFmt w:val="decimal"/>
      <w:pStyle w:val="ListBullet3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2A94B92A"/>
    <w:lvl w:ilvl="0">
      <w:start w:val="1"/>
      <w:numFmt w:val="decimal"/>
      <w:pStyle w:val="ListNumber2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716E2400"/>
    <w:lvl w:ilvl="0">
      <w:start w:val="1"/>
      <w:numFmt w:val="decimal"/>
      <w:pStyle w:val="ListBullet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5D6B02A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C576DE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D8F6CD28"/>
    <w:lvl w:ilvl="0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</w:abstractNum>
  <w:abstractNum w:abstractNumId="6" w15:restartNumberingAfterBreak="0">
    <w:nsid w:val="FFFFFF83"/>
    <w:multiLevelType w:val="singleLevel"/>
    <w:tmpl w:val="183CFCC0"/>
    <w:lvl w:ilvl="0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</w:abstractNum>
  <w:abstractNum w:abstractNumId="7" w15:restartNumberingAfterBreak="0">
    <w:nsid w:val="FFFFFF88"/>
    <w:multiLevelType w:val="singleLevel"/>
    <w:tmpl w:val="C03EC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8" w15:restartNumberingAfterBreak="0">
    <w:nsid w:val="FFFFFF89"/>
    <w:multiLevelType w:val="singleLevel"/>
    <w:tmpl w:val="1B6A02B4"/>
    <w:lvl w:ilvl="0">
      <w:start w:val="1"/>
      <w:numFmt w:val="bullet"/>
      <w:pStyle w:val="ListNumber3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7"/>
  </w:num>
  <w:num w:numId="5">
    <w:abstractNumId w:val="3"/>
  </w:num>
  <w:num w:numId="6">
    <w:abstractNumId w:val="2"/>
  </w:num>
  <w:num w:numId="7">
    <w:abstractNumId w:val="8"/>
  </w:num>
  <w:num w:numId="8">
    <w:abstractNumId w:val="6"/>
  </w:num>
  <w:num w:numId="9">
    <w:abstractNumId w:val="5"/>
  </w:num>
  <w:num w:numId="10">
    <w:abstractNumId w:val="7"/>
  </w:num>
  <w:num w:numId="11">
    <w:abstractNumId w:val="3"/>
  </w:num>
  <w:num w:numId="12">
    <w:abstractNumId w:val="2"/>
  </w:num>
  <w:num w:numId="13">
    <w:abstractNumId w:val="2"/>
  </w:num>
  <w:num w:numId="14">
    <w:abstractNumId w:val="1"/>
  </w:num>
  <w:num w:numId="15">
    <w:abstractNumId w:val="0"/>
  </w:num>
  <w:num w:numId="16">
    <w:abstractNumId w:val="4"/>
  </w:num>
  <w:num w:numId="17">
    <w:abstractNumId w:val="7"/>
  </w:num>
  <w:num w:numId="18">
    <w:abstractNumId w:val="8"/>
  </w:num>
  <w:num w:numId="19">
    <w:abstractNumId w:val="6"/>
  </w:num>
  <w:num w:numId="20">
    <w:abstractNumId w:val="3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oNotDisplayPageBoundaries/>
  <w:displayBackgroundShape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A50"/>
    <w:rsid w:val="00012E56"/>
    <w:rsid w:val="000135DC"/>
    <w:rsid w:val="00013F2C"/>
    <w:rsid w:val="00016CD9"/>
    <w:rsid w:val="0002174A"/>
    <w:rsid w:val="0002251D"/>
    <w:rsid w:val="0002600E"/>
    <w:rsid w:val="00032A94"/>
    <w:rsid w:val="0004551E"/>
    <w:rsid w:val="0006190D"/>
    <w:rsid w:val="00062C4E"/>
    <w:rsid w:val="00066056"/>
    <w:rsid w:val="00066E8B"/>
    <w:rsid w:val="00070707"/>
    <w:rsid w:val="000718AE"/>
    <w:rsid w:val="00072848"/>
    <w:rsid w:val="0007554E"/>
    <w:rsid w:val="00076EAF"/>
    <w:rsid w:val="00083953"/>
    <w:rsid w:val="00085D19"/>
    <w:rsid w:val="00087BB6"/>
    <w:rsid w:val="00090992"/>
    <w:rsid w:val="000A0856"/>
    <w:rsid w:val="000A1F71"/>
    <w:rsid w:val="000A33B0"/>
    <w:rsid w:val="000A3A85"/>
    <w:rsid w:val="000A482E"/>
    <w:rsid w:val="000B4B85"/>
    <w:rsid w:val="000C3BA4"/>
    <w:rsid w:val="000D241E"/>
    <w:rsid w:val="000D6222"/>
    <w:rsid w:val="000E016B"/>
    <w:rsid w:val="000E229B"/>
    <w:rsid w:val="000E456E"/>
    <w:rsid w:val="000E62B9"/>
    <w:rsid w:val="000E7483"/>
    <w:rsid w:val="00103B7D"/>
    <w:rsid w:val="00106962"/>
    <w:rsid w:val="0010737D"/>
    <w:rsid w:val="00111490"/>
    <w:rsid w:val="0011248E"/>
    <w:rsid w:val="001251B9"/>
    <w:rsid w:val="00135B2F"/>
    <w:rsid w:val="00140D67"/>
    <w:rsid w:val="00141945"/>
    <w:rsid w:val="00147151"/>
    <w:rsid w:val="00150502"/>
    <w:rsid w:val="00161B34"/>
    <w:rsid w:val="001625B7"/>
    <w:rsid w:val="00164D8C"/>
    <w:rsid w:val="001656D1"/>
    <w:rsid w:val="00167A66"/>
    <w:rsid w:val="001715E3"/>
    <w:rsid w:val="001720F1"/>
    <w:rsid w:val="00173665"/>
    <w:rsid w:val="00176BE5"/>
    <w:rsid w:val="00180B76"/>
    <w:rsid w:val="001811C4"/>
    <w:rsid w:val="00187D5D"/>
    <w:rsid w:val="00190B30"/>
    <w:rsid w:val="00192045"/>
    <w:rsid w:val="0019314A"/>
    <w:rsid w:val="00193F33"/>
    <w:rsid w:val="00197AAD"/>
    <w:rsid w:val="001A28B9"/>
    <w:rsid w:val="001B088E"/>
    <w:rsid w:val="001B0E5B"/>
    <w:rsid w:val="001C1042"/>
    <w:rsid w:val="001C60B0"/>
    <w:rsid w:val="001C67FB"/>
    <w:rsid w:val="001C7525"/>
    <w:rsid w:val="001D044D"/>
    <w:rsid w:val="001D5B4E"/>
    <w:rsid w:val="001E1D24"/>
    <w:rsid w:val="001E7403"/>
    <w:rsid w:val="001F43DC"/>
    <w:rsid w:val="001F579E"/>
    <w:rsid w:val="001F664F"/>
    <w:rsid w:val="001F6A4F"/>
    <w:rsid w:val="001F6C72"/>
    <w:rsid w:val="0020429D"/>
    <w:rsid w:val="00211C24"/>
    <w:rsid w:val="00212C68"/>
    <w:rsid w:val="0022134C"/>
    <w:rsid w:val="002229A2"/>
    <w:rsid w:val="00230296"/>
    <w:rsid w:val="00230857"/>
    <w:rsid w:val="00231F7A"/>
    <w:rsid w:val="0024218D"/>
    <w:rsid w:val="0025622B"/>
    <w:rsid w:val="00263683"/>
    <w:rsid w:val="00275AB8"/>
    <w:rsid w:val="00285909"/>
    <w:rsid w:val="00285AB6"/>
    <w:rsid w:val="00290022"/>
    <w:rsid w:val="00294ABF"/>
    <w:rsid w:val="0029718E"/>
    <w:rsid w:val="002A1AD5"/>
    <w:rsid w:val="002A6108"/>
    <w:rsid w:val="002B116D"/>
    <w:rsid w:val="002B4306"/>
    <w:rsid w:val="002B5526"/>
    <w:rsid w:val="002C0B14"/>
    <w:rsid w:val="002C338E"/>
    <w:rsid w:val="002C3BEC"/>
    <w:rsid w:val="002D6895"/>
    <w:rsid w:val="002E4C36"/>
    <w:rsid w:val="002E52EF"/>
    <w:rsid w:val="002E67F0"/>
    <w:rsid w:val="002E7CCA"/>
    <w:rsid w:val="002F51BE"/>
    <w:rsid w:val="003021DC"/>
    <w:rsid w:val="003055CA"/>
    <w:rsid w:val="0031440F"/>
    <w:rsid w:val="0032300F"/>
    <w:rsid w:val="00323190"/>
    <w:rsid w:val="0032784E"/>
    <w:rsid w:val="00335726"/>
    <w:rsid w:val="00335E4F"/>
    <w:rsid w:val="00342B69"/>
    <w:rsid w:val="003571FA"/>
    <w:rsid w:val="00362E17"/>
    <w:rsid w:val="0036445F"/>
    <w:rsid w:val="00364D5A"/>
    <w:rsid w:val="00367A01"/>
    <w:rsid w:val="00367CB3"/>
    <w:rsid w:val="00372D97"/>
    <w:rsid w:val="00374343"/>
    <w:rsid w:val="00374E8D"/>
    <w:rsid w:val="00377A7E"/>
    <w:rsid w:val="00397C9F"/>
    <w:rsid w:val="003A0DA4"/>
    <w:rsid w:val="003A4BB0"/>
    <w:rsid w:val="003B09F5"/>
    <w:rsid w:val="003B1D09"/>
    <w:rsid w:val="003B29D8"/>
    <w:rsid w:val="003B64E3"/>
    <w:rsid w:val="003C457C"/>
    <w:rsid w:val="003D1646"/>
    <w:rsid w:val="003F7F53"/>
    <w:rsid w:val="0040291F"/>
    <w:rsid w:val="00404144"/>
    <w:rsid w:val="00404CA2"/>
    <w:rsid w:val="00405610"/>
    <w:rsid w:val="00415F5D"/>
    <w:rsid w:val="00422661"/>
    <w:rsid w:val="00423215"/>
    <w:rsid w:val="00423592"/>
    <w:rsid w:val="00425768"/>
    <w:rsid w:val="00430B31"/>
    <w:rsid w:val="00435AD3"/>
    <w:rsid w:val="00443CBD"/>
    <w:rsid w:val="004451C8"/>
    <w:rsid w:val="00462119"/>
    <w:rsid w:val="00464F54"/>
    <w:rsid w:val="00466709"/>
    <w:rsid w:val="00467BE4"/>
    <w:rsid w:val="004736D9"/>
    <w:rsid w:val="00475B5A"/>
    <w:rsid w:val="00480600"/>
    <w:rsid w:val="00485C78"/>
    <w:rsid w:val="00487D63"/>
    <w:rsid w:val="00490700"/>
    <w:rsid w:val="0049277A"/>
    <w:rsid w:val="00496DCA"/>
    <w:rsid w:val="004A5430"/>
    <w:rsid w:val="004B2A38"/>
    <w:rsid w:val="004B577D"/>
    <w:rsid w:val="004C281E"/>
    <w:rsid w:val="004C53F4"/>
    <w:rsid w:val="004C7E87"/>
    <w:rsid w:val="004D17E3"/>
    <w:rsid w:val="004D1B67"/>
    <w:rsid w:val="004D211B"/>
    <w:rsid w:val="004D3088"/>
    <w:rsid w:val="004D3A6F"/>
    <w:rsid w:val="004E1145"/>
    <w:rsid w:val="004F22B4"/>
    <w:rsid w:val="004F5086"/>
    <w:rsid w:val="004F5185"/>
    <w:rsid w:val="004F70DF"/>
    <w:rsid w:val="004F780C"/>
    <w:rsid w:val="00505DF3"/>
    <w:rsid w:val="005072B9"/>
    <w:rsid w:val="005135BA"/>
    <w:rsid w:val="005222A0"/>
    <w:rsid w:val="00523657"/>
    <w:rsid w:val="00525D24"/>
    <w:rsid w:val="005343B0"/>
    <w:rsid w:val="00535C01"/>
    <w:rsid w:val="00544CDB"/>
    <w:rsid w:val="00546F08"/>
    <w:rsid w:val="00550412"/>
    <w:rsid w:val="00550E81"/>
    <w:rsid w:val="00551884"/>
    <w:rsid w:val="0055296E"/>
    <w:rsid w:val="005539E8"/>
    <w:rsid w:val="0055449E"/>
    <w:rsid w:val="00564E44"/>
    <w:rsid w:val="005650EB"/>
    <w:rsid w:val="00566903"/>
    <w:rsid w:val="00570FFC"/>
    <w:rsid w:val="005841B6"/>
    <w:rsid w:val="00587611"/>
    <w:rsid w:val="00596751"/>
    <w:rsid w:val="005A1D46"/>
    <w:rsid w:val="005B4A5C"/>
    <w:rsid w:val="005B5A9C"/>
    <w:rsid w:val="005C00E8"/>
    <w:rsid w:val="005C29AF"/>
    <w:rsid w:val="005D5DFE"/>
    <w:rsid w:val="005E3805"/>
    <w:rsid w:val="005E3B3A"/>
    <w:rsid w:val="005E5C99"/>
    <w:rsid w:val="005F0372"/>
    <w:rsid w:val="005F0FEE"/>
    <w:rsid w:val="00603513"/>
    <w:rsid w:val="0060583F"/>
    <w:rsid w:val="006067D3"/>
    <w:rsid w:val="00621232"/>
    <w:rsid w:val="00621861"/>
    <w:rsid w:val="00625A69"/>
    <w:rsid w:val="00630F40"/>
    <w:rsid w:val="0063327B"/>
    <w:rsid w:val="00635C50"/>
    <w:rsid w:val="00636D9C"/>
    <w:rsid w:val="00636FE3"/>
    <w:rsid w:val="006470CB"/>
    <w:rsid w:val="00652F76"/>
    <w:rsid w:val="00655998"/>
    <w:rsid w:val="00671A68"/>
    <w:rsid w:val="00676666"/>
    <w:rsid w:val="0067694B"/>
    <w:rsid w:val="00685153"/>
    <w:rsid w:val="006869B7"/>
    <w:rsid w:val="00686A0E"/>
    <w:rsid w:val="00691359"/>
    <w:rsid w:val="0069559A"/>
    <w:rsid w:val="006A0459"/>
    <w:rsid w:val="006A0BE2"/>
    <w:rsid w:val="006A17C8"/>
    <w:rsid w:val="006A6A18"/>
    <w:rsid w:val="006B04FD"/>
    <w:rsid w:val="006B12B6"/>
    <w:rsid w:val="006B2D03"/>
    <w:rsid w:val="006B2FF1"/>
    <w:rsid w:val="006B31EB"/>
    <w:rsid w:val="006B7287"/>
    <w:rsid w:val="006B7863"/>
    <w:rsid w:val="006E02C0"/>
    <w:rsid w:val="006E5ECB"/>
    <w:rsid w:val="006E711B"/>
    <w:rsid w:val="00711FDD"/>
    <w:rsid w:val="00715184"/>
    <w:rsid w:val="00721B24"/>
    <w:rsid w:val="0072377C"/>
    <w:rsid w:val="007244A9"/>
    <w:rsid w:val="007428C7"/>
    <w:rsid w:val="00754518"/>
    <w:rsid w:val="007550AF"/>
    <w:rsid w:val="00755715"/>
    <w:rsid w:val="00765216"/>
    <w:rsid w:val="0076554F"/>
    <w:rsid w:val="00775A50"/>
    <w:rsid w:val="007764CA"/>
    <w:rsid w:val="0077733A"/>
    <w:rsid w:val="00780AC0"/>
    <w:rsid w:val="00787AD5"/>
    <w:rsid w:val="0079370A"/>
    <w:rsid w:val="00796DD3"/>
    <w:rsid w:val="00797E10"/>
    <w:rsid w:val="007A1F97"/>
    <w:rsid w:val="007A7213"/>
    <w:rsid w:val="007B0049"/>
    <w:rsid w:val="007B00F2"/>
    <w:rsid w:val="007B5724"/>
    <w:rsid w:val="007B6DF2"/>
    <w:rsid w:val="007C739A"/>
    <w:rsid w:val="007D154E"/>
    <w:rsid w:val="007D1B02"/>
    <w:rsid w:val="007D2825"/>
    <w:rsid w:val="007D3AA2"/>
    <w:rsid w:val="007D5020"/>
    <w:rsid w:val="007D74B4"/>
    <w:rsid w:val="007E2F55"/>
    <w:rsid w:val="007E66A0"/>
    <w:rsid w:val="007F3640"/>
    <w:rsid w:val="007F6C0F"/>
    <w:rsid w:val="00807842"/>
    <w:rsid w:val="00812376"/>
    <w:rsid w:val="008159C8"/>
    <w:rsid w:val="00816FD8"/>
    <w:rsid w:val="00835BE2"/>
    <w:rsid w:val="00845C2D"/>
    <w:rsid w:val="00875615"/>
    <w:rsid w:val="00876F70"/>
    <w:rsid w:val="008770EA"/>
    <w:rsid w:val="008806F7"/>
    <w:rsid w:val="00886D19"/>
    <w:rsid w:val="00891BFB"/>
    <w:rsid w:val="008924E7"/>
    <w:rsid w:val="008934F2"/>
    <w:rsid w:val="008967A8"/>
    <w:rsid w:val="008A0363"/>
    <w:rsid w:val="008A14AE"/>
    <w:rsid w:val="008A1FFE"/>
    <w:rsid w:val="008A4A3C"/>
    <w:rsid w:val="008A63AF"/>
    <w:rsid w:val="008A659C"/>
    <w:rsid w:val="008A6BD1"/>
    <w:rsid w:val="008A6CF0"/>
    <w:rsid w:val="008A718B"/>
    <w:rsid w:val="008B22CA"/>
    <w:rsid w:val="008B6BE0"/>
    <w:rsid w:val="008C6978"/>
    <w:rsid w:val="008C7EC1"/>
    <w:rsid w:val="008D5441"/>
    <w:rsid w:val="008D584B"/>
    <w:rsid w:val="008E4066"/>
    <w:rsid w:val="008E5D20"/>
    <w:rsid w:val="008F72CE"/>
    <w:rsid w:val="00902C5D"/>
    <w:rsid w:val="00905040"/>
    <w:rsid w:val="00905606"/>
    <w:rsid w:val="0091039F"/>
    <w:rsid w:val="009163FF"/>
    <w:rsid w:val="00916AAF"/>
    <w:rsid w:val="00921648"/>
    <w:rsid w:val="00921ABC"/>
    <w:rsid w:val="00940D2D"/>
    <w:rsid w:val="00942BDD"/>
    <w:rsid w:val="00952565"/>
    <w:rsid w:val="00956136"/>
    <w:rsid w:val="0095688B"/>
    <w:rsid w:val="009568E3"/>
    <w:rsid w:val="00964733"/>
    <w:rsid w:val="0096541E"/>
    <w:rsid w:val="0096640C"/>
    <w:rsid w:val="0096661C"/>
    <w:rsid w:val="00972BD7"/>
    <w:rsid w:val="0098233A"/>
    <w:rsid w:val="00984807"/>
    <w:rsid w:val="00985F69"/>
    <w:rsid w:val="00987D58"/>
    <w:rsid w:val="0099010A"/>
    <w:rsid w:val="00992117"/>
    <w:rsid w:val="009921A2"/>
    <w:rsid w:val="009A22F8"/>
    <w:rsid w:val="009B4D8C"/>
    <w:rsid w:val="009C1B68"/>
    <w:rsid w:val="009C33FA"/>
    <w:rsid w:val="009C4500"/>
    <w:rsid w:val="009C52B5"/>
    <w:rsid w:val="009C5C61"/>
    <w:rsid w:val="009D4433"/>
    <w:rsid w:val="009D47DD"/>
    <w:rsid w:val="009E3381"/>
    <w:rsid w:val="009E6878"/>
    <w:rsid w:val="009E6C92"/>
    <w:rsid w:val="009F02DB"/>
    <w:rsid w:val="009F1D1F"/>
    <w:rsid w:val="009F492F"/>
    <w:rsid w:val="009F74C4"/>
    <w:rsid w:val="00A07577"/>
    <w:rsid w:val="00A12940"/>
    <w:rsid w:val="00A1587A"/>
    <w:rsid w:val="00A17D95"/>
    <w:rsid w:val="00A20140"/>
    <w:rsid w:val="00A3374C"/>
    <w:rsid w:val="00A41259"/>
    <w:rsid w:val="00A5020D"/>
    <w:rsid w:val="00A55A6D"/>
    <w:rsid w:val="00A610DC"/>
    <w:rsid w:val="00A619DD"/>
    <w:rsid w:val="00A61C07"/>
    <w:rsid w:val="00A66F22"/>
    <w:rsid w:val="00A71447"/>
    <w:rsid w:val="00A73AA3"/>
    <w:rsid w:val="00A75636"/>
    <w:rsid w:val="00A83087"/>
    <w:rsid w:val="00A916EE"/>
    <w:rsid w:val="00A96B7A"/>
    <w:rsid w:val="00AA1F40"/>
    <w:rsid w:val="00AA2592"/>
    <w:rsid w:val="00AA6970"/>
    <w:rsid w:val="00AB5878"/>
    <w:rsid w:val="00AB6015"/>
    <w:rsid w:val="00AC5350"/>
    <w:rsid w:val="00AC651E"/>
    <w:rsid w:val="00AD2F7F"/>
    <w:rsid w:val="00AD3325"/>
    <w:rsid w:val="00AE30B8"/>
    <w:rsid w:val="00AE5329"/>
    <w:rsid w:val="00AE5A26"/>
    <w:rsid w:val="00AF0D76"/>
    <w:rsid w:val="00AF7BA2"/>
    <w:rsid w:val="00B007C2"/>
    <w:rsid w:val="00B03917"/>
    <w:rsid w:val="00B2794C"/>
    <w:rsid w:val="00B33E31"/>
    <w:rsid w:val="00B3411F"/>
    <w:rsid w:val="00B43804"/>
    <w:rsid w:val="00B44401"/>
    <w:rsid w:val="00B448FB"/>
    <w:rsid w:val="00B46C52"/>
    <w:rsid w:val="00B50985"/>
    <w:rsid w:val="00B56A17"/>
    <w:rsid w:val="00B57B8A"/>
    <w:rsid w:val="00B61C2B"/>
    <w:rsid w:val="00B657B9"/>
    <w:rsid w:val="00B6794A"/>
    <w:rsid w:val="00B70D9E"/>
    <w:rsid w:val="00B73D16"/>
    <w:rsid w:val="00B77D08"/>
    <w:rsid w:val="00B81521"/>
    <w:rsid w:val="00B82492"/>
    <w:rsid w:val="00B83372"/>
    <w:rsid w:val="00B92B81"/>
    <w:rsid w:val="00BA22BF"/>
    <w:rsid w:val="00BB0778"/>
    <w:rsid w:val="00BB2F2B"/>
    <w:rsid w:val="00BB67DC"/>
    <w:rsid w:val="00BC6BAD"/>
    <w:rsid w:val="00BC7AF5"/>
    <w:rsid w:val="00BF268A"/>
    <w:rsid w:val="00BF55BA"/>
    <w:rsid w:val="00C03743"/>
    <w:rsid w:val="00C0746E"/>
    <w:rsid w:val="00C07704"/>
    <w:rsid w:val="00C15831"/>
    <w:rsid w:val="00C163C7"/>
    <w:rsid w:val="00C20C77"/>
    <w:rsid w:val="00C32EDC"/>
    <w:rsid w:val="00C33ED2"/>
    <w:rsid w:val="00C512E1"/>
    <w:rsid w:val="00C51F3B"/>
    <w:rsid w:val="00C56580"/>
    <w:rsid w:val="00C727D2"/>
    <w:rsid w:val="00C72F32"/>
    <w:rsid w:val="00C74D63"/>
    <w:rsid w:val="00C751D9"/>
    <w:rsid w:val="00C76438"/>
    <w:rsid w:val="00C76BF0"/>
    <w:rsid w:val="00C80222"/>
    <w:rsid w:val="00C81788"/>
    <w:rsid w:val="00C83ECE"/>
    <w:rsid w:val="00C86094"/>
    <w:rsid w:val="00C906E4"/>
    <w:rsid w:val="00C91595"/>
    <w:rsid w:val="00CA0330"/>
    <w:rsid w:val="00CA39FE"/>
    <w:rsid w:val="00CA4FF0"/>
    <w:rsid w:val="00CB0F54"/>
    <w:rsid w:val="00CB4590"/>
    <w:rsid w:val="00CB761D"/>
    <w:rsid w:val="00CD16F7"/>
    <w:rsid w:val="00CD4812"/>
    <w:rsid w:val="00CD68A1"/>
    <w:rsid w:val="00CE4709"/>
    <w:rsid w:val="00CE7834"/>
    <w:rsid w:val="00CF3138"/>
    <w:rsid w:val="00CF4F97"/>
    <w:rsid w:val="00D073F5"/>
    <w:rsid w:val="00D23A68"/>
    <w:rsid w:val="00D309C3"/>
    <w:rsid w:val="00D329D3"/>
    <w:rsid w:val="00D33177"/>
    <w:rsid w:val="00D36A96"/>
    <w:rsid w:val="00D4312D"/>
    <w:rsid w:val="00D527A5"/>
    <w:rsid w:val="00D6300A"/>
    <w:rsid w:val="00D727A9"/>
    <w:rsid w:val="00D87A85"/>
    <w:rsid w:val="00D969FD"/>
    <w:rsid w:val="00DA7E49"/>
    <w:rsid w:val="00DB0463"/>
    <w:rsid w:val="00DB0570"/>
    <w:rsid w:val="00DB41CD"/>
    <w:rsid w:val="00DC2E54"/>
    <w:rsid w:val="00DC3090"/>
    <w:rsid w:val="00DC4B62"/>
    <w:rsid w:val="00DD0D46"/>
    <w:rsid w:val="00DD18A6"/>
    <w:rsid w:val="00DE3C04"/>
    <w:rsid w:val="00DE6737"/>
    <w:rsid w:val="00DF2636"/>
    <w:rsid w:val="00DF3E74"/>
    <w:rsid w:val="00DF4D3E"/>
    <w:rsid w:val="00DF71E8"/>
    <w:rsid w:val="00DF7216"/>
    <w:rsid w:val="00DF7B53"/>
    <w:rsid w:val="00DF7DC3"/>
    <w:rsid w:val="00E065E3"/>
    <w:rsid w:val="00E154B5"/>
    <w:rsid w:val="00E171D6"/>
    <w:rsid w:val="00E250C0"/>
    <w:rsid w:val="00E25CD4"/>
    <w:rsid w:val="00E27F9A"/>
    <w:rsid w:val="00E30BD8"/>
    <w:rsid w:val="00E311E0"/>
    <w:rsid w:val="00E33D61"/>
    <w:rsid w:val="00E3731C"/>
    <w:rsid w:val="00E42472"/>
    <w:rsid w:val="00E42ACB"/>
    <w:rsid w:val="00E43C02"/>
    <w:rsid w:val="00E507F1"/>
    <w:rsid w:val="00E50869"/>
    <w:rsid w:val="00E51232"/>
    <w:rsid w:val="00E53A4B"/>
    <w:rsid w:val="00E55E4F"/>
    <w:rsid w:val="00E56320"/>
    <w:rsid w:val="00E57673"/>
    <w:rsid w:val="00E7086C"/>
    <w:rsid w:val="00E72C0F"/>
    <w:rsid w:val="00E7632F"/>
    <w:rsid w:val="00E818E7"/>
    <w:rsid w:val="00E8210C"/>
    <w:rsid w:val="00E94019"/>
    <w:rsid w:val="00E95A48"/>
    <w:rsid w:val="00EA508C"/>
    <w:rsid w:val="00EC23CF"/>
    <w:rsid w:val="00ED117C"/>
    <w:rsid w:val="00ED5300"/>
    <w:rsid w:val="00EE0004"/>
    <w:rsid w:val="00EE12E7"/>
    <w:rsid w:val="00EE19DF"/>
    <w:rsid w:val="00EE7556"/>
    <w:rsid w:val="00EF3870"/>
    <w:rsid w:val="00F0670C"/>
    <w:rsid w:val="00F13A5E"/>
    <w:rsid w:val="00F214A3"/>
    <w:rsid w:val="00F22B29"/>
    <w:rsid w:val="00F333E6"/>
    <w:rsid w:val="00F33842"/>
    <w:rsid w:val="00F35807"/>
    <w:rsid w:val="00F4154F"/>
    <w:rsid w:val="00F47A62"/>
    <w:rsid w:val="00F50FDC"/>
    <w:rsid w:val="00F54D19"/>
    <w:rsid w:val="00F6288F"/>
    <w:rsid w:val="00F643DA"/>
    <w:rsid w:val="00F65F35"/>
    <w:rsid w:val="00F730A1"/>
    <w:rsid w:val="00F752FB"/>
    <w:rsid w:val="00F760F9"/>
    <w:rsid w:val="00F76C06"/>
    <w:rsid w:val="00F86700"/>
    <w:rsid w:val="00F94851"/>
    <w:rsid w:val="00F95B41"/>
    <w:rsid w:val="00FA6E99"/>
    <w:rsid w:val="00FB245A"/>
    <w:rsid w:val="00FB508E"/>
    <w:rsid w:val="00FB550B"/>
    <w:rsid w:val="00FB65C4"/>
    <w:rsid w:val="00FB6690"/>
    <w:rsid w:val="00FC025D"/>
    <w:rsid w:val="00FC53B1"/>
    <w:rsid w:val="00FD119C"/>
    <w:rsid w:val="00FD4EEA"/>
    <w:rsid w:val="00FD75EA"/>
    <w:rsid w:val="00FE44D2"/>
    <w:rsid w:val="00FE7D80"/>
    <w:rsid w:val="00FF07D1"/>
    <w:rsid w:val="00FF46FF"/>
    <w:rsid w:val="00FF49E9"/>
    <w:rsid w:val="00FF55BD"/>
    <w:rsid w:val="00FF604F"/>
    <w:rsid w:val="00FF6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2A6616C"/>
  <w15:docId w15:val="{721462D1-9573-4EBE-AF04-CEBE92060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875615"/>
    <w:pPr>
      <w:jc w:val="center"/>
    </w:pPr>
    <w:rPr>
      <w:rFonts w:ascii="Arial" w:hAnsi="Arial" w:cs="Arial"/>
      <w:b/>
      <w:i/>
      <w:color w:val="0F243E" w:themeColor="text2" w:themeShade="80"/>
      <w:sz w:val="32"/>
      <w:szCs w:val="32"/>
      <w:lang w:val="en-US" w:eastAsia="en-US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pPr>
      <w:keepNext/>
      <w:spacing w:before="240" w:after="60"/>
      <w:outlineLvl w:val="0"/>
    </w:pPr>
    <w:rPr>
      <w:b w:val="0"/>
      <w:bCs/>
      <w:color w:val="D73333"/>
      <w:spacing w:val="20"/>
      <w:kern w:val="32"/>
      <w14:textFill>
        <w14:solidFill>
          <w14:srgbClr w14:val="D73333">
            <w14:lumMod w14:val="50000"/>
          </w14:srgbClr>
        </w14:solidFill>
      </w14:textFill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pPr>
      <w:keepNext/>
      <w:spacing w:before="240" w:after="60"/>
      <w:outlineLvl w:val="1"/>
    </w:pPr>
    <w:rPr>
      <w:b w:val="0"/>
      <w:bCs/>
      <w:iCs/>
      <w:color w:val="D73333"/>
      <w:sz w:val="22"/>
      <w:szCs w:val="28"/>
      <w14:textFill>
        <w14:solidFill>
          <w14:srgbClr w14:val="D73333">
            <w14:lumMod w14:val="50000"/>
          </w14:srgbClr>
        </w14:solidFill>
      </w14:textFill>
    </w:rPr>
  </w:style>
  <w:style w:type="paragraph" w:styleId="Heading3">
    <w:name w:val="heading 3"/>
    <w:basedOn w:val="Normal"/>
    <w:next w:val="Normal"/>
    <w:link w:val="Heading3Char"/>
    <w:autoRedefine/>
    <w:uiPriority w:val="99"/>
    <w:qFormat/>
    <w:pPr>
      <w:keepNext/>
      <w:tabs>
        <w:tab w:val="left" w:pos="864"/>
      </w:tabs>
      <w:spacing w:before="120" w:after="60"/>
      <w:outlineLvl w:val="2"/>
    </w:pPr>
    <w:rPr>
      <w:b w:val="0"/>
      <w:bCs/>
      <w:color w:val="006699"/>
      <w:szCs w:val="26"/>
      <w14:textFill>
        <w14:solidFill>
          <w14:srgbClr w14:val="006699">
            <w14:lumMod w14:val="50000"/>
          </w14:srgbClr>
        </w14:solidFill>
      </w14:textFill>
    </w:rPr>
  </w:style>
  <w:style w:type="paragraph" w:styleId="Heading4">
    <w:name w:val="heading 4"/>
    <w:basedOn w:val="Normal"/>
    <w:next w:val="Normal"/>
    <w:link w:val="Heading4Char"/>
    <w:autoRedefine/>
    <w:uiPriority w:val="99"/>
    <w:qFormat/>
    <w:pPr>
      <w:keepNext/>
      <w:spacing w:before="240" w:after="240" w:line="240" w:lineRule="atLeast"/>
      <w:ind w:left="360"/>
      <w:outlineLvl w:val="3"/>
    </w:pPr>
    <w:rPr>
      <w:bCs/>
      <w:i w:val="0"/>
      <w:spacing w:val="5"/>
      <w:szCs w:val="28"/>
    </w:rPr>
  </w:style>
  <w:style w:type="paragraph" w:styleId="Heading5">
    <w:name w:val="heading 5"/>
    <w:basedOn w:val="Normal"/>
    <w:next w:val="Normal"/>
    <w:link w:val="Heading5Char"/>
    <w:autoRedefine/>
    <w:uiPriority w:val="99"/>
    <w:qFormat/>
    <w:pPr>
      <w:outlineLvl w:val="4"/>
    </w:pPr>
    <w:rPr>
      <w:b w:val="0"/>
      <w:bCs/>
      <w:iCs/>
      <w:szCs w:val="26"/>
    </w:rPr>
  </w:style>
  <w:style w:type="paragraph" w:styleId="Heading6">
    <w:name w:val="heading 6"/>
    <w:basedOn w:val="Normal"/>
    <w:next w:val="Normal"/>
    <w:link w:val="Heading6Char"/>
    <w:autoRedefine/>
    <w:uiPriority w:val="99"/>
    <w:qFormat/>
    <w:pPr>
      <w:outlineLvl w:val="5"/>
    </w:pPr>
    <w:rPr>
      <w:bCs/>
      <w:i w:val="0"/>
      <w:spacing w:val="5"/>
      <w:szCs w:val="22"/>
    </w:rPr>
  </w:style>
  <w:style w:type="paragraph" w:styleId="Heading7">
    <w:name w:val="heading 7"/>
    <w:basedOn w:val="Normal"/>
    <w:next w:val="Normal"/>
    <w:link w:val="Heading7Char"/>
    <w:autoRedefine/>
    <w:uiPriority w:val="99"/>
    <w:qFormat/>
    <w:pPr>
      <w:outlineLvl w:val="6"/>
    </w:pPr>
    <w:rPr>
      <w:caps/>
      <w:sz w:val="16"/>
    </w:rPr>
  </w:style>
  <w:style w:type="paragraph" w:styleId="Heading8">
    <w:name w:val="heading 8"/>
    <w:basedOn w:val="Normal"/>
    <w:next w:val="Normal"/>
    <w:link w:val="Heading8Char"/>
    <w:autoRedefine/>
    <w:uiPriority w:val="99"/>
    <w:qFormat/>
    <w:pPr>
      <w:ind w:firstLine="360"/>
      <w:outlineLvl w:val="7"/>
    </w:pPr>
    <w:rPr>
      <w:i w:val="0"/>
      <w:iCs/>
      <w:spacing w:val="5"/>
    </w:rPr>
  </w:style>
  <w:style w:type="paragraph" w:styleId="Heading9">
    <w:name w:val="heading 9"/>
    <w:basedOn w:val="Normal"/>
    <w:next w:val="Normal"/>
    <w:link w:val="Heading9Char"/>
    <w:autoRedefine/>
    <w:uiPriority w:val="99"/>
    <w:qFormat/>
    <w:pPr>
      <w:spacing w:before="240" w:after="60"/>
      <w:outlineLvl w:val="8"/>
    </w:pPr>
    <w:rPr>
      <w:spacing w:val="-5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6725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6725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6725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6725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6725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6725"/>
    <w:rPr>
      <w:rFonts w:asciiTheme="minorHAnsi" w:eastAsiaTheme="minorEastAsia" w:hAnsiTheme="minorHAnsi" w:cstheme="minorBidi"/>
      <w:b/>
      <w:bCs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6725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6725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6725"/>
    <w:rPr>
      <w:rFonts w:asciiTheme="majorHAnsi" w:eastAsiaTheme="majorEastAsia" w:hAnsiTheme="majorHAnsi" w:cstheme="majorBidi"/>
      <w:lang w:val="en-US" w:eastAsia="en-US"/>
    </w:rPr>
  </w:style>
  <w:style w:type="paragraph" w:styleId="BodyText">
    <w:name w:val="Body Text"/>
    <w:basedOn w:val="Normal"/>
    <w:link w:val="BodyTextChar"/>
    <w:autoRedefine/>
    <w:uiPriority w:val="99"/>
    <w:rsid w:val="00F50FDC"/>
    <w:pPr>
      <w:tabs>
        <w:tab w:val="left" w:pos="1460"/>
      </w:tabs>
      <w:spacing w:before="240" w:after="360" w:line="240" w:lineRule="atLeast"/>
    </w:pPr>
    <w:rPr>
      <w:b w:val="0"/>
      <w:u w:val="single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BodyText2">
    <w:name w:val="Body Text 2"/>
    <w:basedOn w:val="Normal"/>
    <w:link w:val="BodyText2Char"/>
    <w:autoRedefine/>
    <w:uiPriority w:val="9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Title">
    <w:name w:val="Title"/>
    <w:basedOn w:val="Normal"/>
    <w:link w:val="TitleChar"/>
    <w:autoRedefine/>
    <w:uiPriority w:val="99"/>
    <w:qFormat/>
    <w:rsid w:val="001F6A4F"/>
    <w:pPr>
      <w:pBdr>
        <w:bottom w:val="single" w:sz="4" w:space="2" w:color="003399"/>
      </w:pBdr>
      <w:spacing w:after="60"/>
      <w:outlineLvl w:val="0"/>
    </w:pPr>
    <w:rPr>
      <w:b w:val="0"/>
      <w:bCs/>
      <w:color w:val="000000"/>
      <w:kern w:val="28"/>
      <w14:textFill>
        <w14:solidFill>
          <w14:srgbClr w14:val="000000">
            <w14:lumMod w14:val="50000"/>
          </w14:srgbClr>
        </w14:solidFill>
      </w14:textFill>
    </w:rPr>
  </w:style>
  <w:style w:type="character" w:customStyle="1" w:styleId="TitleChar">
    <w:name w:val="Title Char"/>
    <w:basedOn w:val="DefaultParagraphFont"/>
    <w:link w:val="Title"/>
    <w:uiPriority w:val="10"/>
    <w:rsid w:val="00FD6725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/>
    </w:rPr>
  </w:style>
  <w:style w:type="paragraph" w:customStyle="1" w:styleId="RecipentName">
    <w:name w:val="Recipent Name"/>
    <w:basedOn w:val="Normal"/>
    <w:autoRedefine/>
    <w:uiPriority w:val="99"/>
  </w:style>
  <w:style w:type="paragraph" w:customStyle="1" w:styleId="RecipentTitle">
    <w:name w:val="Recipent Title"/>
    <w:basedOn w:val="Normal"/>
    <w:autoRedefine/>
    <w:uiPriority w:val="99"/>
  </w:style>
  <w:style w:type="paragraph" w:styleId="BodyText3">
    <w:name w:val="Body Text 3"/>
    <w:basedOn w:val="Normal"/>
    <w:link w:val="BodyText3Char"/>
    <w:autoRedefine/>
    <w:uiPriority w:val="9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D6725"/>
    <w:rPr>
      <w:rFonts w:ascii="Arial" w:hAnsi="Arial" w:cs="Arial"/>
      <w:sz w:val="16"/>
      <w:szCs w:val="16"/>
      <w:lang w:val="en-US" w:eastAsia="en-US"/>
    </w:rPr>
  </w:style>
  <w:style w:type="paragraph" w:styleId="List">
    <w:name w:val="List"/>
    <w:basedOn w:val="BodyText"/>
    <w:autoRedefine/>
    <w:uiPriority w:val="99"/>
    <w:pPr>
      <w:ind w:left="360" w:hanging="360"/>
    </w:pPr>
  </w:style>
  <w:style w:type="paragraph" w:styleId="List2">
    <w:name w:val="List 2"/>
    <w:basedOn w:val="List"/>
    <w:autoRedefine/>
    <w:uiPriority w:val="99"/>
    <w:pPr>
      <w:ind w:firstLine="0"/>
    </w:pPr>
  </w:style>
  <w:style w:type="paragraph" w:styleId="List3">
    <w:name w:val="List 3"/>
    <w:basedOn w:val="List"/>
    <w:autoRedefine/>
    <w:uiPriority w:val="99"/>
    <w:pPr>
      <w:ind w:left="720" w:firstLine="0"/>
    </w:pPr>
  </w:style>
  <w:style w:type="paragraph" w:styleId="ListBullet">
    <w:name w:val="List Bullet"/>
    <w:basedOn w:val="List"/>
    <w:autoRedefine/>
    <w:uiPriority w:val="99"/>
    <w:pPr>
      <w:numPr>
        <w:numId w:val="12"/>
      </w:numPr>
      <w:tabs>
        <w:tab w:val="clear" w:pos="1080"/>
        <w:tab w:val="num" w:pos="720"/>
      </w:tabs>
      <w:ind w:left="720" w:right="720"/>
    </w:pPr>
  </w:style>
  <w:style w:type="paragraph" w:styleId="ListBullet2">
    <w:name w:val="List Bullet 2"/>
    <w:basedOn w:val="ListBullet"/>
    <w:autoRedefine/>
    <w:uiPriority w:val="99"/>
    <w:pPr>
      <w:numPr>
        <w:numId w:val="0"/>
      </w:numPr>
      <w:tabs>
        <w:tab w:val="num" w:pos="1080"/>
      </w:tabs>
      <w:ind w:left="1080" w:hanging="360"/>
    </w:pPr>
  </w:style>
  <w:style w:type="paragraph" w:styleId="ListBullet3">
    <w:name w:val="List Bullet 3"/>
    <w:basedOn w:val="ListBullet"/>
    <w:autoRedefine/>
    <w:uiPriority w:val="99"/>
    <w:pPr>
      <w:numPr>
        <w:numId w:val="15"/>
      </w:numPr>
      <w:tabs>
        <w:tab w:val="clear" w:pos="1460"/>
        <w:tab w:val="num" w:pos="1440"/>
      </w:tabs>
      <w:ind w:left="1440"/>
    </w:pPr>
  </w:style>
  <w:style w:type="paragraph" w:styleId="BlockText">
    <w:name w:val="Block Text"/>
    <w:basedOn w:val="Normal"/>
    <w:uiPriority w:val="99"/>
    <w:pPr>
      <w:spacing w:after="120"/>
      <w:ind w:left="1440" w:right="1440"/>
    </w:pPr>
  </w:style>
  <w:style w:type="paragraph" w:customStyle="1" w:styleId="BlockQuotation">
    <w:name w:val="Block Quotation"/>
    <w:basedOn w:val="BodyText"/>
    <w:autoRedefine/>
    <w:uiPriority w:val="99"/>
    <w:pPr>
      <w:keepLines/>
      <w:pBdr>
        <w:top w:val="single" w:sz="6" w:space="14" w:color="808080"/>
        <w:left w:val="single" w:sz="6" w:space="14" w:color="808080"/>
        <w:bottom w:val="single" w:sz="6" w:space="14" w:color="808080"/>
        <w:right w:val="single" w:sz="6" w:space="14" w:color="808080"/>
      </w:pBdr>
      <w:ind w:left="720" w:right="720"/>
    </w:pPr>
  </w:style>
  <w:style w:type="paragraph" w:customStyle="1" w:styleId="CompanySlogan">
    <w:name w:val="Company Slogan"/>
    <w:basedOn w:val="Normal"/>
    <w:autoRedefine/>
    <w:uiPriority w:val="99"/>
  </w:style>
  <w:style w:type="paragraph" w:styleId="ListNumber">
    <w:name w:val="List Number"/>
    <w:basedOn w:val="List"/>
    <w:autoRedefine/>
    <w:uiPriority w:val="99"/>
    <w:pPr>
      <w:numPr>
        <w:numId w:val="11"/>
      </w:numPr>
      <w:ind w:right="720"/>
    </w:pPr>
  </w:style>
  <w:style w:type="paragraph" w:styleId="ListNumber2">
    <w:name w:val="List Number 2"/>
    <w:basedOn w:val="ListNumber"/>
    <w:autoRedefine/>
    <w:uiPriority w:val="99"/>
    <w:pPr>
      <w:numPr>
        <w:numId w:val="14"/>
      </w:numPr>
      <w:tabs>
        <w:tab w:val="num" w:pos="720"/>
      </w:tabs>
      <w:ind w:left="1080"/>
    </w:pPr>
  </w:style>
  <w:style w:type="paragraph" w:styleId="ListNumber3">
    <w:name w:val="List Number 3"/>
    <w:basedOn w:val="ListNumber"/>
    <w:autoRedefine/>
    <w:uiPriority w:val="99"/>
    <w:pPr>
      <w:numPr>
        <w:numId w:val="7"/>
      </w:numPr>
      <w:tabs>
        <w:tab w:val="clear" w:pos="720"/>
        <w:tab w:val="num" w:pos="1080"/>
      </w:tabs>
      <w:ind w:left="1440"/>
    </w:pPr>
  </w:style>
  <w:style w:type="character" w:customStyle="1" w:styleId="Subscript">
    <w:name w:val="Subscript"/>
    <w:uiPriority w:val="99"/>
    <w:rPr>
      <w:vertAlign w:val="subscript"/>
    </w:rPr>
  </w:style>
  <w:style w:type="character" w:customStyle="1" w:styleId="Superscript">
    <w:name w:val="Superscript"/>
    <w:uiPriority w:val="99"/>
    <w:rPr>
      <w:vertAlign w:val="superscript"/>
    </w:rPr>
  </w:style>
  <w:style w:type="character" w:styleId="FootnoteReference">
    <w:name w:val="footnote reference"/>
    <w:basedOn w:val="DefaultParagraphFont"/>
    <w:uiPriority w:val="99"/>
    <w:semiHidden/>
    <w:rPr>
      <w:rFonts w:cs="Times New Roman"/>
      <w:vertAlign w:val="superscript"/>
    </w:rPr>
  </w:style>
  <w:style w:type="character" w:styleId="Emphasis">
    <w:name w:val="Emphasis"/>
    <w:basedOn w:val="DefaultParagraphFont"/>
    <w:uiPriority w:val="99"/>
    <w:qFormat/>
    <w:rPr>
      <w:rFonts w:cs="Times New Roman"/>
      <w:b/>
    </w:rPr>
  </w:style>
  <w:style w:type="paragraph" w:styleId="Header">
    <w:name w:val="header"/>
    <w:basedOn w:val="Normal"/>
    <w:link w:val="Head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TableHeader">
    <w:name w:val="Table Header"/>
    <w:basedOn w:val="Normal"/>
    <w:autoRedefine/>
    <w:uiPriority w:val="99"/>
    <w:rsid w:val="0069559A"/>
    <w:pPr>
      <w:spacing w:before="120" w:after="120"/>
    </w:pPr>
    <w:rPr>
      <w:spacing w:val="20"/>
    </w:rPr>
  </w:style>
  <w:style w:type="paragraph" w:customStyle="1" w:styleId="TableText">
    <w:name w:val="Table Text"/>
    <w:basedOn w:val="Normal"/>
    <w:autoRedefine/>
    <w:uiPriority w:val="99"/>
    <w:rsid w:val="00A610DC"/>
    <w:pPr>
      <w:spacing w:before="60" w:after="60"/>
    </w:pPr>
    <w:rPr>
      <w:spacing w:val="20"/>
    </w:rPr>
  </w:style>
  <w:style w:type="paragraph" w:styleId="Caption">
    <w:name w:val="caption"/>
    <w:basedOn w:val="Normal"/>
    <w:next w:val="Normal"/>
    <w:autoRedefine/>
    <w:uiPriority w:val="99"/>
    <w:qFormat/>
    <w:pPr>
      <w:spacing w:before="60" w:after="60"/>
    </w:pPr>
    <w:rPr>
      <w:b w:val="0"/>
      <w:bCs/>
      <w:spacing w:val="20"/>
      <w:sz w:val="18"/>
      <w:szCs w:val="20"/>
    </w:rPr>
  </w:style>
  <w:style w:type="character" w:styleId="PageNumber">
    <w:name w:val="page number"/>
    <w:basedOn w:val="DefaultParagraphFont"/>
    <w:uiPriority w:val="99"/>
    <w:rPr>
      <w:rFonts w:ascii="Verdana" w:hAnsi="Verdana" w:cs="Times New Roman"/>
      <w:b/>
      <w:sz w:val="18"/>
    </w:rPr>
  </w:style>
  <w:style w:type="paragraph" w:styleId="FootnoteText">
    <w:name w:val="footnote text"/>
    <w:basedOn w:val="Normal"/>
    <w:link w:val="FootnoteTextChar"/>
    <w:autoRedefine/>
    <w:uiPriority w:val="99"/>
    <w:semiHidden/>
    <w:pPr>
      <w:spacing w:line="200" w:lineRule="atLeast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D6725"/>
    <w:rPr>
      <w:rFonts w:ascii="Arial" w:hAnsi="Arial" w:cs="Arial"/>
      <w:sz w:val="20"/>
      <w:szCs w:val="20"/>
      <w:lang w:val="en-US" w:eastAsia="en-US"/>
    </w:rPr>
  </w:style>
  <w:style w:type="paragraph" w:customStyle="1" w:styleId="Address">
    <w:name w:val="Address"/>
    <w:basedOn w:val="Normal"/>
    <w:autoRedefine/>
    <w:uiPriority w:val="99"/>
    <w:pPr>
      <w:spacing w:before="40" w:after="40"/>
    </w:pPr>
    <w:rPr>
      <w:caps/>
      <w:noProof/>
      <w:spacing w:val="20"/>
      <w:sz w:val="22"/>
    </w:rPr>
  </w:style>
  <w:style w:type="paragraph" w:customStyle="1" w:styleId="CompanyName">
    <w:name w:val="Company Name"/>
    <w:basedOn w:val="Normal"/>
    <w:autoRedefine/>
    <w:uiPriority w:val="99"/>
    <w:pPr>
      <w:spacing w:before="80" w:after="80"/>
    </w:pPr>
    <w:rPr>
      <w:b w:val="0"/>
      <w:caps/>
      <w:noProof/>
      <w:spacing w:val="20"/>
    </w:rPr>
  </w:style>
  <w:style w:type="character" w:styleId="HTMLSample">
    <w:name w:val="HTML Sample"/>
    <w:basedOn w:val="DefaultParagraphFont"/>
    <w:uiPriority w:val="99"/>
    <w:rPr>
      <w:rFonts w:ascii="Courier New" w:hAnsi="Courier New" w:cs="Times New Roman"/>
    </w:rPr>
  </w:style>
  <w:style w:type="character" w:styleId="Hyperlink">
    <w:name w:val="Hyperlink"/>
    <w:basedOn w:val="DefaultParagraphFont"/>
    <w:uiPriority w:val="99"/>
    <w:rPr>
      <w:rFonts w:ascii="Verdana" w:hAnsi="Verdana" w:cs="Times New Roman"/>
      <w:color w:val="0000FF"/>
      <w:sz w:val="20"/>
      <w:u w:val="single"/>
    </w:rPr>
  </w:style>
  <w:style w:type="paragraph" w:customStyle="1" w:styleId="SectionHeadingCover">
    <w:name w:val="Section Heading Cover"/>
    <w:basedOn w:val="Normal"/>
    <w:autoRedefine/>
    <w:uiPriority w:val="99"/>
    <w:pPr>
      <w:spacing w:before="120" w:after="120"/>
    </w:pPr>
    <w:rPr>
      <w:b w:val="0"/>
      <w:caps/>
      <w:sz w:val="72"/>
    </w:rPr>
  </w:style>
  <w:style w:type="paragraph" w:customStyle="1" w:styleId="Copyright">
    <w:name w:val="Copyright"/>
    <w:basedOn w:val="Normal"/>
    <w:autoRedefine/>
    <w:uiPriority w:val="99"/>
    <w:pPr>
      <w:pBdr>
        <w:top w:val="single" w:sz="4" w:space="6" w:color="auto"/>
      </w:pBdr>
      <w:spacing w:before="120" w:after="120"/>
    </w:pPr>
    <w:rPr>
      <w:i w:val="0"/>
      <w:color w:val="999999"/>
      <w:spacing w:val="20"/>
      <w:sz w:val="16"/>
      <w14:textFill>
        <w14:solidFill>
          <w14:srgbClr w14:val="999999">
            <w14:lumMod w14:val="50000"/>
          </w14:srgbClr>
        </w14:solidFill>
      </w14:textFill>
    </w:rPr>
  </w:style>
  <w:style w:type="paragraph" w:customStyle="1" w:styleId="EmailAddress">
    <w:name w:val="Email Address"/>
    <w:basedOn w:val="Address"/>
    <w:autoRedefine/>
    <w:uiPriority w:val="99"/>
    <w:rPr>
      <w:caps w:val="0"/>
    </w:rPr>
  </w:style>
  <w:style w:type="paragraph" w:customStyle="1" w:styleId="Website">
    <w:name w:val="Website"/>
    <w:basedOn w:val="Address"/>
    <w:autoRedefine/>
    <w:uiPriority w:val="99"/>
    <w:rPr>
      <w:caps w:val="0"/>
    </w:rPr>
  </w:style>
  <w:style w:type="paragraph" w:customStyle="1" w:styleId="BodyText1">
    <w:name w:val="Body Text 1"/>
    <w:basedOn w:val="Normal"/>
    <w:autoRedefine/>
    <w:uiPriority w:val="99"/>
    <w:rPr>
      <w:rFonts w:ascii="Times New Roman" w:hAnsi="Times New Roman"/>
    </w:rPr>
  </w:style>
  <w:style w:type="paragraph" w:styleId="Subtitle">
    <w:name w:val="Subtitle"/>
    <w:basedOn w:val="Normal"/>
    <w:link w:val="SubtitleChar"/>
    <w:autoRedefine/>
    <w:uiPriority w:val="99"/>
    <w:qFormat/>
    <w:pPr>
      <w:spacing w:after="60"/>
      <w:jc w:val="right"/>
      <w:outlineLvl w:val="1"/>
    </w:pPr>
    <w:rPr>
      <w:b w:val="0"/>
      <w:i w:val="0"/>
      <w:color w:val="003399"/>
      <w14:textFill>
        <w14:solidFill>
          <w14:srgbClr w14:val="003399">
            <w14:lumMod w14:val="50000"/>
          </w14:srgbClr>
        </w14:solidFill>
      </w14:textFill>
    </w:rPr>
  </w:style>
  <w:style w:type="character" w:customStyle="1" w:styleId="SubtitleChar">
    <w:name w:val="Subtitle Char"/>
    <w:basedOn w:val="DefaultParagraphFont"/>
    <w:link w:val="Subtitle"/>
    <w:uiPriority w:val="11"/>
    <w:rsid w:val="00FD6725"/>
    <w:rPr>
      <w:rFonts w:asciiTheme="majorHAnsi" w:eastAsiaTheme="majorEastAsia" w:hAnsiTheme="majorHAnsi" w:cstheme="majorBidi"/>
      <w:sz w:val="24"/>
      <w:szCs w:val="24"/>
      <w:lang w:val="en-US" w:eastAsia="en-US"/>
    </w:rPr>
  </w:style>
  <w:style w:type="paragraph" w:styleId="BodyTextIndent">
    <w:name w:val="Body Text Indent"/>
    <w:basedOn w:val="Normal"/>
    <w:link w:val="BodyTextIndentChar"/>
    <w:autoRedefine/>
    <w:uiPriority w:val="99"/>
    <w:pPr>
      <w:spacing w:after="240"/>
      <w:ind w:left="864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Date">
    <w:name w:val="Date"/>
    <w:basedOn w:val="Normal"/>
    <w:next w:val="Normal"/>
    <w:link w:val="DateChar"/>
    <w:autoRedefine/>
    <w:uiPriority w:val="99"/>
    <w:pPr>
      <w:spacing w:before="120" w:after="360"/>
    </w:pPr>
  </w:style>
  <w:style w:type="character" w:customStyle="1" w:styleId="DateChar">
    <w:name w:val="Date Char"/>
    <w:basedOn w:val="DefaultParagraphFont"/>
    <w:link w:val="Date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YourName">
    <w:name w:val="Your Name"/>
    <w:basedOn w:val="TableText"/>
    <w:autoRedefine/>
    <w:uiPriority w:val="99"/>
  </w:style>
  <w:style w:type="paragraph" w:styleId="BalloonText">
    <w:name w:val="Balloon Text"/>
    <w:basedOn w:val="Normal"/>
    <w:link w:val="BalloonTextChar"/>
    <w:uiPriority w:val="99"/>
    <w:rsid w:val="006B2F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6B2FF1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hew1c\AppData\Local\Microsoft\Windows\Temporary%20Internet%20Files\Content.Outlook\BSTCFQEP\Youth%20and%20Play%20August%202014%20Template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53EC80-201A-4B9A-85DD-EA1C0821CF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Youth and Play August 2014 Template (2).dot</Template>
  <TotalTime>8</TotalTime>
  <Pages>1</Pages>
  <Words>407</Words>
  <Characters>2325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Basic Agenda</vt:lpstr>
    </vt:vector>
  </TitlesOfParts>
  <Company>KMT Software, Inc.</Company>
  <LinksUpToDate>false</LinksUpToDate>
  <CharactersWithSpaces>2727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Basic Agenda</dc:title>
  <dc:subject>Basic Agenda</dc:subject>
  <dc:creator>mathew1c</dc:creator>
  <cp:keywords>business forms correspondence meetings agenda minutes reminders seminars tradeshows conferences action items</cp:keywords>
  <dc:description>Use this template to create a basic agenda for a meeting.</dc:description>
  <cp:lastModifiedBy>Julie1 Davies</cp:lastModifiedBy>
  <cp:revision>7</cp:revision>
  <cp:lastPrinted>2023-09-18T04:28:00Z</cp:lastPrinted>
  <dcterms:created xsi:type="dcterms:W3CDTF">2025-06-23T19:06:00Z</dcterms:created>
  <dcterms:modified xsi:type="dcterms:W3CDTF">2025-07-29T13:31:00Z</dcterms:modified>
  <cp:category>Business Forms &amp; Correspondence\Meeting Materials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ORPRO 3.0</vt:lpwstr>
  </property>
  <property fmtid="{D5CDD505-2E9C-101B-9397-08002B2CF9AE}" pid="3" name="Attribution">
    <vt:lpwstr>Copyright © 2003 KMT Software, Inc.</vt:lpwstr>
  </property>
  <property fmtid="{D5CDD505-2E9C-101B-9397-08002B2CF9AE}" pid="4" name="AppliedProfile">
    <vt:lpwstr>2</vt:lpwstr>
  </property>
  <property fmtid="{D5CDD505-2E9C-101B-9397-08002B2CF9AE}" pid="5" name="TemplateCategory">
    <vt:lpwstr/>
  </property>
</Properties>
</file>