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2B3C40">
      <w:pPr>
        <w:pStyle w:val="Title"/>
      </w:pPr>
      <w:r w:rsidRPr="005959B0">
        <w:t xml:space="preserve">Programme for </w:t>
      </w:r>
      <w:r w:rsidR="00AD7B70">
        <w:t xml:space="preserve">Cefn Mawr </w:t>
      </w:r>
      <w:r w:rsidR="00A17D95" w:rsidRPr="005959B0">
        <w:t>Youth Provision</w:t>
      </w:r>
    </w:p>
    <w:p w:rsidR="00C76BF0" w:rsidRPr="005959B0" w:rsidRDefault="001171C1" w:rsidP="002B3C40">
      <w:pPr>
        <w:pStyle w:val="Title"/>
      </w:pPr>
      <w:r>
        <w:t>September -</w:t>
      </w:r>
      <w:r w:rsidR="00536A22">
        <w:t xml:space="preserve"> December 2025</w:t>
      </w:r>
    </w:p>
    <w:p w:rsidR="00EE287D" w:rsidRPr="00013F2C" w:rsidRDefault="00EE287D" w:rsidP="002B3C40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2B3C40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2B3C40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2B3C40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2B3C40">
            <w:pPr>
              <w:pStyle w:val="TableHeader"/>
            </w:pPr>
            <w:r w:rsidRPr="00013F2C">
              <w:t>Location</w:t>
            </w:r>
          </w:p>
        </w:tc>
      </w:tr>
      <w:tr w:rsidR="00147F18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147F18" w:rsidRDefault="00147F18" w:rsidP="00147F18">
            <w:r>
              <w:t>Monday</w:t>
            </w:r>
          </w:p>
          <w:p w:rsidR="00147F18" w:rsidRDefault="00147F18" w:rsidP="00147F18">
            <w:r>
              <w:t>1/09/2</w:t>
            </w:r>
            <w:r w:rsidR="003C33B7">
              <w:t>5</w:t>
            </w:r>
          </w:p>
        </w:tc>
        <w:tc>
          <w:tcPr>
            <w:tcW w:w="1343" w:type="pct"/>
            <w:shd w:val="clear" w:color="auto" w:fill="auto"/>
          </w:tcPr>
          <w:p w:rsidR="00147F18" w:rsidRDefault="00623D7E" w:rsidP="002B3C40">
            <w:r>
              <w:t>Welcome Back!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147F18" w:rsidRDefault="00623D7E" w:rsidP="002B3C40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5315B" w:rsidRPr="00AD7B70" w:rsidRDefault="0085315B" w:rsidP="0085315B">
            <w:pPr>
              <w:spacing w:before="0" w:after="0"/>
            </w:pPr>
            <w:r w:rsidRPr="00AD7B70">
              <w:t>George Edwards Hall</w:t>
            </w:r>
          </w:p>
          <w:p w:rsidR="00147F18" w:rsidRPr="00AD7B70" w:rsidRDefault="0085315B" w:rsidP="0085315B">
            <w:pPr>
              <w:spacing w:before="0" w:after="0"/>
            </w:pPr>
            <w:r w:rsidRPr="00AD7B70">
              <w:t>Cefn Mawr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067D3" w:rsidRDefault="00AD7B70" w:rsidP="002B3C40">
            <w:r>
              <w:t>Wednesday</w:t>
            </w:r>
          </w:p>
          <w:p w:rsidR="00320470" w:rsidRPr="001C67FB" w:rsidRDefault="00147F18" w:rsidP="002B3C40">
            <w:r>
              <w:t>03</w:t>
            </w:r>
            <w:r w:rsidR="00320470">
              <w:t>/09/2</w:t>
            </w:r>
            <w:r w:rsidR="003C33B7">
              <w:t>5</w:t>
            </w:r>
          </w:p>
        </w:tc>
        <w:tc>
          <w:tcPr>
            <w:tcW w:w="1343" w:type="pct"/>
            <w:shd w:val="clear" w:color="auto" w:fill="auto"/>
          </w:tcPr>
          <w:p w:rsidR="00013B19" w:rsidRDefault="0085315B" w:rsidP="00840FB5">
            <w:r>
              <w:t xml:space="preserve">PCSO visit &amp; </w:t>
            </w:r>
            <w:r w:rsidR="00840FB5">
              <w:t>Community Champion Project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623D7E" w:rsidP="002B3C40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013B19" w:rsidRPr="00B55C79" w:rsidRDefault="00AD7B70" w:rsidP="00AD7B70">
            <w:r w:rsidRPr="00AD7B70">
              <w:t>Cefn Mawr</w:t>
            </w:r>
          </w:p>
        </w:tc>
      </w:tr>
      <w:tr w:rsidR="00335563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335563" w:rsidRDefault="00320470" w:rsidP="002B3C40">
            <w:r>
              <w:t>Monday</w:t>
            </w:r>
          </w:p>
          <w:p w:rsidR="00320470" w:rsidRDefault="00147F18" w:rsidP="002B3C40">
            <w:r>
              <w:t>8</w:t>
            </w:r>
            <w:r w:rsidR="00320470">
              <w:t>/9/2</w:t>
            </w:r>
            <w:r w:rsidR="003C33B7">
              <w:t>5</w:t>
            </w:r>
          </w:p>
        </w:tc>
        <w:tc>
          <w:tcPr>
            <w:tcW w:w="1343" w:type="pct"/>
            <w:shd w:val="clear" w:color="auto" w:fill="auto"/>
          </w:tcPr>
          <w:p w:rsidR="00335563" w:rsidRPr="00107A42" w:rsidRDefault="0085315B" w:rsidP="002B3C40">
            <w:pPr>
              <w:rPr>
                <w:highlight w:val="yellow"/>
              </w:rPr>
            </w:pPr>
            <w:r>
              <w:t>Film Night</w:t>
            </w:r>
            <w:r w:rsidR="00840FB5">
              <w:t>!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335563" w:rsidRPr="00B55C79" w:rsidRDefault="00623D7E" w:rsidP="002B3C40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335563" w:rsidRPr="00B55C79" w:rsidRDefault="00AD7B70" w:rsidP="00AD7B70">
            <w:r w:rsidRPr="00AD7B70">
              <w:t>Cefn Mawr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AD7B70" w:rsidRDefault="00AD7B70" w:rsidP="002B3C40">
            <w:r>
              <w:t>Wednesday</w:t>
            </w:r>
          </w:p>
          <w:p w:rsidR="00CC6F90" w:rsidRPr="001C67FB" w:rsidRDefault="00CC6F90" w:rsidP="002B3C40">
            <w:r>
              <w:t>1</w:t>
            </w:r>
            <w:r w:rsidR="00147F18">
              <w:t>0</w:t>
            </w:r>
            <w:r>
              <w:t>/9/2</w:t>
            </w:r>
            <w:r w:rsidR="003C33B7">
              <w:t>5</w:t>
            </w:r>
          </w:p>
        </w:tc>
        <w:tc>
          <w:tcPr>
            <w:tcW w:w="1343" w:type="pct"/>
            <w:shd w:val="clear" w:color="auto" w:fill="auto"/>
          </w:tcPr>
          <w:p w:rsidR="003062CC" w:rsidRDefault="0085315B" w:rsidP="002B3C40">
            <w:proofErr w:type="spellStart"/>
            <w:proofErr w:type="gramStart"/>
            <w:r>
              <w:t>Lets</w:t>
            </w:r>
            <w:proofErr w:type="spellEnd"/>
            <w:proofErr w:type="gramEnd"/>
            <w:r>
              <w:t xml:space="preserve"> Talk – </w:t>
            </w:r>
            <w:proofErr w:type="spellStart"/>
            <w:r>
              <w:t>Whats</w:t>
            </w:r>
            <w:proofErr w:type="spellEnd"/>
            <w:r>
              <w:t xml:space="preserve"> on your mind?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623D7E" w:rsidP="002B3C40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49277A" w:rsidRPr="00B55C79" w:rsidRDefault="00AD7B70" w:rsidP="00AD7B70">
            <w:r w:rsidRPr="00AD7B70">
              <w:t>Cefn Mawr</w:t>
            </w:r>
          </w:p>
        </w:tc>
      </w:tr>
      <w:tr w:rsidR="00335563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335563" w:rsidRDefault="00CC6F90" w:rsidP="002B3C40">
            <w:r>
              <w:t>Monday</w:t>
            </w:r>
          </w:p>
          <w:p w:rsidR="00CC6F90" w:rsidRDefault="00147F18" w:rsidP="002B3C40">
            <w:r>
              <w:t>15</w:t>
            </w:r>
            <w:r w:rsidR="00CC6F90">
              <w:t>/9/2</w:t>
            </w:r>
            <w:r w:rsidR="003C33B7">
              <w:t>5</w:t>
            </w:r>
          </w:p>
        </w:tc>
        <w:tc>
          <w:tcPr>
            <w:tcW w:w="1343" w:type="pct"/>
            <w:shd w:val="clear" w:color="auto" w:fill="auto"/>
          </w:tcPr>
          <w:p w:rsidR="00107A42" w:rsidRDefault="00840FB5" w:rsidP="00840FB5">
            <w:pPr>
              <w:jc w:val="both"/>
            </w:pPr>
            <w:r>
              <w:t xml:space="preserve">    </w:t>
            </w:r>
            <w:r w:rsidR="0085315B">
              <w:t>Positive Stories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335563" w:rsidRPr="00B55C79" w:rsidRDefault="00623D7E" w:rsidP="002B3C40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335563" w:rsidRPr="00B55C79" w:rsidRDefault="00AD7B70" w:rsidP="00AD7B70">
            <w:r w:rsidRPr="00AD7B70">
              <w:t>Cefn Mawr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AD7B70" w:rsidRDefault="00AD7B70" w:rsidP="002B3C40">
            <w:r>
              <w:t>Wednesday</w:t>
            </w:r>
          </w:p>
          <w:p w:rsidR="0049277A" w:rsidRPr="00090992" w:rsidRDefault="00CC6F90" w:rsidP="002B3C40">
            <w:r>
              <w:t>1</w:t>
            </w:r>
            <w:r w:rsidR="00147F18">
              <w:t>7</w:t>
            </w:r>
            <w:r>
              <w:t>/9/2</w:t>
            </w:r>
            <w:r w:rsidR="003C33B7">
              <w:t>5</w:t>
            </w:r>
          </w:p>
        </w:tc>
        <w:tc>
          <w:tcPr>
            <w:tcW w:w="1343" w:type="pct"/>
            <w:shd w:val="clear" w:color="auto" w:fill="auto"/>
          </w:tcPr>
          <w:p w:rsidR="000622AA" w:rsidRPr="00090992" w:rsidRDefault="00840FB5" w:rsidP="002B3C40">
            <w:r>
              <w:t xml:space="preserve">Welsh </w:t>
            </w:r>
            <w:r w:rsidR="0085315B">
              <w:t>Bingo with Prizes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623D7E" w:rsidP="002B3C40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49277A" w:rsidRPr="00B55C79" w:rsidRDefault="00AD7B70" w:rsidP="00AD7B70">
            <w:r w:rsidRPr="00AD7B70">
              <w:t>Cefn Mawr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CC6F90" w:rsidP="002B3C40">
            <w:r>
              <w:t>Monday</w:t>
            </w:r>
          </w:p>
          <w:p w:rsidR="00CC6F90" w:rsidRPr="001C67FB" w:rsidRDefault="00147F18" w:rsidP="002B3C40">
            <w:r>
              <w:t>22</w:t>
            </w:r>
            <w:r w:rsidR="00CC6F90">
              <w:t>/9/2</w:t>
            </w:r>
            <w:r w:rsidR="003C33B7">
              <w:t>5</w:t>
            </w:r>
          </w:p>
        </w:tc>
        <w:tc>
          <w:tcPr>
            <w:tcW w:w="1343" w:type="pct"/>
            <w:shd w:val="clear" w:color="auto" w:fill="auto"/>
          </w:tcPr>
          <w:p w:rsidR="00DC2E54" w:rsidRPr="00090992" w:rsidRDefault="0085315B" w:rsidP="002B3C40">
            <w:r>
              <w:t>World Clean Up – tidy up the village</w:t>
            </w:r>
            <w:r w:rsidR="00AF3E4A">
              <w:t xml:space="preserve">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623D7E" w:rsidP="002B3C40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49277A" w:rsidRPr="00B55C79" w:rsidRDefault="00AD7B70" w:rsidP="00AD7B70">
            <w:r w:rsidRPr="00AD7B70">
              <w:t>Cefn Mawr</w:t>
            </w:r>
          </w:p>
        </w:tc>
      </w:tr>
      <w:tr w:rsidR="00335563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335563" w:rsidRDefault="00AD7B70" w:rsidP="002B3C40">
            <w:r>
              <w:t>Wednesday</w:t>
            </w:r>
          </w:p>
          <w:p w:rsidR="00CC6F90" w:rsidRDefault="00147F18" w:rsidP="002B3C40">
            <w:r>
              <w:t>24</w:t>
            </w:r>
            <w:r w:rsidR="00CC6F90">
              <w:t>/9/2</w:t>
            </w:r>
            <w:r w:rsidR="003C33B7">
              <w:t>5</w:t>
            </w:r>
          </w:p>
        </w:tc>
        <w:tc>
          <w:tcPr>
            <w:tcW w:w="1343" w:type="pct"/>
            <w:shd w:val="clear" w:color="auto" w:fill="auto"/>
          </w:tcPr>
          <w:p w:rsidR="00335563" w:rsidRPr="00090992" w:rsidRDefault="0085315B" w:rsidP="002B3C40">
            <w:r>
              <w:t>Twister &amp; Board Game Night</w:t>
            </w:r>
            <w:r w:rsidR="00AF3E4A">
              <w:t xml:space="preserve">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335563" w:rsidRPr="00B55C79" w:rsidRDefault="00623D7E" w:rsidP="002B3C40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335563" w:rsidRPr="00B55C79" w:rsidRDefault="00AD7B70" w:rsidP="00AD7B70">
            <w:r w:rsidRPr="00AD7B70">
              <w:t>Cefn Mawr</w:t>
            </w:r>
          </w:p>
        </w:tc>
      </w:tr>
      <w:tr w:rsidR="005C22F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A5C6B" w:rsidRDefault="004A5C6B" w:rsidP="002B3C40">
            <w:r>
              <w:t xml:space="preserve">Monday </w:t>
            </w:r>
          </w:p>
          <w:p w:rsidR="005C22F5" w:rsidRDefault="00147F18" w:rsidP="002B3C40">
            <w:r>
              <w:t>29</w:t>
            </w:r>
            <w:r w:rsidR="004A5C6B">
              <w:t>/9/2</w:t>
            </w:r>
            <w:r w:rsidR="003C33B7">
              <w:t>5</w:t>
            </w:r>
          </w:p>
        </w:tc>
        <w:tc>
          <w:tcPr>
            <w:tcW w:w="1343" w:type="pct"/>
            <w:shd w:val="clear" w:color="auto" w:fill="auto"/>
          </w:tcPr>
          <w:p w:rsidR="009351B3" w:rsidRPr="00090992" w:rsidRDefault="00840FB5" w:rsidP="002B3C40">
            <w:r>
              <w:t xml:space="preserve">Healthy eating - </w:t>
            </w:r>
            <w:r w:rsidR="0085315B">
              <w:t>Pizza Bagels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5C22F5" w:rsidRPr="00B55C79" w:rsidRDefault="00623D7E" w:rsidP="002B3C40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5C22F5" w:rsidRPr="00B55C79" w:rsidRDefault="00AD7B70" w:rsidP="00AD7B70">
            <w:r w:rsidRPr="00AD7B70">
              <w:t>Cefn Mawr</w:t>
            </w:r>
          </w:p>
        </w:tc>
      </w:tr>
      <w:tr w:rsidR="0049277A" w:rsidRPr="00013F2C" w:rsidTr="00193F33">
        <w:trPr>
          <w:trHeight w:val="301"/>
        </w:trPr>
        <w:tc>
          <w:tcPr>
            <w:tcW w:w="1166" w:type="pct"/>
          </w:tcPr>
          <w:p w:rsidR="0049277A" w:rsidRDefault="00AD7B70" w:rsidP="002B3C40">
            <w:r>
              <w:t>Wednesday</w:t>
            </w:r>
          </w:p>
          <w:p w:rsidR="004A5C6B" w:rsidRPr="001C67FB" w:rsidRDefault="00147F18" w:rsidP="002B3C40">
            <w:r>
              <w:t>1</w:t>
            </w:r>
            <w:r w:rsidR="004A5C6B">
              <w:t>/10/2</w:t>
            </w:r>
            <w:r w:rsidR="003C33B7">
              <w:t>5</w:t>
            </w:r>
          </w:p>
        </w:tc>
        <w:tc>
          <w:tcPr>
            <w:tcW w:w="1343" w:type="pct"/>
          </w:tcPr>
          <w:p w:rsidR="00DC2E54" w:rsidRPr="00090992" w:rsidRDefault="00937D74" w:rsidP="002B3C40">
            <w:r>
              <w:t>History Quiz – LGBT &amp; Black History Month</w:t>
            </w:r>
            <w:r w:rsidR="00AF3E4A">
              <w:t xml:space="preserve"> </w:t>
            </w:r>
          </w:p>
        </w:tc>
        <w:tc>
          <w:tcPr>
            <w:tcW w:w="1127" w:type="pct"/>
            <w:vAlign w:val="center"/>
          </w:tcPr>
          <w:p w:rsidR="006067D3" w:rsidRPr="00B55C79" w:rsidRDefault="00623D7E" w:rsidP="002B3C40">
            <w:r>
              <w:t>6pm – 8pm</w:t>
            </w:r>
          </w:p>
        </w:tc>
        <w:tc>
          <w:tcPr>
            <w:tcW w:w="1364" w:type="pct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0A33B0" w:rsidRPr="00B55C79" w:rsidRDefault="00AD7B70" w:rsidP="00AD7B70">
            <w:r w:rsidRPr="00AD7B70">
              <w:t>Cefn Mawr</w:t>
            </w:r>
          </w:p>
        </w:tc>
      </w:tr>
      <w:tr w:rsidR="00335563" w:rsidRPr="00013F2C" w:rsidTr="00193F33">
        <w:trPr>
          <w:trHeight w:val="301"/>
        </w:trPr>
        <w:tc>
          <w:tcPr>
            <w:tcW w:w="1166" w:type="pct"/>
          </w:tcPr>
          <w:p w:rsidR="00335563" w:rsidRDefault="004A5C6B" w:rsidP="002B3C40">
            <w:r>
              <w:lastRenderedPageBreak/>
              <w:t>Monday</w:t>
            </w:r>
          </w:p>
          <w:p w:rsidR="004A5C6B" w:rsidRDefault="00147F18" w:rsidP="002B3C40">
            <w:r>
              <w:t>6</w:t>
            </w:r>
            <w:r w:rsidR="004A5C6B">
              <w:t>/10/2</w:t>
            </w:r>
            <w:r w:rsidR="003C33B7">
              <w:t>5</w:t>
            </w:r>
          </w:p>
        </w:tc>
        <w:tc>
          <w:tcPr>
            <w:tcW w:w="1343" w:type="pct"/>
          </w:tcPr>
          <w:p w:rsidR="00335563" w:rsidRPr="00090992" w:rsidRDefault="00AF3E4A" w:rsidP="00AF3E4A">
            <w:pPr>
              <w:jc w:val="both"/>
            </w:pPr>
            <w:r>
              <w:t xml:space="preserve">    </w:t>
            </w:r>
            <w:r w:rsidR="00840FB5">
              <w:t>Hot Dog Night</w:t>
            </w:r>
          </w:p>
        </w:tc>
        <w:tc>
          <w:tcPr>
            <w:tcW w:w="1127" w:type="pct"/>
            <w:vAlign w:val="center"/>
          </w:tcPr>
          <w:p w:rsidR="00335563" w:rsidRPr="00B55C79" w:rsidRDefault="00623D7E" w:rsidP="002B3C40">
            <w:r>
              <w:t>6pm – 8pm</w:t>
            </w:r>
          </w:p>
        </w:tc>
        <w:tc>
          <w:tcPr>
            <w:tcW w:w="1364" w:type="pct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335563" w:rsidRPr="00B55C79" w:rsidRDefault="00AD7B70" w:rsidP="00AD7B70">
            <w:r w:rsidRPr="00AD7B70">
              <w:t>Cefn Mawr</w:t>
            </w:r>
          </w:p>
        </w:tc>
      </w:tr>
      <w:tr w:rsidR="002F62C1" w:rsidRPr="00013F2C" w:rsidTr="00193F33">
        <w:trPr>
          <w:trHeight w:val="301"/>
        </w:trPr>
        <w:tc>
          <w:tcPr>
            <w:tcW w:w="1166" w:type="pct"/>
          </w:tcPr>
          <w:p w:rsidR="002F62C1" w:rsidRDefault="00AD7B70" w:rsidP="002B3C40">
            <w:r>
              <w:t>Wednesday</w:t>
            </w:r>
          </w:p>
          <w:p w:rsidR="004A5C6B" w:rsidRDefault="00147F18" w:rsidP="002B3C40">
            <w:r>
              <w:t>8</w:t>
            </w:r>
            <w:r w:rsidR="004A5C6B">
              <w:t>/10/2</w:t>
            </w:r>
            <w:r w:rsidR="003C33B7">
              <w:t>5</w:t>
            </w:r>
          </w:p>
        </w:tc>
        <w:tc>
          <w:tcPr>
            <w:tcW w:w="1343" w:type="pct"/>
          </w:tcPr>
          <w:p w:rsidR="00202F93" w:rsidRPr="00090992" w:rsidRDefault="0085315B" w:rsidP="002B3C40">
            <w:proofErr w:type="spellStart"/>
            <w:r>
              <w:t>Pom</w:t>
            </w:r>
            <w:proofErr w:type="spellEnd"/>
            <w:r>
              <w:t xml:space="preserve"> </w:t>
            </w:r>
            <w:proofErr w:type="spellStart"/>
            <w:r>
              <w:t>Pom</w:t>
            </w:r>
            <w:proofErr w:type="spellEnd"/>
            <w:r>
              <w:t xml:space="preserve"> Making</w:t>
            </w:r>
          </w:p>
        </w:tc>
        <w:tc>
          <w:tcPr>
            <w:tcW w:w="1127" w:type="pct"/>
            <w:vAlign w:val="center"/>
          </w:tcPr>
          <w:p w:rsidR="002F62C1" w:rsidRPr="00B55C79" w:rsidRDefault="00623D7E" w:rsidP="002B3C40">
            <w:r>
              <w:t>6pm – 8pm</w:t>
            </w:r>
          </w:p>
        </w:tc>
        <w:tc>
          <w:tcPr>
            <w:tcW w:w="1364" w:type="pct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2F62C1" w:rsidRPr="00B55C79" w:rsidRDefault="00AD7B70" w:rsidP="00AD7B70">
            <w:r w:rsidRPr="00AD7B70">
              <w:t>Cefn Mawr</w:t>
            </w:r>
          </w:p>
        </w:tc>
      </w:tr>
      <w:tr w:rsidR="00335563" w:rsidRPr="00013F2C" w:rsidTr="00193F33">
        <w:trPr>
          <w:trHeight w:val="301"/>
        </w:trPr>
        <w:tc>
          <w:tcPr>
            <w:tcW w:w="1166" w:type="pct"/>
          </w:tcPr>
          <w:p w:rsidR="00335563" w:rsidRDefault="004A5C6B" w:rsidP="002B3C40">
            <w:r>
              <w:t>Monday</w:t>
            </w:r>
          </w:p>
          <w:p w:rsidR="004A5C6B" w:rsidRDefault="00147F18" w:rsidP="002B3C40">
            <w:r>
              <w:t>13</w:t>
            </w:r>
            <w:r w:rsidR="004A5C6B">
              <w:t>/10/2</w:t>
            </w:r>
            <w:r w:rsidR="003C33B7">
              <w:t>5</w:t>
            </w:r>
          </w:p>
        </w:tc>
        <w:tc>
          <w:tcPr>
            <w:tcW w:w="1343" w:type="pct"/>
          </w:tcPr>
          <w:p w:rsidR="009351B3" w:rsidRPr="00090992" w:rsidRDefault="0085315B" w:rsidP="002B3C40">
            <w:r>
              <w:t>Trip Planning for November</w:t>
            </w:r>
          </w:p>
        </w:tc>
        <w:tc>
          <w:tcPr>
            <w:tcW w:w="1127" w:type="pct"/>
            <w:vAlign w:val="center"/>
          </w:tcPr>
          <w:p w:rsidR="00335563" w:rsidRPr="00B55C79" w:rsidRDefault="00623D7E" w:rsidP="002B3C40">
            <w:r>
              <w:t>6pm – 8pm</w:t>
            </w:r>
          </w:p>
        </w:tc>
        <w:tc>
          <w:tcPr>
            <w:tcW w:w="1364" w:type="pct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335563" w:rsidRPr="00B55C79" w:rsidRDefault="00AD7B70" w:rsidP="00AD7B70">
            <w:r w:rsidRPr="00AD7B70">
              <w:t>Cefn Mawr</w:t>
            </w:r>
          </w:p>
        </w:tc>
      </w:tr>
      <w:tr w:rsidR="002F62C1" w:rsidRPr="00013F2C" w:rsidTr="00193F33">
        <w:trPr>
          <w:trHeight w:val="301"/>
        </w:trPr>
        <w:tc>
          <w:tcPr>
            <w:tcW w:w="1166" w:type="pct"/>
          </w:tcPr>
          <w:p w:rsidR="004A5C6B" w:rsidRDefault="00AD7B70" w:rsidP="002B3C40">
            <w:r>
              <w:t>Wednesday</w:t>
            </w:r>
          </w:p>
          <w:p w:rsidR="004A5C6B" w:rsidRDefault="00147F18" w:rsidP="002B3C40">
            <w:r>
              <w:t>15</w:t>
            </w:r>
            <w:r w:rsidR="004A5C6B">
              <w:t>/10/2</w:t>
            </w:r>
            <w:r w:rsidR="003C33B7">
              <w:t>5</w:t>
            </w:r>
          </w:p>
        </w:tc>
        <w:tc>
          <w:tcPr>
            <w:tcW w:w="1343" w:type="pct"/>
          </w:tcPr>
          <w:p w:rsidR="002F62C1" w:rsidRPr="00090992" w:rsidRDefault="0085315B" w:rsidP="002B3C40">
            <w:r>
              <w:t>Halloween Craf</w:t>
            </w:r>
            <w:r w:rsidR="00840FB5">
              <w:t>t</w:t>
            </w:r>
            <w:r>
              <w:t>s &amp; Pumpkin Carving</w:t>
            </w:r>
          </w:p>
        </w:tc>
        <w:tc>
          <w:tcPr>
            <w:tcW w:w="1127" w:type="pct"/>
            <w:vAlign w:val="center"/>
          </w:tcPr>
          <w:p w:rsidR="002F62C1" w:rsidRPr="00B55C79" w:rsidRDefault="00623D7E" w:rsidP="002B3C40">
            <w:r>
              <w:t>6pm – 8pm</w:t>
            </w:r>
          </w:p>
        </w:tc>
        <w:tc>
          <w:tcPr>
            <w:tcW w:w="1364" w:type="pct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2F62C1" w:rsidRPr="00B55C79" w:rsidRDefault="00AD7B70" w:rsidP="00AD7B70">
            <w:r w:rsidRPr="00AD7B70">
              <w:t>Cefn Mawr</w:t>
            </w:r>
          </w:p>
        </w:tc>
      </w:tr>
      <w:tr w:rsidR="0085315B" w:rsidRPr="00013F2C" w:rsidTr="0085315B">
        <w:trPr>
          <w:trHeight w:val="301"/>
        </w:trPr>
        <w:tc>
          <w:tcPr>
            <w:tcW w:w="5000" w:type="pct"/>
            <w:gridSpan w:val="4"/>
            <w:shd w:val="clear" w:color="auto" w:fill="B8CCE4" w:themeFill="accent1" w:themeFillTint="66"/>
          </w:tcPr>
          <w:p w:rsidR="0085315B" w:rsidRPr="00B55C79" w:rsidRDefault="0085315B" w:rsidP="00AD7B70">
            <w:r>
              <w:t>Monday 20</w:t>
            </w:r>
            <w:r w:rsidRPr="0085315B">
              <w:rPr>
                <w:vertAlign w:val="superscript"/>
              </w:rPr>
              <w:t>th</w:t>
            </w:r>
            <w:r>
              <w:t xml:space="preserve"> October – Closed for Staff Meeting    </w:t>
            </w:r>
          </w:p>
        </w:tc>
      </w:tr>
      <w:tr w:rsidR="00013B19" w:rsidRPr="00013F2C" w:rsidTr="00193F33">
        <w:trPr>
          <w:trHeight w:val="301"/>
        </w:trPr>
        <w:tc>
          <w:tcPr>
            <w:tcW w:w="1166" w:type="pct"/>
          </w:tcPr>
          <w:p w:rsidR="00013B19" w:rsidRDefault="00AD7B70" w:rsidP="002B3C40">
            <w:r>
              <w:t>Wednesday</w:t>
            </w:r>
          </w:p>
          <w:p w:rsidR="004A5C6B" w:rsidRDefault="00147F18" w:rsidP="002B3C40">
            <w:r>
              <w:t>22</w:t>
            </w:r>
            <w:r w:rsidR="004A5C6B">
              <w:t>/10/2</w:t>
            </w:r>
            <w:r w:rsidR="003C33B7">
              <w:t>5</w:t>
            </w:r>
          </w:p>
        </w:tc>
        <w:tc>
          <w:tcPr>
            <w:tcW w:w="1343" w:type="pct"/>
          </w:tcPr>
          <w:p w:rsidR="007D6A7A" w:rsidRPr="00090992" w:rsidRDefault="0085315B" w:rsidP="002B3C40">
            <w:r>
              <w:t>Spooky Party N</w:t>
            </w:r>
            <w:r w:rsidR="00AF3E4A">
              <w:t>ight</w:t>
            </w:r>
          </w:p>
        </w:tc>
        <w:tc>
          <w:tcPr>
            <w:tcW w:w="1127" w:type="pct"/>
            <w:vAlign w:val="center"/>
          </w:tcPr>
          <w:p w:rsidR="00013B19" w:rsidRPr="00B55C79" w:rsidRDefault="00623D7E" w:rsidP="002B3C40">
            <w:r>
              <w:t>6pm – 8pm</w:t>
            </w:r>
          </w:p>
        </w:tc>
        <w:tc>
          <w:tcPr>
            <w:tcW w:w="1364" w:type="pct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013B19" w:rsidRPr="00B55C79" w:rsidRDefault="00AD7B70" w:rsidP="00AD7B70">
            <w:r w:rsidRPr="00AD7B70">
              <w:t>Cefn Mawr</w:t>
            </w:r>
          </w:p>
        </w:tc>
      </w:tr>
      <w:tr w:rsidR="004A5C6B" w:rsidRPr="00013F2C" w:rsidTr="00F86012">
        <w:trPr>
          <w:trHeight w:val="301"/>
        </w:trPr>
        <w:tc>
          <w:tcPr>
            <w:tcW w:w="5000" w:type="pct"/>
            <w:gridSpan w:val="4"/>
            <w:shd w:val="clear" w:color="auto" w:fill="8DB3E2" w:themeFill="text2" w:themeFillTint="66"/>
          </w:tcPr>
          <w:p w:rsidR="004A5C6B" w:rsidRDefault="00623D7E" w:rsidP="002B3C40">
            <w:r>
              <w:t>Half Term – No Sessions 27/10/25 &amp; 29/10/25</w:t>
            </w:r>
          </w:p>
        </w:tc>
      </w:tr>
      <w:tr w:rsidR="00013B19" w:rsidRPr="00013F2C" w:rsidTr="00193F33">
        <w:trPr>
          <w:trHeight w:val="301"/>
        </w:trPr>
        <w:tc>
          <w:tcPr>
            <w:tcW w:w="1166" w:type="pct"/>
          </w:tcPr>
          <w:p w:rsidR="00013B19" w:rsidRDefault="002B3C40" w:rsidP="002B3C40">
            <w:r>
              <w:t>Monday</w:t>
            </w:r>
          </w:p>
          <w:p w:rsidR="002B3C40" w:rsidRPr="002B3C40" w:rsidRDefault="00147F18" w:rsidP="002B3C40">
            <w:r>
              <w:t>3</w:t>
            </w:r>
            <w:r w:rsidR="002B3C40">
              <w:t>/11/2</w:t>
            </w:r>
            <w:r w:rsidR="003C33B7">
              <w:t>5</w:t>
            </w:r>
          </w:p>
        </w:tc>
        <w:tc>
          <w:tcPr>
            <w:tcW w:w="1343" w:type="pct"/>
          </w:tcPr>
          <w:p w:rsidR="00013B19" w:rsidRPr="00090992" w:rsidRDefault="0085315B" w:rsidP="002B3C40">
            <w:r>
              <w:t>Welcome Back &amp; Cooking Treats</w:t>
            </w:r>
            <w:r w:rsidR="0011457C">
              <w:t xml:space="preserve"> </w:t>
            </w:r>
          </w:p>
        </w:tc>
        <w:tc>
          <w:tcPr>
            <w:tcW w:w="1127" w:type="pct"/>
            <w:vAlign w:val="center"/>
          </w:tcPr>
          <w:p w:rsidR="00013B19" w:rsidRPr="00B55C79" w:rsidRDefault="00944A91" w:rsidP="002B3C40">
            <w:r>
              <w:t>6 – 8</w:t>
            </w:r>
            <w:r w:rsidR="009351B3" w:rsidRPr="009351B3">
              <w:t>pm</w:t>
            </w:r>
          </w:p>
        </w:tc>
        <w:tc>
          <w:tcPr>
            <w:tcW w:w="1364" w:type="pct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013B19" w:rsidRPr="00B55C79" w:rsidRDefault="00AD7B70" w:rsidP="00AD7B70">
            <w:r w:rsidRPr="00AD7B70">
              <w:t>Cefn Mawr</w:t>
            </w:r>
          </w:p>
        </w:tc>
      </w:tr>
      <w:tr w:rsidR="008A03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D1646" w:rsidRDefault="00AD7B70" w:rsidP="002B3C40">
            <w:r>
              <w:t>Wednesday</w:t>
            </w:r>
          </w:p>
          <w:p w:rsidR="002B3C40" w:rsidRPr="001C67FB" w:rsidRDefault="00147F18" w:rsidP="002B3C40">
            <w:r>
              <w:t>5</w:t>
            </w:r>
            <w:r w:rsidR="002B3C40">
              <w:t>/11/2</w:t>
            </w:r>
            <w:r w:rsidR="003C33B7">
              <w:t>5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841B6" w:rsidRPr="001C67FB" w:rsidRDefault="00944A91" w:rsidP="002B3C40">
            <w:r>
              <w:t>Bonfire Night Celebration - Sparklers</w:t>
            </w:r>
            <w:r w:rsidR="009351B3">
              <w:t xml:space="preserve">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1C67FB" w:rsidRDefault="00320470" w:rsidP="002B3C40">
            <w:pPr>
              <w:pStyle w:val="TableText"/>
            </w:pPr>
            <w:r w:rsidRPr="009351B3">
              <w:t>6 – 9pm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A610DC" w:rsidRPr="001C67FB" w:rsidRDefault="00AD7B70" w:rsidP="00AD7B70">
            <w:r w:rsidRPr="00AD7B70">
              <w:t>Cefn Mawr</w:t>
            </w:r>
          </w:p>
        </w:tc>
      </w:tr>
      <w:tr w:rsidR="0033556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35563" w:rsidRDefault="003C33B7" w:rsidP="002B3C40">
            <w:r>
              <w:t>Monda</w:t>
            </w:r>
            <w:r w:rsidR="002B3C40">
              <w:t>y</w:t>
            </w:r>
          </w:p>
          <w:p w:rsidR="002B3C40" w:rsidRDefault="00147F18" w:rsidP="002B3C40">
            <w:r>
              <w:t>10</w:t>
            </w:r>
            <w:r w:rsidR="002B3C40">
              <w:t>/11/2</w:t>
            </w:r>
            <w:r w:rsidR="003C33B7">
              <w:t>5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335563" w:rsidRPr="001C67FB" w:rsidRDefault="00944A91" w:rsidP="002B3C40">
            <w:r>
              <w:t xml:space="preserve">Bowling Trip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335563" w:rsidRPr="001C67FB" w:rsidRDefault="00944A91" w:rsidP="002B3C40">
            <w:pPr>
              <w:pStyle w:val="TableText"/>
            </w:pPr>
            <w:r>
              <w:t>6 – 8</w:t>
            </w:r>
            <w:r w:rsidR="009351B3" w:rsidRPr="009351B3">
              <w:t>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335563" w:rsidRPr="001C67FB" w:rsidRDefault="00944A91" w:rsidP="00AD7B70">
            <w:r>
              <w:t>Tenpin</w:t>
            </w:r>
            <w:r w:rsidR="007855D6">
              <w:t xml:space="preserve"> Eagles Meadow</w:t>
            </w:r>
          </w:p>
        </w:tc>
      </w:tr>
      <w:tr w:rsidR="00335563" w:rsidRPr="00013F2C" w:rsidTr="00193F33">
        <w:trPr>
          <w:trHeight w:val="301"/>
        </w:trPr>
        <w:tc>
          <w:tcPr>
            <w:tcW w:w="1166" w:type="pct"/>
          </w:tcPr>
          <w:p w:rsidR="00335563" w:rsidRDefault="00AD7B70" w:rsidP="002B3C40">
            <w:r>
              <w:t>Wednesday</w:t>
            </w:r>
          </w:p>
          <w:p w:rsidR="001B4367" w:rsidRDefault="00147F18" w:rsidP="002B3C40">
            <w:r>
              <w:t>12</w:t>
            </w:r>
            <w:r w:rsidR="001B4367">
              <w:t>/11/2</w:t>
            </w:r>
            <w:r w:rsidR="003C33B7">
              <w:t>5</w:t>
            </w:r>
          </w:p>
        </w:tc>
        <w:tc>
          <w:tcPr>
            <w:tcW w:w="1343" w:type="pct"/>
          </w:tcPr>
          <w:p w:rsidR="00335563" w:rsidRPr="00090992" w:rsidRDefault="007855D6" w:rsidP="002B3C40">
            <w:r>
              <w:t>Welsh Bingo with Prizes</w:t>
            </w:r>
          </w:p>
        </w:tc>
        <w:tc>
          <w:tcPr>
            <w:tcW w:w="1127" w:type="pct"/>
            <w:vAlign w:val="center"/>
          </w:tcPr>
          <w:p w:rsidR="00335563" w:rsidRPr="00090992" w:rsidRDefault="00944A91" w:rsidP="002B3C40">
            <w:r>
              <w:t>6 – 8</w:t>
            </w:r>
            <w:r w:rsidR="009351B3" w:rsidRPr="009351B3">
              <w:t>pm</w:t>
            </w:r>
          </w:p>
        </w:tc>
        <w:tc>
          <w:tcPr>
            <w:tcW w:w="1364" w:type="pct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335563" w:rsidRPr="00090992" w:rsidRDefault="00AD7B70" w:rsidP="00AD7B70">
            <w:r w:rsidRPr="00AD7B70">
              <w:t>Cefn Mawr</w:t>
            </w:r>
          </w:p>
        </w:tc>
      </w:tr>
      <w:tr w:rsidR="00CD41A3" w:rsidRPr="00013F2C" w:rsidTr="00193F33">
        <w:trPr>
          <w:trHeight w:val="301"/>
        </w:trPr>
        <w:tc>
          <w:tcPr>
            <w:tcW w:w="1166" w:type="pct"/>
          </w:tcPr>
          <w:p w:rsidR="00CD41A3" w:rsidRDefault="001B4367" w:rsidP="002B3C40">
            <w:r>
              <w:t>Monday</w:t>
            </w:r>
          </w:p>
          <w:p w:rsidR="001B4367" w:rsidRDefault="00147F18" w:rsidP="002B3C40">
            <w:r>
              <w:t>17</w:t>
            </w:r>
            <w:r w:rsidR="003C33B7">
              <w:t>/11/25</w:t>
            </w:r>
          </w:p>
        </w:tc>
        <w:tc>
          <w:tcPr>
            <w:tcW w:w="1343" w:type="pct"/>
          </w:tcPr>
          <w:p w:rsidR="00202F93" w:rsidRDefault="00944A91" w:rsidP="002B3C40">
            <w:r>
              <w:t>Programme Planning with Young People</w:t>
            </w:r>
          </w:p>
        </w:tc>
        <w:tc>
          <w:tcPr>
            <w:tcW w:w="1127" w:type="pct"/>
            <w:vAlign w:val="center"/>
          </w:tcPr>
          <w:p w:rsidR="00CD41A3" w:rsidRPr="009351B3" w:rsidRDefault="00944A91" w:rsidP="002B3C40">
            <w:r>
              <w:t>6 – 8</w:t>
            </w:r>
            <w:r w:rsidR="00CD41A3">
              <w:t>pm</w:t>
            </w:r>
          </w:p>
        </w:tc>
        <w:tc>
          <w:tcPr>
            <w:tcW w:w="1364" w:type="pct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CD41A3" w:rsidRDefault="00AD7B70" w:rsidP="00AD7B70">
            <w:r w:rsidRPr="00AD7B70">
              <w:t>Cefn Mawr</w:t>
            </w:r>
          </w:p>
        </w:tc>
      </w:tr>
      <w:tr w:rsidR="005841B6" w:rsidRPr="00013F2C" w:rsidTr="00193F33">
        <w:trPr>
          <w:trHeight w:val="301"/>
        </w:trPr>
        <w:tc>
          <w:tcPr>
            <w:tcW w:w="1166" w:type="pct"/>
          </w:tcPr>
          <w:p w:rsidR="005841B6" w:rsidRDefault="00AD7B70" w:rsidP="002B3C40">
            <w:r>
              <w:t>Wednesday</w:t>
            </w:r>
          </w:p>
          <w:p w:rsidR="001B4367" w:rsidRPr="001C67FB" w:rsidRDefault="00147F18" w:rsidP="002B3C40">
            <w:r>
              <w:t>19</w:t>
            </w:r>
            <w:r w:rsidR="001B4367">
              <w:t>/11/2</w:t>
            </w:r>
            <w:r w:rsidR="003C33B7">
              <w:t>5</w:t>
            </w:r>
          </w:p>
        </w:tc>
        <w:tc>
          <w:tcPr>
            <w:tcW w:w="1343" w:type="pct"/>
          </w:tcPr>
          <w:p w:rsidR="00F86012" w:rsidRPr="00E33D61" w:rsidRDefault="00944A91" w:rsidP="002B3C40">
            <w:r>
              <w:t>Fire Pit with Chris Jones</w:t>
            </w:r>
          </w:p>
        </w:tc>
        <w:tc>
          <w:tcPr>
            <w:tcW w:w="1127" w:type="pct"/>
            <w:vAlign w:val="center"/>
          </w:tcPr>
          <w:p w:rsidR="005841B6" w:rsidRPr="00B55C79" w:rsidRDefault="00944A91" w:rsidP="002B3C40">
            <w:r>
              <w:t>6 – 8</w:t>
            </w:r>
            <w:r w:rsidR="009351B3" w:rsidRPr="009351B3">
              <w:t>pm</w:t>
            </w:r>
          </w:p>
        </w:tc>
        <w:tc>
          <w:tcPr>
            <w:tcW w:w="1364" w:type="pct"/>
          </w:tcPr>
          <w:p w:rsidR="00550125" w:rsidRPr="00AD7B70" w:rsidRDefault="00550125" w:rsidP="00550125">
            <w:pPr>
              <w:spacing w:before="0" w:after="0"/>
            </w:pPr>
            <w:r w:rsidRPr="00AD7B70">
              <w:t>George Edwards Hall</w:t>
            </w:r>
          </w:p>
          <w:p w:rsidR="005841B6" w:rsidRPr="00B55C79" w:rsidRDefault="00550125" w:rsidP="00550125">
            <w:r w:rsidRPr="00AD7B70">
              <w:t>Cefn Mawr</w:t>
            </w:r>
          </w:p>
        </w:tc>
      </w:tr>
      <w:tr w:rsidR="00335563" w:rsidRPr="00013F2C" w:rsidTr="00193F33">
        <w:trPr>
          <w:trHeight w:val="301"/>
        </w:trPr>
        <w:tc>
          <w:tcPr>
            <w:tcW w:w="1166" w:type="pct"/>
          </w:tcPr>
          <w:p w:rsidR="00335563" w:rsidRDefault="001B4367" w:rsidP="002B3C40">
            <w:r>
              <w:lastRenderedPageBreak/>
              <w:t>Monday</w:t>
            </w:r>
          </w:p>
          <w:p w:rsidR="00F86012" w:rsidRDefault="00147F18" w:rsidP="002B3C40">
            <w:r>
              <w:t>24</w:t>
            </w:r>
            <w:r w:rsidR="00F86012">
              <w:t>/11/2</w:t>
            </w:r>
            <w:r w:rsidR="003C33B7">
              <w:t>5</w:t>
            </w:r>
          </w:p>
        </w:tc>
        <w:tc>
          <w:tcPr>
            <w:tcW w:w="1343" w:type="pct"/>
          </w:tcPr>
          <w:p w:rsidR="00335563" w:rsidRPr="00E33D61" w:rsidRDefault="00944A91" w:rsidP="002B3C40">
            <w:r>
              <w:t>Ping Pong Tournament</w:t>
            </w:r>
          </w:p>
        </w:tc>
        <w:tc>
          <w:tcPr>
            <w:tcW w:w="1127" w:type="pct"/>
            <w:vAlign w:val="center"/>
          </w:tcPr>
          <w:p w:rsidR="00335563" w:rsidRPr="00B55C79" w:rsidRDefault="00944A91" w:rsidP="002B3C40">
            <w:r>
              <w:t>6 – 8</w:t>
            </w:r>
            <w:r w:rsidR="009351B3" w:rsidRPr="009351B3">
              <w:t>pm</w:t>
            </w:r>
          </w:p>
        </w:tc>
        <w:tc>
          <w:tcPr>
            <w:tcW w:w="1364" w:type="pct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335563" w:rsidRPr="00B55C79" w:rsidRDefault="00AD7B70" w:rsidP="00AD7B70">
            <w:r w:rsidRPr="00AD7B70">
              <w:t>Cefn Mawr</w:t>
            </w:r>
          </w:p>
        </w:tc>
      </w:tr>
      <w:tr w:rsidR="005841B6" w:rsidRPr="00013F2C" w:rsidTr="00193F33">
        <w:trPr>
          <w:trHeight w:val="301"/>
        </w:trPr>
        <w:tc>
          <w:tcPr>
            <w:tcW w:w="1166" w:type="pct"/>
          </w:tcPr>
          <w:p w:rsidR="00B43804" w:rsidRDefault="00AD7B70" w:rsidP="002B3C40">
            <w:r>
              <w:t>Wednesday</w:t>
            </w:r>
          </w:p>
          <w:p w:rsidR="00F86012" w:rsidRPr="001C67FB" w:rsidRDefault="00147F18" w:rsidP="002B3C40">
            <w:r>
              <w:t>26</w:t>
            </w:r>
            <w:r w:rsidR="00F86012">
              <w:t>/11/2</w:t>
            </w:r>
            <w:r w:rsidR="003C33B7">
              <w:t>5</w:t>
            </w:r>
          </w:p>
        </w:tc>
        <w:tc>
          <w:tcPr>
            <w:tcW w:w="1343" w:type="pct"/>
          </w:tcPr>
          <w:p w:rsidR="005841B6" w:rsidRPr="00E33D61" w:rsidRDefault="00944A91" w:rsidP="002B3C40">
            <w:r>
              <w:t>Decorate the Club for Christmas</w:t>
            </w:r>
          </w:p>
        </w:tc>
        <w:tc>
          <w:tcPr>
            <w:tcW w:w="1127" w:type="pct"/>
            <w:vAlign w:val="center"/>
          </w:tcPr>
          <w:p w:rsidR="005841B6" w:rsidRPr="00B55C79" w:rsidRDefault="00944A91" w:rsidP="002B3C40">
            <w:r>
              <w:t>6 – 8</w:t>
            </w:r>
            <w:r w:rsidR="009351B3" w:rsidRPr="009351B3">
              <w:t>pm</w:t>
            </w:r>
          </w:p>
        </w:tc>
        <w:tc>
          <w:tcPr>
            <w:tcW w:w="1364" w:type="pct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5841B6" w:rsidRPr="00B55C79" w:rsidRDefault="00AD7B70" w:rsidP="00AD7B70">
            <w:r w:rsidRPr="00AD7B70">
              <w:t>Cefn Mawr</w:t>
            </w:r>
          </w:p>
        </w:tc>
      </w:tr>
      <w:tr w:rsidR="005841B6" w:rsidRPr="00013F2C" w:rsidTr="002E52EF">
        <w:trPr>
          <w:trHeight w:val="301"/>
        </w:trPr>
        <w:tc>
          <w:tcPr>
            <w:tcW w:w="1166" w:type="pct"/>
          </w:tcPr>
          <w:p w:rsidR="00B43804" w:rsidRDefault="00F86012" w:rsidP="002B3C40">
            <w:r>
              <w:t>Monday</w:t>
            </w:r>
          </w:p>
          <w:p w:rsidR="00F86012" w:rsidRPr="001C67FB" w:rsidRDefault="00147F18" w:rsidP="002B3C40">
            <w:r>
              <w:t>1</w:t>
            </w:r>
            <w:r w:rsidR="00F86012">
              <w:t>/12/2</w:t>
            </w:r>
            <w:r w:rsidR="003C33B7">
              <w:t>5</w:t>
            </w:r>
          </w:p>
        </w:tc>
        <w:tc>
          <w:tcPr>
            <w:tcW w:w="1343" w:type="pct"/>
          </w:tcPr>
          <w:p w:rsidR="009351B3" w:rsidRPr="00E33D61" w:rsidRDefault="00944A91" w:rsidP="002B3C40">
            <w:r>
              <w:t>Christmas Movie</w:t>
            </w:r>
          </w:p>
        </w:tc>
        <w:tc>
          <w:tcPr>
            <w:tcW w:w="1127" w:type="pct"/>
            <w:vAlign w:val="center"/>
          </w:tcPr>
          <w:p w:rsidR="005841B6" w:rsidRPr="00B55C79" w:rsidRDefault="00944A91" w:rsidP="002B3C40">
            <w:r>
              <w:t>6 – 8</w:t>
            </w:r>
            <w:r w:rsidR="009351B3" w:rsidRPr="009351B3">
              <w:t>pm</w:t>
            </w:r>
          </w:p>
        </w:tc>
        <w:tc>
          <w:tcPr>
            <w:tcW w:w="1364" w:type="pct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5841B6" w:rsidRPr="00B55C79" w:rsidRDefault="00AD7B70" w:rsidP="00AD7B70">
            <w:r w:rsidRPr="00AD7B70">
              <w:t>Cefn Mawr</w:t>
            </w:r>
          </w:p>
        </w:tc>
      </w:tr>
      <w:tr w:rsidR="00335563" w:rsidRPr="00013F2C" w:rsidTr="002E52EF">
        <w:trPr>
          <w:trHeight w:val="301"/>
        </w:trPr>
        <w:tc>
          <w:tcPr>
            <w:tcW w:w="1166" w:type="pct"/>
          </w:tcPr>
          <w:p w:rsidR="00335563" w:rsidRDefault="00AD7B70" w:rsidP="002B3C40">
            <w:r>
              <w:t>Wednesday</w:t>
            </w:r>
          </w:p>
          <w:p w:rsidR="00F86012" w:rsidRDefault="00147F18" w:rsidP="002B3C40">
            <w:r>
              <w:t>3</w:t>
            </w:r>
            <w:r w:rsidR="00F86012">
              <w:t>/12/2</w:t>
            </w:r>
            <w:r w:rsidR="003C33B7">
              <w:t>5</w:t>
            </w:r>
          </w:p>
        </w:tc>
        <w:tc>
          <w:tcPr>
            <w:tcW w:w="1343" w:type="pct"/>
          </w:tcPr>
          <w:p w:rsidR="00972EC1" w:rsidRPr="00E33D61" w:rsidRDefault="00F736A1" w:rsidP="002B3C40">
            <w:r>
              <w:t>International Day of Disabilities – Sign Language Class</w:t>
            </w:r>
          </w:p>
        </w:tc>
        <w:tc>
          <w:tcPr>
            <w:tcW w:w="1127" w:type="pct"/>
            <w:vAlign w:val="center"/>
          </w:tcPr>
          <w:p w:rsidR="00335563" w:rsidRPr="00B55C79" w:rsidRDefault="00157A0B" w:rsidP="00157A0B">
            <w:pPr>
              <w:jc w:val="both"/>
            </w:pPr>
            <w:r>
              <w:t xml:space="preserve">        </w:t>
            </w:r>
            <w:r w:rsidR="00944A91">
              <w:t>6 – 8</w:t>
            </w:r>
            <w:r>
              <w:t>pm</w:t>
            </w:r>
          </w:p>
        </w:tc>
        <w:tc>
          <w:tcPr>
            <w:tcW w:w="1364" w:type="pct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335563" w:rsidRPr="00B55C79" w:rsidRDefault="00AD7B70" w:rsidP="00AD7B70">
            <w:r w:rsidRPr="00AD7B70">
              <w:t>Cefn Mawr</w:t>
            </w:r>
          </w:p>
        </w:tc>
      </w:tr>
      <w:tr w:rsidR="005841B6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804" w:rsidRDefault="00F86012" w:rsidP="002B3C40">
            <w:r>
              <w:t>Monday</w:t>
            </w:r>
          </w:p>
          <w:p w:rsidR="00F86012" w:rsidRPr="001C67FB" w:rsidRDefault="00147F18" w:rsidP="002B3C40">
            <w:r>
              <w:t>8</w:t>
            </w:r>
            <w:r w:rsidR="00F86012">
              <w:t>/12/2</w:t>
            </w:r>
            <w:r w:rsidR="003C33B7">
              <w:t>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E33D61" w:rsidRDefault="00944A91" w:rsidP="002B3C40">
            <w:r>
              <w:t>Christmas Card Making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944A91" w:rsidP="002B3C40">
            <w:r>
              <w:t>6 – 8</w:t>
            </w:r>
            <w:r w:rsidR="009351B3" w:rsidRPr="009351B3">
              <w:t>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9351B3" w:rsidRPr="00B55C79" w:rsidRDefault="00AD7B70" w:rsidP="00AD7B70">
            <w:r w:rsidRPr="00AD7B70">
              <w:t>Cefn Mawr</w:t>
            </w:r>
          </w:p>
        </w:tc>
      </w:tr>
      <w:tr w:rsidR="00335563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35563" w:rsidRDefault="00AD7B70" w:rsidP="002B3C40">
            <w:r>
              <w:t>Wednesday</w:t>
            </w:r>
          </w:p>
          <w:p w:rsidR="00F86012" w:rsidRDefault="00147F18" w:rsidP="002B3C40">
            <w:r>
              <w:t>10</w:t>
            </w:r>
            <w:r w:rsidR="00F86012">
              <w:t>/12/2</w:t>
            </w:r>
            <w:r w:rsidR="003C33B7">
              <w:t>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35563" w:rsidRPr="00E33D61" w:rsidRDefault="00944A91" w:rsidP="002B3C40">
            <w:r>
              <w:t>Hot Chocolate Bar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335563" w:rsidRPr="00B55C79" w:rsidRDefault="00944A91" w:rsidP="002B3C40">
            <w:r>
              <w:t>6 – 8</w:t>
            </w:r>
            <w:r w:rsidR="009351B3" w:rsidRPr="009351B3">
              <w:t>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9351B3" w:rsidRPr="00B55C79" w:rsidRDefault="00AD7B70" w:rsidP="00AD7B70">
            <w:r w:rsidRPr="00AD7B70">
              <w:t>Cefn Mawr</w:t>
            </w:r>
          </w:p>
        </w:tc>
      </w:tr>
      <w:tr w:rsidR="009D37C9" w:rsidRPr="00B55C79" w:rsidTr="009D37C9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9D37C9" w:rsidRPr="009D37C9" w:rsidRDefault="009D37C9" w:rsidP="009D37C9">
            <w:pPr>
              <w:spacing w:before="0" w:after="0"/>
              <w:rPr>
                <w:color w:val="FF0000"/>
                <w:sz w:val="32"/>
                <w:szCs w:val="32"/>
              </w:rPr>
            </w:pPr>
            <w:r w:rsidRPr="009D37C9">
              <w:rPr>
                <w:color w:val="FF0000"/>
                <w:sz w:val="32"/>
                <w:szCs w:val="32"/>
              </w:rPr>
              <w:t>Pantomime Trip TBC</w:t>
            </w:r>
          </w:p>
          <w:p w:rsidR="009D37C9" w:rsidRPr="00AD7B70" w:rsidRDefault="009D37C9" w:rsidP="009D37C9">
            <w:pPr>
              <w:spacing w:before="0" w:after="0"/>
            </w:pPr>
            <w:r w:rsidRPr="009D37C9">
              <w:rPr>
                <w:color w:val="FF0000"/>
                <w:sz w:val="32"/>
                <w:szCs w:val="32"/>
              </w:rPr>
              <w:t>13/12/2025</w:t>
            </w:r>
          </w:p>
        </w:tc>
      </w:tr>
      <w:tr w:rsidR="005C22F5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C22F5" w:rsidRDefault="00F86012" w:rsidP="002B3C40">
            <w:r>
              <w:t>Monday</w:t>
            </w:r>
          </w:p>
          <w:p w:rsidR="00F86012" w:rsidRDefault="00147F18" w:rsidP="002B3C40">
            <w:r>
              <w:t>15</w:t>
            </w:r>
            <w:r w:rsidR="00F86012">
              <w:t>/12/2</w:t>
            </w:r>
            <w:r w:rsidR="003C33B7">
              <w:t>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C22F5" w:rsidRPr="00E33D61" w:rsidRDefault="00944A91" w:rsidP="002B3C40">
            <w:r>
              <w:t>Christmas Party Planning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C22F5" w:rsidRPr="00B55C79" w:rsidRDefault="00944A91" w:rsidP="002B3C40">
            <w:r>
              <w:t>6 – 8</w:t>
            </w:r>
            <w:r w:rsidR="009351B3" w:rsidRPr="009351B3">
              <w:t>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5C22F5" w:rsidRPr="00B55C79" w:rsidRDefault="00AD7B70" w:rsidP="00AD7B70">
            <w:r w:rsidRPr="00AD7B70">
              <w:t>Cefn Mawr</w:t>
            </w:r>
          </w:p>
        </w:tc>
      </w:tr>
      <w:tr w:rsidR="005841B6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AD7B70" w:rsidP="002B3C40">
            <w:r>
              <w:t>Wednesday</w:t>
            </w:r>
          </w:p>
          <w:p w:rsidR="00F86012" w:rsidRPr="001C67FB" w:rsidRDefault="00147F18" w:rsidP="002B3C40">
            <w:r>
              <w:t>17</w:t>
            </w:r>
            <w:r w:rsidR="00F86012">
              <w:t>/12/2</w:t>
            </w:r>
            <w:r w:rsidR="003C33B7">
              <w:t>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A0DA8" w:rsidRPr="00E33D61" w:rsidRDefault="00157A0B" w:rsidP="002B3C40">
            <w:r>
              <w:t>Christmas party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944A91" w:rsidP="002B3C40">
            <w:r>
              <w:t>6 – 8</w:t>
            </w:r>
            <w:r w:rsidR="009351B3">
              <w:t>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AD7B70" w:rsidRPr="00AD7B70" w:rsidRDefault="00AD7B70" w:rsidP="00AD7B70">
            <w:pPr>
              <w:spacing w:before="0" w:after="0"/>
            </w:pPr>
            <w:r w:rsidRPr="00AD7B70">
              <w:t>George Edwards Hall</w:t>
            </w:r>
          </w:p>
          <w:p w:rsidR="005841B6" w:rsidRPr="00B55C79" w:rsidRDefault="00AD7B70" w:rsidP="00AD7B70">
            <w:r w:rsidRPr="00AD7B70">
              <w:t>Cefn Mawr</w:t>
            </w:r>
          </w:p>
        </w:tc>
      </w:tr>
      <w:tr w:rsidR="00F86012" w:rsidRPr="00B55C79" w:rsidTr="00366E79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548DD4" w:themeFill="text2" w:themeFillTint="99"/>
          </w:tcPr>
          <w:p w:rsidR="00F86012" w:rsidRPr="00B55C79" w:rsidRDefault="00623D7E" w:rsidP="002B3C40">
            <w:r>
              <w:t>Ch</w:t>
            </w:r>
            <w:r w:rsidR="001171C1">
              <w:t xml:space="preserve">ristmas Break </w:t>
            </w:r>
            <w:bookmarkStart w:id="0" w:name="_GoBack"/>
            <w:bookmarkEnd w:id="0"/>
          </w:p>
        </w:tc>
      </w:tr>
    </w:tbl>
    <w:p w:rsidR="002F62C1" w:rsidRDefault="002F62C1" w:rsidP="002B3C40"/>
    <w:p w:rsidR="00C76BF0" w:rsidRPr="00807842" w:rsidRDefault="00C76BF0" w:rsidP="002B3C40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2B3C40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183" w:rsidRDefault="00230183" w:rsidP="002B3C40">
      <w:r>
        <w:separator/>
      </w:r>
    </w:p>
  </w:endnote>
  <w:endnote w:type="continuationSeparator" w:id="0">
    <w:p w:rsidR="00230183" w:rsidRDefault="00230183" w:rsidP="002B3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2B3C40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183" w:rsidRDefault="00230183" w:rsidP="002B3C40">
      <w:r>
        <w:separator/>
      </w:r>
    </w:p>
  </w:footnote>
  <w:footnote w:type="continuationSeparator" w:id="0">
    <w:p w:rsidR="00230183" w:rsidRDefault="00230183" w:rsidP="002B3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2B3C40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2B3C4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2B3C40">
    <w:pPr>
      <w:pStyle w:val="Header"/>
    </w:pPr>
  </w:p>
  <w:p w:rsidR="00F86700" w:rsidRDefault="005C00E8" w:rsidP="002B3C40">
    <w:pPr>
      <w:pStyle w:val="Header"/>
    </w:pPr>
    <w:r>
      <w:t xml:space="preserve">                               </w:t>
    </w:r>
  </w:p>
  <w:p w:rsidR="00F86700" w:rsidRDefault="00F86700" w:rsidP="002B3C40">
    <w:pPr>
      <w:pStyle w:val="Header"/>
    </w:pPr>
  </w:p>
  <w:p w:rsidR="00DC2E54" w:rsidRDefault="00DC2E54" w:rsidP="002B3C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B19"/>
    <w:rsid w:val="00013F2C"/>
    <w:rsid w:val="00016CD9"/>
    <w:rsid w:val="0002174A"/>
    <w:rsid w:val="00032A94"/>
    <w:rsid w:val="0006190D"/>
    <w:rsid w:val="000622AA"/>
    <w:rsid w:val="00070707"/>
    <w:rsid w:val="0007554E"/>
    <w:rsid w:val="00076EAF"/>
    <w:rsid w:val="0007786F"/>
    <w:rsid w:val="00083953"/>
    <w:rsid w:val="00090992"/>
    <w:rsid w:val="000A1F71"/>
    <w:rsid w:val="000A33B0"/>
    <w:rsid w:val="000C3A4D"/>
    <w:rsid w:val="000C3BA4"/>
    <w:rsid w:val="000D241E"/>
    <w:rsid w:val="000E229B"/>
    <w:rsid w:val="00107A42"/>
    <w:rsid w:val="00111490"/>
    <w:rsid w:val="0011457C"/>
    <w:rsid w:val="001171C1"/>
    <w:rsid w:val="001251B9"/>
    <w:rsid w:val="00141945"/>
    <w:rsid w:val="00146FEF"/>
    <w:rsid w:val="00147151"/>
    <w:rsid w:val="00147F18"/>
    <w:rsid w:val="00157A0B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B4367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02F93"/>
    <w:rsid w:val="00230183"/>
    <w:rsid w:val="00230857"/>
    <w:rsid w:val="00263683"/>
    <w:rsid w:val="00285AB6"/>
    <w:rsid w:val="00290022"/>
    <w:rsid w:val="00294ABF"/>
    <w:rsid w:val="002A1AD5"/>
    <w:rsid w:val="002A6108"/>
    <w:rsid w:val="002B116D"/>
    <w:rsid w:val="002B3C40"/>
    <w:rsid w:val="002B5526"/>
    <w:rsid w:val="002C3BEC"/>
    <w:rsid w:val="002E4C36"/>
    <w:rsid w:val="002E52EF"/>
    <w:rsid w:val="002E7CCA"/>
    <w:rsid w:val="002F62C1"/>
    <w:rsid w:val="002F7133"/>
    <w:rsid w:val="003055CA"/>
    <w:rsid w:val="003062CC"/>
    <w:rsid w:val="00320470"/>
    <w:rsid w:val="00335563"/>
    <w:rsid w:val="00335E4F"/>
    <w:rsid w:val="00350B84"/>
    <w:rsid w:val="00362E17"/>
    <w:rsid w:val="00366E79"/>
    <w:rsid w:val="00367CB3"/>
    <w:rsid w:val="00374343"/>
    <w:rsid w:val="003A4BB0"/>
    <w:rsid w:val="003B29D8"/>
    <w:rsid w:val="003C33B7"/>
    <w:rsid w:val="003D1646"/>
    <w:rsid w:val="00404144"/>
    <w:rsid w:val="00422661"/>
    <w:rsid w:val="00423215"/>
    <w:rsid w:val="00435AD3"/>
    <w:rsid w:val="004451C8"/>
    <w:rsid w:val="00454392"/>
    <w:rsid w:val="00462119"/>
    <w:rsid w:val="00464F54"/>
    <w:rsid w:val="00467BE4"/>
    <w:rsid w:val="00475B5A"/>
    <w:rsid w:val="00480600"/>
    <w:rsid w:val="00487D63"/>
    <w:rsid w:val="0049277A"/>
    <w:rsid w:val="004A5C6B"/>
    <w:rsid w:val="004C53F4"/>
    <w:rsid w:val="004C7E87"/>
    <w:rsid w:val="004D579F"/>
    <w:rsid w:val="004E1145"/>
    <w:rsid w:val="004F5185"/>
    <w:rsid w:val="004F780C"/>
    <w:rsid w:val="005009E2"/>
    <w:rsid w:val="00505DF3"/>
    <w:rsid w:val="00535C01"/>
    <w:rsid w:val="00536A22"/>
    <w:rsid w:val="00550125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2F5"/>
    <w:rsid w:val="005C29AF"/>
    <w:rsid w:val="005E3B3A"/>
    <w:rsid w:val="005F0372"/>
    <w:rsid w:val="005F0FEE"/>
    <w:rsid w:val="006067D3"/>
    <w:rsid w:val="00623D7E"/>
    <w:rsid w:val="0063327B"/>
    <w:rsid w:val="006469FC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C389E"/>
    <w:rsid w:val="006E02C0"/>
    <w:rsid w:val="006E711B"/>
    <w:rsid w:val="00715184"/>
    <w:rsid w:val="00721B24"/>
    <w:rsid w:val="007244A9"/>
    <w:rsid w:val="007312CA"/>
    <w:rsid w:val="00740AD4"/>
    <w:rsid w:val="007428C7"/>
    <w:rsid w:val="00754518"/>
    <w:rsid w:val="007710EA"/>
    <w:rsid w:val="00775A50"/>
    <w:rsid w:val="007764CA"/>
    <w:rsid w:val="007855D6"/>
    <w:rsid w:val="007A0DA8"/>
    <w:rsid w:val="007A7213"/>
    <w:rsid w:val="007B0049"/>
    <w:rsid w:val="007B00F2"/>
    <w:rsid w:val="007B67E9"/>
    <w:rsid w:val="007B6DF2"/>
    <w:rsid w:val="007C739A"/>
    <w:rsid w:val="007D1B02"/>
    <w:rsid w:val="007D2825"/>
    <w:rsid w:val="007D3AA2"/>
    <w:rsid w:val="007D5020"/>
    <w:rsid w:val="007D6A7A"/>
    <w:rsid w:val="007D74B4"/>
    <w:rsid w:val="007E2F55"/>
    <w:rsid w:val="007F3640"/>
    <w:rsid w:val="00800793"/>
    <w:rsid w:val="00807842"/>
    <w:rsid w:val="00816FD8"/>
    <w:rsid w:val="00840FB5"/>
    <w:rsid w:val="0085315B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351B3"/>
    <w:rsid w:val="00937D74"/>
    <w:rsid w:val="00944A91"/>
    <w:rsid w:val="00956136"/>
    <w:rsid w:val="00972BD7"/>
    <w:rsid w:val="00972EC1"/>
    <w:rsid w:val="0099010A"/>
    <w:rsid w:val="009A22F8"/>
    <w:rsid w:val="009B4D8C"/>
    <w:rsid w:val="009C1B68"/>
    <w:rsid w:val="009C52B5"/>
    <w:rsid w:val="009D37C9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D7B70"/>
    <w:rsid w:val="00AE30B8"/>
    <w:rsid w:val="00AE5A26"/>
    <w:rsid w:val="00AF3E4A"/>
    <w:rsid w:val="00AF7BA2"/>
    <w:rsid w:val="00B141AE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C6F90"/>
    <w:rsid w:val="00CD41A3"/>
    <w:rsid w:val="00CD4812"/>
    <w:rsid w:val="00CE7834"/>
    <w:rsid w:val="00D07981"/>
    <w:rsid w:val="00D262C4"/>
    <w:rsid w:val="00D309C3"/>
    <w:rsid w:val="00D33177"/>
    <w:rsid w:val="00D4312D"/>
    <w:rsid w:val="00D51EEF"/>
    <w:rsid w:val="00D87A85"/>
    <w:rsid w:val="00D9042D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B3514"/>
    <w:rsid w:val="00EC23CF"/>
    <w:rsid w:val="00EC6D75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4D19"/>
    <w:rsid w:val="00F66AF4"/>
    <w:rsid w:val="00F72336"/>
    <w:rsid w:val="00F736A1"/>
    <w:rsid w:val="00F760F9"/>
    <w:rsid w:val="00F86012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DD26BE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2B3C40"/>
    <w:pPr>
      <w:spacing w:before="60" w:after="60"/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AFACA-2160-4ABE-9EB8-444C5DDA9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77</TotalTime>
  <Pages>1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Matthew1 Griffiths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12</cp:revision>
  <cp:lastPrinted>2019-01-21T20:21:00Z</cp:lastPrinted>
  <dcterms:created xsi:type="dcterms:W3CDTF">2025-07-08T20:08:00Z</dcterms:created>
  <dcterms:modified xsi:type="dcterms:W3CDTF">2025-07-30T10:11:00Z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